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A3561" w14:textId="241E195A" w:rsidR="00F2123C" w:rsidRDefault="00F2123C"/>
    <w:p w14:paraId="14122089" w14:textId="77777777" w:rsidR="00532041" w:rsidRDefault="00532041" w:rsidP="00532041">
      <w:pPr>
        <w:spacing w:after="0" w:line="240" w:lineRule="auto"/>
        <w:jc w:val="right"/>
        <w:rPr>
          <w:rFonts w:cstheme="minorHAnsi"/>
          <w:b/>
          <w:bCs/>
          <w:lang w:val="es-ES"/>
        </w:rPr>
      </w:pPr>
    </w:p>
    <w:p w14:paraId="700CC1CF" w14:textId="77777777" w:rsidR="00532041" w:rsidRDefault="00532041" w:rsidP="00532041">
      <w:pPr>
        <w:spacing w:after="0" w:line="240" w:lineRule="auto"/>
        <w:jc w:val="right"/>
        <w:rPr>
          <w:rFonts w:cstheme="minorHAnsi"/>
          <w:b/>
          <w:bCs/>
          <w:lang w:val="es-ES"/>
        </w:rPr>
      </w:pPr>
    </w:p>
    <w:p w14:paraId="63A6BA33" w14:textId="77777777" w:rsidR="00532041" w:rsidRDefault="00532041" w:rsidP="00532041">
      <w:pPr>
        <w:spacing w:after="0" w:line="240" w:lineRule="auto"/>
        <w:jc w:val="right"/>
        <w:rPr>
          <w:rFonts w:cstheme="minorHAnsi"/>
          <w:b/>
          <w:bCs/>
          <w:lang w:val="es-ES"/>
        </w:rPr>
      </w:pPr>
    </w:p>
    <w:p w14:paraId="1CF298D7" w14:textId="77777777" w:rsidR="00532041" w:rsidRDefault="00532041" w:rsidP="00532041">
      <w:pPr>
        <w:spacing w:after="0" w:line="240" w:lineRule="auto"/>
        <w:jc w:val="right"/>
        <w:rPr>
          <w:rFonts w:cstheme="minorHAnsi"/>
          <w:b/>
          <w:bCs/>
          <w:lang w:val="es-ES"/>
        </w:rPr>
      </w:pPr>
    </w:p>
    <w:p w14:paraId="65E7902E" w14:textId="77777777" w:rsidR="00532041" w:rsidRDefault="00532041" w:rsidP="00532041">
      <w:pPr>
        <w:spacing w:after="0" w:line="240" w:lineRule="auto"/>
        <w:jc w:val="right"/>
        <w:rPr>
          <w:rFonts w:cstheme="minorHAnsi"/>
          <w:b/>
          <w:bCs/>
          <w:lang w:val="es-ES"/>
        </w:rPr>
      </w:pPr>
    </w:p>
    <w:p w14:paraId="1676E656" w14:textId="0DB6FA96" w:rsidR="00532041" w:rsidRPr="0072286B" w:rsidRDefault="00532041" w:rsidP="00532041">
      <w:pPr>
        <w:spacing w:after="0" w:line="240" w:lineRule="auto"/>
        <w:jc w:val="right"/>
        <w:rPr>
          <w:rFonts w:cstheme="minorHAnsi"/>
          <w:b/>
          <w:bCs/>
          <w:lang w:val="es-ES"/>
        </w:rPr>
      </w:pPr>
      <w:r w:rsidRPr="0072286B">
        <w:rPr>
          <w:rFonts w:cstheme="minorHAnsi"/>
          <w:b/>
          <w:bCs/>
          <w:lang w:val="es-ES"/>
        </w:rPr>
        <w:t>OFICIO/SAMAPA</w:t>
      </w:r>
      <w:r>
        <w:rPr>
          <w:rFonts w:cstheme="minorHAnsi"/>
          <w:b/>
          <w:bCs/>
          <w:lang w:val="es-ES"/>
        </w:rPr>
        <w:t>/58</w:t>
      </w:r>
      <w:r w:rsidR="000C2273">
        <w:rPr>
          <w:rFonts w:cstheme="minorHAnsi"/>
          <w:b/>
          <w:bCs/>
          <w:lang w:val="es-ES"/>
        </w:rPr>
        <w:t>2</w:t>
      </w:r>
      <w:r w:rsidRPr="00071120">
        <w:rPr>
          <w:rFonts w:cstheme="minorHAnsi"/>
          <w:b/>
          <w:bCs/>
          <w:lang w:val="es-ES"/>
        </w:rPr>
        <w:t>/</w:t>
      </w:r>
      <w:r w:rsidRPr="0072286B">
        <w:rPr>
          <w:rFonts w:cstheme="minorHAnsi"/>
          <w:b/>
          <w:bCs/>
          <w:lang w:val="es-ES"/>
        </w:rPr>
        <w:t>202</w:t>
      </w:r>
      <w:r>
        <w:rPr>
          <w:rFonts w:cstheme="minorHAnsi"/>
          <w:b/>
          <w:bCs/>
          <w:lang w:val="es-ES"/>
        </w:rPr>
        <w:t>2</w:t>
      </w:r>
    </w:p>
    <w:p w14:paraId="6A6F3E6B" w14:textId="6EB5B694" w:rsidR="00532041" w:rsidRDefault="00532041" w:rsidP="00532041">
      <w:pPr>
        <w:spacing w:after="0" w:line="240" w:lineRule="auto"/>
        <w:jc w:val="right"/>
        <w:rPr>
          <w:rFonts w:cstheme="minorHAnsi"/>
          <w:b/>
          <w:bCs/>
          <w:lang w:val="es-ES"/>
        </w:rPr>
      </w:pPr>
      <w:r w:rsidRPr="0072286B">
        <w:rPr>
          <w:rFonts w:cstheme="minorHAnsi"/>
          <w:b/>
          <w:bCs/>
          <w:lang w:val="es-ES"/>
        </w:rPr>
        <w:t>EXP.TRANSPARENCIA/SAMAPA/</w:t>
      </w:r>
      <w:r>
        <w:rPr>
          <w:rFonts w:cstheme="minorHAnsi"/>
          <w:b/>
          <w:bCs/>
          <w:lang w:val="es-ES"/>
        </w:rPr>
        <w:t>8</w:t>
      </w:r>
      <w:r w:rsidR="000C2273">
        <w:rPr>
          <w:rFonts w:cstheme="minorHAnsi"/>
          <w:b/>
          <w:bCs/>
          <w:lang w:val="es-ES"/>
        </w:rPr>
        <w:t>3</w:t>
      </w:r>
      <w:r w:rsidRPr="0072286B">
        <w:rPr>
          <w:rFonts w:cstheme="minorHAnsi"/>
          <w:b/>
          <w:bCs/>
          <w:lang w:val="es-ES"/>
        </w:rPr>
        <w:t>/202</w:t>
      </w:r>
      <w:r>
        <w:rPr>
          <w:rFonts w:cstheme="minorHAnsi"/>
          <w:b/>
          <w:bCs/>
          <w:lang w:val="es-ES"/>
        </w:rPr>
        <w:t xml:space="preserve">2 </w:t>
      </w:r>
    </w:p>
    <w:p w14:paraId="48BA6C28" w14:textId="77777777" w:rsidR="00532041" w:rsidRDefault="00532041" w:rsidP="00532041">
      <w:pPr>
        <w:spacing w:after="0" w:line="240" w:lineRule="auto"/>
        <w:jc w:val="right"/>
        <w:rPr>
          <w:rFonts w:cstheme="minorHAnsi"/>
          <w:b/>
          <w:bCs/>
          <w:lang w:val="es-ES"/>
        </w:rPr>
      </w:pPr>
    </w:p>
    <w:p w14:paraId="5157E07B" w14:textId="6842E5B6" w:rsidR="00532041" w:rsidRDefault="00DF60C2" w:rsidP="00532041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Estimado Ciudadano </w:t>
      </w:r>
    </w:p>
    <w:p w14:paraId="334BB842" w14:textId="77777777" w:rsidR="00532041" w:rsidRPr="00B41999" w:rsidRDefault="00532041" w:rsidP="00532041">
      <w:pPr>
        <w:spacing w:after="0" w:line="240" w:lineRule="auto"/>
        <w:jc w:val="both"/>
        <w:rPr>
          <w:b/>
          <w:bCs/>
        </w:rPr>
      </w:pPr>
    </w:p>
    <w:p w14:paraId="7AE89331" w14:textId="77777777" w:rsidR="00532041" w:rsidRDefault="00532041" w:rsidP="00532041">
      <w:pPr>
        <w:spacing w:after="0" w:line="240" w:lineRule="auto"/>
        <w:ind w:firstLine="708"/>
        <w:jc w:val="both"/>
      </w:pPr>
    </w:p>
    <w:p w14:paraId="4763A920" w14:textId="394F5410" w:rsidR="00532041" w:rsidRDefault="00532041" w:rsidP="00532041">
      <w:pPr>
        <w:spacing w:after="0" w:line="240" w:lineRule="auto"/>
        <w:ind w:firstLine="708"/>
        <w:jc w:val="both"/>
      </w:pPr>
      <w:r>
        <w:t xml:space="preserve">Por este medio me permito saludarle y en su ocasión aprovechó para hacer de su conocimiento que en este organismo público descentralizado (OPD), denominado sistema administrativo municipal de agua potable y alcantarillado (SAMAPA), durante el mes de </w:t>
      </w:r>
      <w:r w:rsidR="000C2273">
        <w:t xml:space="preserve">diciembre </w:t>
      </w:r>
      <w:r>
        <w:t xml:space="preserve">del del 2021, no tuvo </w:t>
      </w:r>
      <w:r w:rsidRPr="00B41999">
        <w:rPr>
          <w:b/>
          <w:bCs/>
        </w:rPr>
        <w:t>INGRESOS EXTRAORDINARIOS RECIBIDOS POR CUALQUIER CONCEPTO, SEÑALARON EL ORIGEN DE LOS RECURSOS, EL NOMBRE DE LOS RESPONSABLES DE RECIBIRLOS, ADMINISTRARLOS Y EJERCERLOS, ASÍ COMO EL PROYECTO O PROGRAMA DONDE SERÁN APLICADOS</w:t>
      </w:r>
      <w:r>
        <w:t>. con motivo de generar la actualización para su publicación en la página de transparencia de conformidad con la ley de transparencia y acceso a la información pública del Estado de Jalisco y sus Municipios.</w:t>
      </w:r>
    </w:p>
    <w:p w14:paraId="555C00DF" w14:textId="77777777" w:rsidR="00532041" w:rsidRDefault="00532041" w:rsidP="00532041">
      <w:pPr>
        <w:spacing w:after="0" w:line="240" w:lineRule="auto"/>
        <w:jc w:val="both"/>
      </w:pPr>
      <w:r w:rsidRPr="00B41999">
        <w:rPr>
          <w:b/>
          <w:bCs/>
        </w:rPr>
        <w:t>Artículo 8 fracción 5 inciso B</w:t>
      </w:r>
      <w:r>
        <w:t xml:space="preserve"> </w:t>
      </w:r>
    </w:p>
    <w:p w14:paraId="77134DF8" w14:textId="7F933223" w:rsidR="00532041" w:rsidRDefault="00532041" w:rsidP="00532041">
      <w:pPr>
        <w:spacing w:after="0" w:line="240" w:lineRule="auto"/>
      </w:pPr>
      <w:r>
        <w:t>Sin más por el momento me despido agradeciendo su atención a la presente.</w:t>
      </w:r>
    </w:p>
    <w:p w14:paraId="4CF76B77" w14:textId="77777777" w:rsidR="00532041" w:rsidRDefault="00532041" w:rsidP="00532041">
      <w:pPr>
        <w:spacing w:after="0" w:line="240" w:lineRule="auto"/>
      </w:pPr>
    </w:p>
    <w:p w14:paraId="3AA30B9F" w14:textId="2F31858B" w:rsidR="00532041" w:rsidRDefault="00532041" w:rsidP="00532041">
      <w:pPr>
        <w:spacing w:after="0" w:line="240" w:lineRule="auto"/>
        <w:ind w:firstLine="708"/>
        <w:jc w:val="center"/>
      </w:pPr>
      <w:r>
        <w:t>Ixtlahuacán de los membrillos Jalisco 2</w:t>
      </w:r>
      <w:r w:rsidR="00DF60C2">
        <w:t>1</w:t>
      </w:r>
      <w:r>
        <w:t xml:space="preserve"> de abril del 2022</w:t>
      </w:r>
    </w:p>
    <w:p w14:paraId="1C01953A" w14:textId="77777777" w:rsidR="00532041" w:rsidRDefault="00532041" w:rsidP="00532041">
      <w:pPr>
        <w:spacing w:after="0" w:line="240" w:lineRule="auto"/>
        <w:ind w:firstLine="708"/>
        <w:jc w:val="center"/>
        <w:rPr>
          <w:b/>
          <w:bCs/>
        </w:rPr>
      </w:pPr>
      <w:r w:rsidRPr="00352CDE">
        <w:rPr>
          <w:b/>
          <w:bCs/>
        </w:rPr>
        <w:t>ATENTAMENTE</w:t>
      </w:r>
    </w:p>
    <w:p w14:paraId="03C689F9" w14:textId="77777777" w:rsidR="00532041" w:rsidRPr="00352CDE" w:rsidRDefault="00532041" w:rsidP="00532041">
      <w:pPr>
        <w:spacing w:after="0" w:line="240" w:lineRule="auto"/>
        <w:ind w:firstLine="708"/>
        <w:jc w:val="center"/>
        <w:rPr>
          <w:b/>
          <w:bCs/>
        </w:rPr>
      </w:pPr>
    </w:p>
    <w:p w14:paraId="72A7B5E6" w14:textId="77777777" w:rsidR="00532041" w:rsidRDefault="00532041" w:rsidP="00532041">
      <w:pPr>
        <w:spacing w:after="0" w:line="240" w:lineRule="auto"/>
        <w:ind w:firstLine="708"/>
        <w:jc w:val="center"/>
      </w:pPr>
      <w:r>
        <w:t>“2022, AÑO DE LA ATENCIÓN INTEGRAL A NIÑAS, NIÑOS Y ADOLESCENTES CON CÁNCER EN JALISCO”</w:t>
      </w:r>
    </w:p>
    <w:p w14:paraId="26FA2B59" w14:textId="77777777" w:rsidR="00532041" w:rsidRDefault="00532041" w:rsidP="00532041">
      <w:pPr>
        <w:spacing w:after="0" w:line="240" w:lineRule="auto"/>
        <w:ind w:firstLine="708"/>
        <w:jc w:val="center"/>
      </w:pPr>
    </w:p>
    <w:p w14:paraId="665DB34C" w14:textId="77777777" w:rsidR="00532041" w:rsidRDefault="00532041" w:rsidP="00532041">
      <w:pPr>
        <w:spacing w:after="0" w:line="240" w:lineRule="auto"/>
        <w:ind w:firstLine="708"/>
        <w:jc w:val="center"/>
      </w:pPr>
    </w:p>
    <w:p w14:paraId="33B44CC4" w14:textId="77777777" w:rsidR="00532041" w:rsidRDefault="00532041" w:rsidP="00532041">
      <w:pPr>
        <w:spacing w:after="0" w:line="240" w:lineRule="auto"/>
        <w:ind w:firstLine="708"/>
        <w:jc w:val="center"/>
      </w:pPr>
    </w:p>
    <w:p w14:paraId="26F1D319" w14:textId="77777777" w:rsidR="00532041" w:rsidRDefault="00532041" w:rsidP="00532041">
      <w:pPr>
        <w:spacing w:after="0" w:line="240" w:lineRule="auto"/>
        <w:ind w:firstLine="708"/>
        <w:jc w:val="center"/>
      </w:pPr>
    </w:p>
    <w:p w14:paraId="263C1C08" w14:textId="77777777" w:rsidR="00532041" w:rsidRDefault="00532041" w:rsidP="00532041">
      <w:pPr>
        <w:spacing w:after="0" w:line="240" w:lineRule="auto"/>
        <w:ind w:firstLine="708"/>
        <w:jc w:val="center"/>
      </w:pPr>
    </w:p>
    <w:p w14:paraId="6B0C305A" w14:textId="77777777" w:rsidR="00532041" w:rsidRPr="004C3743" w:rsidRDefault="00532041" w:rsidP="00532041">
      <w:pPr>
        <w:spacing w:after="0" w:line="240" w:lineRule="auto"/>
        <w:ind w:firstLine="708"/>
        <w:jc w:val="center"/>
        <w:rPr>
          <w:b/>
          <w:bCs/>
        </w:rPr>
      </w:pPr>
    </w:p>
    <w:p w14:paraId="4DA7D78B" w14:textId="77777777" w:rsidR="00532041" w:rsidRPr="004C3743" w:rsidRDefault="00532041" w:rsidP="00532041">
      <w:pPr>
        <w:spacing w:after="0" w:line="240" w:lineRule="auto"/>
        <w:ind w:firstLine="708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F385D" wp14:editId="45B21616">
                <wp:simplePos x="0" y="0"/>
                <wp:positionH relativeFrom="column">
                  <wp:posOffset>1592424</wp:posOffset>
                </wp:positionH>
                <wp:positionV relativeFrom="paragraph">
                  <wp:posOffset>9577</wp:posOffset>
                </wp:positionV>
                <wp:extent cx="2860646" cy="8389"/>
                <wp:effectExtent l="0" t="0" r="35560" b="2984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0646" cy="838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2CAD1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4pt,.75pt" to="350.6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" strokecolor="black [3213]" strokeweight=".5pt">
                <v:stroke joinstyle="miter"/>
              </v:line>
            </w:pict>
          </mc:Fallback>
        </mc:AlternateContent>
      </w:r>
      <w:r w:rsidRPr="004C3743">
        <w:rPr>
          <w:b/>
          <w:bCs/>
        </w:rPr>
        <w:t xml:space="preserve">Lic. Evelyn Guadalupe Meza Cervantes </w:t>
      </w:r>
    </w:p>
    <w:p w14:paraId="3B04CA3C" w14:textId="77777777" w:rsidR="00532041" w:rsidRPr="004C3743" w:rsidRDefault="00532041" w:rsidP="00532041">
      <w:pPr>
        <w:spacing w:after="0" w:line="240" w:lineRule="auto"/>
        <w:ind w:firstLine="708"/>
        <w:jc w:val="center"/>
        <w:rPr>
          <w:rFonts w:cstheme="minorHAnsi"/>
          <w:b/>
          <w:bCs/>
          <w:lang w:val="es-ES"/>
        </w:rPr>
      </w:pPr>
      <w:r w:rsidRPr="004C3743">
        <w:rPr>
          <w:b/>
          <w:bCs/>
        </w:rPr>
        <w:t>Titular de la unidad de transparencia de SAMAPA</w:t>
      </w:r>
    </w:p>
    <w:p w14:paraId="31BF544F" w14:textId="77777777" w:rsidR="00532041" w:rsidRDefault="00532041"/>
    <w:sectPr w:rsidR="00532041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4FBA5" w14:textId="77777777" w:rsidR="00532041" w:rsidRDefault="00532041" w:rsidP="008E29D2">
      <w:pPr>
        <w:spacing w:after="0" w:line="240" w:lineRule="auto"/>
      </w:pPr>
      <w:r>
        <w:separator/>
      </w:r>
    </w:p>
  </w:endnote>
  <w:endnote w:type="continuationSeparator" w:id="0">
    <w:p w14:paraId="641D255D" w14:textId="77777777" w:rsidR="00532041" w:rsidRDefault="00532041" w:rsidP="008E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E8A62" w14:textId="77777777" w:rsidR="00532041" w:rsidRDefault="00532041" w:rsidP="008E29D2">
      <w:pPr>
        <w:spacing w:after="0" w:line="240" w:lineRule="auto"/>
      </w:pPr>
      <w:r>
        <w:separator/>
      </w:r>
    </w:p>
  </w:footnote>
  <w:footnote w:type="continuationSeparator" w:id="0">
    <w:p w14:paraId="649A4414" w14:textId="77777777" w:rsidR="00532041" w:rsidRDefault="00532041" w:rsidP="008E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4E410" w14:textId="77777777" w:rsidR="008E29D2" w:rsidRDefault="008E29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80F5C0" wp14:editId="4160BD83">
          <wp:simplePos x="0" y="0"/>
          <wp:positionH relativeFrom="column">
            <wp:posOffset>-942976</wp:posOffset>
          </wp:positionH>
          <wp:positionV relativeFrom="paragraph">
            <wp:posOffset>-430530</wp:posOffset>
          </wp:positionV>
          <wp:extent cx="7781925" cy="10064124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177" cy="10070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041"/>
    <w:rsid w:val="000C2273"/>
    <w:rsid w:val="00532041"/>
    <w:rsid w:val="008E29D2"/>
    <w:rsid w:val="00D83C6F"/>
    <w:rsid w:val="00DF60C2"/>
    <w:rsid w:val="00F2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B19A81A"/>
  <w15:chartTrackingRefBased/>
  <w15:docId w15:val="{F53326A5-D9D2-4C1F-83EE-3888098E0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041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29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29D2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29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9D2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mbretada%20carta%20samap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membretada carta samapa</Template>
  <TotalTime>1</TotalTime>
  <Pages>1</Pages>
  <Words>178</Words>
  <Characters>982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SARA YARITZA MEZA CERVANTES</cp:lastModifiedBy>
  <cp:revision>3</cp:revision>
  <dcterms:created xsi:type="dcterms:W3CDTF">2022-04-20T17:25:00Z</dcterms:created>
  <dcterms:modified xsi:type="dcterms:W3CDTF">2022-04-21T18:43:00Z</dcterms:modified>
</cp:coreProperties>
</file>