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536D1EAE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8C795B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800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4ACFFB94" w14:textId="665B433D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562F6B8D" w14:textId="308062D9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1F5806CF" w14:textId="18279C1C" w:rsidR="009B3301" w:rsidRP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40962688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6407ED23" w14:textId="77777777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72AB7AC8" w14:textId="32D75A99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 w:rsidRPr="009B3301">
        <w:rPr>
          <w:rFonts w:ascii="Arial" w:hAnsi="Arial" w:cs="Arial"/>
          <w:sz w:val="24"/>
          <w:szCs w:val="24"/>
          <w:lang w:val="es-MX"/>
        </w:rPr>
        <w:t xml:space="preserve">Por este medio me permito </w:t>
      </w:r>
      <w:r w:rsidR="00737477">
        <w:rPr>
          <w:rFonts w:ascii="Arial" w:hAnsi="Arial" w:cs="Arial"/>
          <w:sz w:val="24"/>
          <w:szCs w:val="24"/>
          <w:lang w:val="es-MX"/>
        </w:rPr>
        <w:t xml:space="preserve">saludarle y en su ocasión aprovecho para 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hacer de su conocimiento que en este Sistema Administrativo Municipal de Agua Potable y Alcantarillado del Municipio de Ixtlahuacán de los Membrillos, Jalisco denominado (SAMAPA), que </w:t>
      </w: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durante el mes de </w:t>
      </w:r>
      <w:proofErr w:type="gramStart"/>
      <w:r w:rsidRPr="009B3301">
        <w:rPr>
          <w:rFonts w:ascii="Arial" w:hAnsi="Arial" w:cs="Arial"/>
          <w:b/>
          <w:sz w:val="24"/>
          <w:szCs w:val="24"/>
          <w:lang w:val="es-MX"/>
        </w:rPr>
        <w:t>Agosto</w:t>
      </w:r>
      <w:proofErr w:type="gramEnd"/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 del presente año,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no se </w:t>
      </w:r>
      <w:r w:rsidR="000F041F">
        <w:rPr>
          <w:rFonts w:ascii="Arial" w:hAnsi="Arial" w:cs="Arial"/>
          <w:b/>
          <w:sz w:val="24"/>
          <w:szCs w:val="24"/>
          <w:lang w:val="es-MX"/>
        </w:rPr>
        <w:t xml:space="preserve">generó información correspondiente al artículo 8 fracción V inciso </w:t>
      </w:r>
      <w:r w:rsidR="005003B7">
        <w:rPr>
          <w:rFonts w:ascii="Arial" w:hAnsi="Arial" w:cs="Arial"/>
          <w:b/>
          <w:sz w:val="24"/>
          <w:szCs w:val="24"/>
          <w:lang w:val="es-MX"/>
        </w:rPr>
        <w:t>k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. Con motivo de generar la actualización para su publicación en la página de Transparencia de conformidad con la Ley de Transparencia y Acceso a la Información Pública del Estado de Jalisco y sus Municipios, </w:t>
      </w:r>
      <w:r w:rsidR="009B3301" w:rsidRPr="009B3301">
        <w:rPr>
          <w:rFonts w:ascii="Arial" w:hAnsi="Arial" w:cs="Arial"/>
          <w:sz w:val="24"/>
          <w:szCs w:val="24"/>
          <w:lang w:val="es-MX"/>
        </w:rPr>
        <w:t>Artículo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 8 fracción V, inciso </w:t>
      </w:r>
      <w:r w:rsidR="005003B7">
        <w:rPr>
          <w:rFonts w:ascii="Arial" w:hAnsi="Arial" w:cs="Arial"/>
          <w:sz w:val="24"/>
          <w:szCs w:val="24"/>
          <w:lang w:val="es-MX"/>
        </w:rPr>
        <w:t>k</w:t>
      </w:r>
      <w:r w:rsidRPr="009B3301">
        <w:rPr>
          <w:rFonts w:ascii="Arial" w:hAnsi="Arial" w:cs="Arial"/>
          <w:sz w:val="24"/>
          <w:szCs w:val="24"/>
          <w:lang w:val="es-MX"/>
        </w:rPr>
        <w:t>.</w:t>
      </w:r>
    </w:p>
    <w:p w14:paraId="45C2A9D4" w14:textId="071FFF04" w:rsidR="00B61162" w:rsidRDefault="00B61162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692E5583" w14:textId="77777777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01BA46AF" w14:textId="5E8C551A" w:rsidR="00737477" w:rsidRPr="009B3301" w:rsidRDefault="00737477" w:rsidP="006F0C1D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5003B7" w:rsidRPr="005003B7">
        <w:rPr>
          <w:rFonts w:ascii="Arial" w:hAnsi="Arial" w:cs="Arial"/>
          <w:b/>
          <w:sz w:val="24"/>
          <w:szCs w:val="24"/>
        </w:rPr>
        <w:t xml:space="preserve">k) El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contrato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prestación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servicios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por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honorarios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, y el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gasto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realizado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por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concepto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pago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asesorías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al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sujeto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obligado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donde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se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s</w:t>
      </w:r>
      <w:bookmarkStart w:id="0" w:name="_GoBack"/>
      <w:bookmarkEnd w:id="0"/>
      <w:r w:rsidR="005003B7" w:rsidRPr="005003B7">
        <w:rPr>
          <w:rFonts w:ascii="Arial" w:hAnsi="Arial" w:cs="Arial"/>
          <w:b/>
          <w:sz w:val="24"/>
          <w:szCs w:val="24"/>
        </w:rPr>
        <w:t>eñale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nombre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de la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empresa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institución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individuos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, el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concepto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cada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una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de las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asesorías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así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como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el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trabajo</w:t>
      </w:r>
      <w:proofErr w:type="spellEnd"/>
      <w:r w:rsidR="005003B7" w:rsidRPr="005003B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5003B7" w:rsidRPr="005003B7">
        <w:rPr>
          <w:rFonts w:ascii="Arial" w:hAnsi="Arial" w:cs="Arial"/>
          <w:b/>
          <w:sz w:val="24"/>
          <w:szCs w:val="24"/>
        </w:rPr>
        <w:t>realizado</w:t>
      </w:r>
      <w:proofErr w:type="spellEnd"/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Default="00AF4216" w:rsidP="008C795B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7D426B1F" w14:textId="3DD066B0" w:rsidR="00774A3F" w:rsidRPr="00366B87" w:rsidRDefault="008C795B" w:rsidP="008C795B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Jalisco a 03 de </w:t>
      </w:r>
      <w:proofErr w:type="gramStart"/>
      <w:r>
        <w:rPr>
          <w:rFonts w:cstheme="minorHAnsi"/>
          <w:sz w:val="24"/>
          <w:szCs w:val="24"/>
          <w:lang w:val="es-MX"/>
        </w:rPr>
        <w:t>Septiembre</w:t>
      </w:r>
      <w:proofErr w:type="gramEnd"/>
      <w:r>
        <w:rPr>
          <w:rFonts w:cstheme="minorHAnsi"/>
          <w:sz w:val="24"/>
          <w:szCs w:val="24"/>
          <w:lang w:val="es-MX"/>
        </w:rPr>
        <w:t xml:space="preserve"> del 2025</w:t>
      </w: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74A911A8" w14:textId="30FD1278" w:rsidR="00A97C3F" w:rsidRDefault="00A97C3F" w:rsidP="00A97C3F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63709702" w14:textId="61B75547" w:rsidR="00774A3F" w:rsidRDefault="00774A3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4F589BFD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271757" w:rsidRPr="00271757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271757" w:rsidRPr="00271757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2255AE"/>
    <w:rsid w:val="002278F6"/>
    <w:rsid w:val="00234FF4"/>
    <w:rsid w:val="00241A74"/>
    <w:rsid w:val="00243956"/>
    <w:rsid w:val="0025592F"/>
    <w:rsid w:val="00265F8B"/>
    <w:rsid w:val="00271757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26DB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03B7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C795B"/>
    <w:rsid w:val="008E29D2"/>
    <w:rsid w:val="00901989"/>
    <w:rsid w:val="00926E04"/>
    <w:rsid w:val="00933A9D"/>
    <w:rsid w:val="00946A17"/>
    <w:rsid w:val="009708B1"/>
    <w:rsid w:val="0097693B"/>
    <w:rsid w:val="00985784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97C3F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66AE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15</TotalTime>
  <Pages>1</Pages>
  <Words>231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7</cp:revision>
  <cp:lastPrinted>2025-09-03T20:14:00Z</cp:lastPrinted>
  <dcterms:created xsi:type="dcterms:W3CDTF">2025-09-02T16:30:00Z</dcterms:created>
  <dcterms:modified xsi:type="dcterms:W3CDTF">2025-09-03T20:14:00Z</dcterms:modified>
</cp:coreProperties>
</file>