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496C3D9D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5C37A9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804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1F5806CF" w14:textId="556CD1CE" w:rsidR="009B3301" w:rsidRPr="009B3301" w:rsidRDefault="009B3301" w:rsidP="009A55AD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6DF31939" w:rsidR="00366B87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221B8BFB" w14:textId="77777777" w:rsidR="00AA772A" w:rsidRPr="009B3301" w:rsidRDefault="00AA772A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6407ED23" w14:textId="7DDE93EF" w:rsidR="007262BD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Buen día esperando se encuentren de la mejor manera y para seguir cumpliendo con la información que menciona los siguientes artículos:</w:t>
      </w:r>
    </w:p>
    <w:p w14:paraId="5EDE4510" w14:textId="77777777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1D6F541C" w14:textId="0CBC208E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-Ley de Transparencia y Acceso a la Información Pública del Estado de Jalisco y sus Municipios artículo 25 fracción VI referente a:</w:t>
      </w:r>
    </w:p>
    <w:p w14:paraId="3E55A3B7" w14:textId="4A253571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45C2A9D4" w14:textId="1C941638" w:rsidR="00B61162" w:rsidRPr="00AA772A" w:rsidRDefault="00956DE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>
        <w:rPr>
          <w:rFonts w:ascii="Arial" w:hAnsi="Arial" w:cs="Arial"/>
          <w:sz w:val="24"/>
          <w:szCs w:val="24"/>
          <w:lang w:val="es-MX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8 Fracción V inciso S</w:t>
      </w:r>
      <w:r w:rsidR="00AA772A">
        <w:rPr>
          <w:rFonts w:ascii="Arial" w:hAnsi="Arial" w:cs="Arial"/>
          <w:sz w:val="24"/>
          <w:szCs w:val="24"/>
          <w:lang w:val="es-MX"/>
        </w:rPr>
        <w:t xml:space="preserve"> de la Ley de Transparencia y Acceso a la Información Pública del Estado de Jalisco y sus Municipios que se refiere a;</w:t>
      </w:r>
    </w:p>
    <w:p w14:paraId="692E5583" w14:textId="77777777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1BA46AF" w14:textId="10BCADA9" w:rsidR="00737477" w:rsidRDefault="00737477" w:rsidP="009A55AD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956DEA" w:rsidRPr="00956DEA">
        <w:rPr>
          <w:rFonts w:ascii="Arial" w:hAnsi="Arial" w:cs="Arial"/>
          <w:b/>
          <w:sz w:val="24"/>
          <w:szCs w:val="24"/>
          <w:lang w:val="es-MX"/>
        </w:rPr>
        <w:t>s) Los gastos de representación, viáticos y viajes oficiales, su costo, itinerario, agenda y resultados;</w:t>
      </w:r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80D8734" w14:textId="4CB06E6F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27896FD8" w14:textId="117495BC" w:rsidR="00AA772A" w:rsidRPr="009B3301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060A15">
        <w:rPr>
          <w:rFonts w:ascii="Arial" w:hAnsi="Arial" w:cs="Arial"/>
          <w:sz w:val="24"/>
          <w:szCs w:val="24"/>
          <w:lang w:val="es-MX"/>
        </w:rPr>
        <w:t>Hago de su conocimiento que este OPD Sistema Administrativo Municipal de Agua Potable y Alcantarillado del Municipio de Ixtlahuacán de los Membrillos, Jalisco denominado (SAMAPA)</w:t>
      </w:r>
      <w:r>
        <w:rPr>
          <w:rFonts w:ascii="Arial" w:hAnsi="Arial" w:cs="Arial"/>
          <w:b/>
          <w:sz w:val="24"/>
          <w:szCs w:val="24"/>
          <w:lang w:val="es-MX"/>
        </w:rPr>
        <w:t xml:space="preserve"> NO </w:t>
      </w:r>
      <w:r w:rsidR="009A55AD">
        <w:rPr>
          <w:rFonts w:ascii="Arial" w:hAnsi="Arial" w:cs="Arial"/>
          <w:b/>
          <w:sz w:val="24"/>
          <w:szCs w:val="24"/>
          <w:lang w:val="es-MX"/>
        </w:rPr>
        <w:t>SE GENERÓ</w:t>
      </w:r>
      <w:r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="00956DEA">
        <w:rPr>
          <w:rFonts w:ascii="Arial" w:hAnsi="Arial" w:cs="Arial"/>
          <w:b/>
          <w:sz w:val="24"/>
          <w:szCs w:val="24"/>
          <w:lang w:val="es-MX"/>
        </w:rPr>
        <w:t>INFORMACIÓN CON RESPECTO A LOS GASTOS DE REPRESENTACION, VIATICOS Y VIAJES OFICIALES, SU COSTO DE INTINERARIO, AGENDA Y RESULTADOS</w:t>
      </w:r>
      <w:r>
        <w:rPr>
          <w:rFonts w:ascii="Arial" w:hAnsi="Arial" w:cs="Arial"/>
          <w:b/>
          <w:sz w:val="24"/>
          <w:szCs w:val="24"/>
          <w:lang w:val="es-MX"/>
        </w:rPr>
        <w:t xml:space="preserve"> DURANTE EL MES DE AGOSTO.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5C37A9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bookmarkStart w:id="0" w:name="_GoBack"/>
      <w:bookmarkEnd w:id="0"/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0454618A" w:rsidR="00774A3F" w:rsidRPr="00366B87" w:rsidRDefault="005C37A9" w:rsidP="005C37A9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del 2025</w:t>
      </w: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63709702" w14:textId="1605D1FA" w:rsidR="00774A3F" w:rsidRDefault="00A97C3F" w:rsidP="009A55AD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4756C7E6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5C37A9" w:rsidRPr="005C37A9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5C37A9" w:rsidRPr="005C37A9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0A15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26DB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C37A9"/>
    <w:rsid w:val="005F079F"/>
    <w:rsid w:val="005F2B11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56DEA"/>
    <w:rsid w:val="009708B1"/>
    <w:rsid w:val="0097693B"/>
    <w:rsid w:val="00985784"/>
    <w:rsid w:val="009A55AD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97C3F"/>
    <w:rsid w:val="00AA772A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66AE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26</TotalTime>
  <Pages>1</Pages>
  <Words>260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7</cp:revision>
  <cp:lastPrinted>2025-09-01T16:36:00Z</cp:lastPrinted>
  <dcterms:created xsi:type="dcterms:W3CDTF">2025-09-02T19:54:00Z</dcterms:created>
  <dcterms:modified xsi:type="dcterms:W3CDTF">2025-09-03T20:30:00Z</dcterms:modified>
</cp:coreProperties>
</file>