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1C62FAA8" w:rsidR="00A5717A" w:rsidRPr="004A0BDB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1D284E">
        <w:rPr>
          <w:rFonts w:ascii="Arial" w:hAnsi="Arial" w:cs="Arial"/>
          <w:b/>
          <w:bCs/>
        </w:rPr>
        <w:t>863</w:t>
      </w:r>
      <w:bookmarkStart w:id="0" w:name="_GoBack"/>
      <w:bookmarkEnd w:id="0"/>
      <w:r w:rsidR="00473E1F">
        <w:rPr>
          <w:rFonts w:ascii="Arial" w:hAnsi="Arial" w:cs="Arial"/>
          <w:b/>
          <w:bCs/>
        </w:rPr>
        <w:t>/</w:t>
      </w:r>
      <w:r w:rsidR="00A5717A" w:rsidRPr="004A0BDB">
        <w:rPr>
          <w:rFonts w:ascii="Arial" w:hAnsi="Arial" w:cs="Arial"/>
          <w:b/>
          <w:bCs/>
        </w:rPr>
        <w:t>202</w:t>
      </w:r>
      <w:r w:rsidR="002C6CCE">
        <w:rPr>
          <w:rFonts w:ascii="Arial" w:hAnsi="Arial" w:cs="Arial"/>
          <w:b/>
          <w:bCs/>
        </w:rPr>
        <w:t>5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75514E0F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7F7C47">
        <w:rPr>
          <w:rFonts w:ascii="Arial" w:hAnsi="Arial" w:cs="Arial"/>
          <w:b/>
          <w:bCs/>
        </w:rPr>
        <w:t>V inciso U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3C5BC1A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7F7C47">
        <w:rPr>
          <w:rFonts w:ascii="Arial" w:hAnsi="Arial" w:cs="Arial"/>
          <w:b/>
          <w:bCs/>
        </w:rPr>
        <w:t>Los decretos y expedientes relativos a las expropiaciones que realicen por utilidad pública</w:t>
      </w:r>
      <w:r w:rsidRPr="006F56B2">
        <w:rPr>
          <w:rFonts w:ascii="Arial" w:hAnsi="Arial" w:cs="Arial"/>
          <w:b/>
          <w:bCs/>
        </w:rPr>
        <w:t>”</w:t>
      </w:r>
    </w:p>
    <w:p w14:paraId="1609C8F8" w14:textId="0AC3C1B7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341BAE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B3681">
        <w:rPr>
          <w:rFonts w:ascii="Arial" w:hAnsi="Arial" w:cs="Arial"/>
          <w:bCs/>
        </w:rPr>
        <w:t xml:space="preserve">el mes de </w:t>
      </w:r>
      <w:proofErr w:type="gramStart"/>
      <w:r w:rsidR="001D284E">
        <w:rPr>
          <w:rFonts w:ascii="Arial" w:hAnsi="Arial" w:cs="Arial"/>
          <w:bCs/>
        </w:rPr>
        <w:t>Agosto</w:t>
      </w:r>
      <w:proofErr w:type="gramEnd"/>
      <w:r w:rsidR="00341BAE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del 202</w:t>
      </w:r>
      <w:r w:rsidR="002C6CCE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</w:t>
      </w:r>
      <w:r w:rsidR="007F7C47">
        <w:rPr>
          <w:rFonts w:ascii="Arial" w:hAnsi="Arial" w:cs="Arial"/>
          <w:b/>
          <w:bCs/>
        </w:rPr>
        <w:t xml:space="preserve"> emitido decreto</w:t>
      </w:r>
      <w:r w:rsidR="009C4C7E">
        <w:rPr>
          <w:rFonts w:ascii="Arial" w:hAnsi="Arial" w:cs="Arial"/>
          <w:b/>
          <w:bCs/>
        </w:rPr>
        <w:t>s</w:t>
      </w:r>
      <w:r w:rsidR="007F7C47">
        <w:rPr>
          <w:rFonts w:ascii="Arial" w:hAnsi="Arial" w:cs="Arial"/>
          <w:b/>
          <w:bCs/>
        </w:rPr>
        <w:t xml:space="preserve"> o expedientes relativos a las expropiaciones que realicen por utilidad pública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15AA0CCF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1D284E">
        <w:rPr>
          <w:rFonts w:ascii="Arial" w:hAnsi="Arial" w:cs="Arial"/>
          <w:bCs/>
        </w:rPr>
        <w:t>30</w:t>
      </w:r>
      <w:r w:rsidR="002A4AEC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1D284E">
        <w:rPr>
          <w:rFonts w:ascii="Arial" w:hAnsi="Arial" w:cs="Arial"/>
          <w:bCs/>
        </w:rPr>
        <w:t>Septiembre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2C6CCE">
        <w:rPr>
          <w:rFonts w:ascii="Arial" w:hAnsi="Arial" w:cs="Arial"/>
          <w:bCs/>
        </w:rPr>
        <w:t>5</w:t>
      </w:r>
    </w:p>
    <w:p w14:paraId="2F562653" w14:textId="77777777" w:rsidR="002C6CCE" w:rsidRPr="006F56B2" w:rsidRDefault="002C6CCE" w:rsidP="00A5717A">
      <w:pPr>
        <w:jc w:val="center"/>
        <w:rPr>
          <w:rFonts w:ascii="Arial" w:hAnsi="Arial" w:cs="Arial"/>
          <w:bCs/>
        </w:rPr>
      </w:pPr>
    </w:p>
    <w:p w14:paraId="61E22EBF" w14:textId="77777777" w:rsidR="006A14DD" w:rsidRDefault="00A5717A" w:rsidP="006A14DD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4C79AEB" w14:textId="1B71A9E3" w:rsidR="006A14DD" w:rsidRDefault="0030360F" w:rsidP="006A14DD">
      <w:pPr>
        <w:jc w:val="center"/>
        <w:rPr>
          <w:rFonts w:ascii="Arial" w:hAnsi="Arial" w:cs="Arial"/>
          <w:b/>
          <w:bCs/>
        </w:rPr>
      </w:pPr>
      <w:r w:rsidRPr="0030360F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78309164" w14:textId="77777777" w:rsidR="0030360F" w:rsidRDefault="0030360F" w:rsidP="006A14DD">
      <w:pPr>
        <w:jc w:val="center"/>
        <w:rPr>
          <w:rFonts w:ascii="Arial" w:hAnsi="Arial" w:cs="Arial"/>
          <w:b/>
          <w:bCs/>
        </w:rPr>
      </w:pPr>
    </w:p>
    <w:p w14:paraId="1535556E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440B6F3D" w14:textId="683E2EEA" w:rsidR="006A14DD" w:rsidRPr="006F56B2" w:rsidRDefault="006A14DD" w:rsidP="00E41F0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</w:t>
      </w:r>
    </w:p>
    <w:p w14:paraId="05B75AD2" w14:textId="349AC63D" w:rsidR="006A14D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79A7ADBC" w14:textId="30B3D5F9" w:rsidR="00C46C7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C46C7D" w:rsidRPr="006F56B2" w:rsidSect="00D4087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A69C77" w14:textId="77777777" w:rsidR="00AD7681" w:rsidRDefault="00AD7681" w:rsidP="008E29D2">
      <w:pPr>
        <w:spacing w:after="0" w:line="240" w:lineRule="auto"/>
      </w:pPr>
      <w:r>
        <w:separator/>
      </w:r>
    </w:p>
  </w:endnote>
  <w:endnote w:type="continuationSeparator" w:id="0">
    <w:p w14:paraId="4D5C4580" w14:textId="77777777" w:rsidR="00AD7681" w:rsidRDefault="00AD768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10D691" w14:textId="77777777" w:rsidR="00AD7681" w:rsidRDefault="00AD7681" w:rsidP="008E29D2">
      <w:pPr>
        <w:spacing w:after="0" w:line="240" w:lineRule="auto"/>
      </w:pPr>
      <w:r>
        <w:separator/>
      </w:r>
    </w:p>
  </w:footnote>
  <w:footnote w:type="continuationSeparator" w:id="0">
    <w:p w14:paraId="301A3E75" w14:textId="77777777" w:rsidR="00AD7681" w:rsidRDefault="00AD768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7190"/>
    <w:rsid w:val="0007656B"/>
    <w:rsid w:val="00093FE1"/>
    <w:rsid w:val="000C2C9B"/>
    <w:rsid w:val="000E36B7"/>
    <w:rsid w:val="000E7DF1"/>
    <w:rsid w:val="00111C8E"/>
    <w:rsid w:val="001366D5"/>
    <w:rsid w:val="001462BE"/>
    <w:rsid w:val="00166397"/>
    <w:rsid w:val="00174904"/>
    <w:rsid w:val="00185BA1"/>
    <w:rsid w:val="00187608"/>
    <w:rsid w:val="0019195D"/>
    <w:rsid w:val="001B0898"/>
    <w:rsid w:val="001D284E"/>
    <w:rsid w:val="001E106F"/>
    <w:rsid w:val="001F04BA"/>
    <w:rsid w:val="001F7149"/>
    <w:rsid w:val="001F76E0"/>
    <w:rsid w:val="0024255E"/>
    <w:rsid w:val="00245B2C"/>
    <w:rsid w:val="002925C1"/>
    <w:rsid w:val="002A4AEC"/>
    <w:rsid w:val="002C6CCE"/>
    <w:rsid w:val="002E4A7C"/>
    <w:rsid w:val="0030360F"/>
    <w:rsid w:val="0030588E"/>
    <w:rsid w:val="00315E35"/>
    <w:rsid w:val="003252B0"/>
    <w:rsid w:val="00341BAE"/>
    <w:rsid w:val="00350DF9"/>
    <w:rsid w:val="00366482"/>
    <w:rsid w:val="003723D6"/>
    <w:rsid w:val="003D7169"/>
    <w:rsid w:val="003F0BD0"/>
    <w:rsid w:val="0042382E"/>
    <w:rsid w:val="004313DD"/>
    <w:rsid w:val="004461BF"/>
    <w:rsid w:val="00450BC2"/>
    <w:rsid w:val="00452F2A"/>
    <w:rsid w:val="00473E1F"/>
    <w:rsid w:val="00496694"/>
    <w:rsid w:val="004A0BDB"/>
    <w:rsid w:val="004B0F32"/>
    <w:rsid w:val="004D1D98"/>
    <w:rsid w:val="004D78B3"/>
    <w:rsid w:val="00500F3A"/>
    <w:rsid w:val="005748B3"/>
    <w:rsid w:val="005A385A"/>
    <w:rsid w:val="005A4CD7"/>
    <w:rsid w:val="005C4306"/>
    <w:rsid w:val="005C7A6B"/>
    <w:rsid w:val="005F3CB7"/>
    <w:rsid w:val="006243AE"/>
    <w:rsid w:val="006760CE"/>
    <w:rsid w:val="006A14DD"/>
    <w:rsid w:val="006B3681"/>
    <w:rsid w:val="006D139C"/>
    <w:rsid w:val="006F56B2"/>
    <w:rsid w:val="00704BC3"/>
    <w:rsid w:val="007305AC"/>
    <w:rsid w:val="00756D5F"/>
    <w:rsid w:val="007673AC"/>
    <w:rsid w:val="00792B32"/>
    <w:rsid w:val="007B1E02"/>
    <w:rsid w:val="007D61F9"/>
    <w:rsid w:val="007F7C47"/>
    <w:rsid w:val="008C62EF"/>
    <w:rsid w:val="008C6E3C"/>
    <w:rsid w:val="008E29D2"/>
    <w:rsid w:val="00935AF0"/>
    <w:rsid w:val="009502D7"/>
    <w:rsid w:val="00960B0E"/>
    <w:rsid w:val="00981C02"/>
    <w:rsid w:val="00987F67"/>
    <w:rsid w:val="009A47C2"/>
    <w:rsid w:val="009B3D57"/>
    <w:rsid w:val="009B4CA4"/>
    <w:rsid w:val="009C2071"/>
    <w:rsid w:val="009C4C7E"/>
    <w:rsid w:val="009D0AAF"/>
    <w:rsid w:val="00A027BB"/>
    <w:rsid w:val="00A11883"/>
    <w:rsid w:val="00A25DDC"/>
    <w:rsid w:val="00A364CE"/>
    <w:rsid w:val="00A5717A"/>
    <w:rsid w:val="00AD1F05"/>
    <w:rsid w:val="00AD56B7"/>
    <w:rsid w:val="00AD7681"/>
    <w:rsid w:val="00AF28EB"/>
    <w:rsid w:val="00B343FF"/>
    <w:rsid w:val="00B77409"/>
    <w:rsid w:val="00C0058A"/>
    <w:rsid w:val="00C06EAB"/>
    <w:rsid w:val="00C16121"/>
    <w:rsid w:val="00C30B98"/>
    <w:rsid w:val="00C404CA"/>
    <w:rsid w:val="00C46C7D"/>
    <w:rsid w:val="00C535B3"/>
    <w:rsid w:val="00C64252"/>
    <w:rsid w:val="00C72F7C"/>
    <w:rsid w:val="00C83583"/>
    <w:rsid w:val="00CE0303"/>
    <w:rsid w:val="00CF015B"/>
    <w:rsid w:val="00D0176A"/>
    <w:rsid w:val="00D40875"/>
    <w:rsid w:val="00D65116"/>
    <w:rsid w:val="00D83C6F"/>
    <w:rsid w:val="00D97867"/>
    <w:rsid w:val="00DA68CD"/>
    <w:rsid w:val="00DA7D0E"/>
    <w:rsid w:val="00DD2309"/>
    <w:rsid w:val="00DD5F11"/>
    <w:rsid w:val="00DF2967"/>
    <w:rsid w:val="00E25B1C"/>
    <w:rsid w:val="00E41F03"/>
    <w:rsid w:val="00E46CF3"/>
    <w:rsid w:val="00E76A78"/>
    <w:rsid w:val="00EB540E"/>
    <w:rsid w:val="00EB7330"/>
    <w:rsid w:val="00EC54EF"/>
    <w:rsid w:val="00EF6264"/>
    <w:rsid w:val="00F140E3"/>
    <w:rsid w:val="00F2123C"/>
    <w:rsid w:val="00F2386D"/>
    <w:rsid w:val="00F2716D"/>
    <w:rsid w:val="00F82251"/>
    <w:rsid w:val="00FA3C76"/>
    <w:rsid w:val="00FA74D2"/>
    <w:rsid w:val="00FC3030"/>
    <w:rsid w:val="00FC6F87"/>
    <w:rsid w:val="00FC7888"/>
    <w:rsid w:val="00FE3836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23</TotalTime>
  <Pages>1</Pages>
  <Words>222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28</cp:revision>
  <cp:lastPrinted>2025-09-30T17:02:00Z</cp:lastPrinted>
  <dcterms:created xsi:type="dcterms:W3CDTF">2024-06-21T17:27:00Z</dcterms:created>
  <dcterms:modified xsi:type="dcterms:W3CDTF">2025-09-30T17:02:00Z</dcterms:modified>
</cp:coreProperties>
</file>