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3186257A" w:rsidR="00A5717A" w:rsidRPr="008604B4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 w:rsidRPr="008604B4">
        <w:rPr>
          <w:rFonts w:ascii="Arial" w:hAnsi="Arial" w:cs="Arial"/>
          <w:b/>
          <w:bCs/>
        </w:rPr>
        <w:t>OFICIO/SAMAPA/</w:t>
      </w:r>
      <w:r w:rsidR="002B7CB1">
        <w:rPr>
          <w:rFonts w:ascii="Arial" w:hAnsi="Arial" w:cs="Arial"/>
          <w:b/>
          <w:bCs/>
        </w:rPr>
        <w:t>898</w:t>
      </w:r>
      <w:r w:rsidR="00A5717A" w:rsidRPr="008604B4">
        <w:rPr>
          <w:rFonts w:ascii="Arial" w:hAnsi="Arial" w:cs="Arial"/>
          <w:b/>
          <w:bCs/>
        </w:rPr>
        <w:t>/202</w:t>
      </w:r>
      <w:r w:rsidR="009B6A94">
        <w:rPr>
          <w:rFonts w:ascii="Arial" w:hAnsi="Arial" w:cs="Arial"/>
          <w:b/>
          <w:bCs/>
        </w:rPr>
        <w:t>5</w:t>
      </w:r>
    </w:p>
    <w:p w14:paraId="485CEC49" w14:textId="4CB45F6C" w:rsidR="00CE0303" w:rsidRPr="006F56B2" w:rsidRDefault="00CE0303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ASUNTO: CONOCIMIENTO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54248A9B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fracción </w:t>
      </w:r>
      <w:r w:rsidR="00FC3030" w:rsidRPr="00330014">
        <w:rPr>
          <w:rFonts w:ascii="Arial" w:hAnsi="Arial" w:cs="Arial"/>
          <w:b/>
        </w:rPr>
        <w:t>X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27BD7E6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CE0303">
        <w:rPr>
          <w:rFonts w:ascii="Arial" w:hAnsi="Arial" w:cs="Arial"/>
          <w:b/>
          <w:bCs/>
        </w:rPr>
        <w:t xml:space="preserve">Las </w:t>
      </w:r>
      <w:r w:rsidR="00FC3030">
        <w:rPr>
          <w:rFonts w:ascii="Arial" w:hAnsi="Arial" w:cs="Arial"/>
          <w:b/>
          <w:bCs/>
        </w:rPr>
        <w:t>condiciones generales de trabajo, contactos o convenios que regulan las relaciones laborales del personal de base o de confianza, así como los recursos públicos económicos, en especie o donativos, que sean entregados a los sindicatos y ejerzan como recursos públicos</w:t>
      </w:r>
      <w:r w:rsidRPr="006F56B2">
        <w:rPr>
          <w:rFonts w:ascii="Arial" w:hAnsi="Arial" w:cs="Arial"/>
          <w:b/>
          <w:bCs/>
        </w:rPr>
        <w:t>”</w:t>
      </w:r>
    </w:p>
    <w:p w14:paraId="1609C8F8" w14:textId="51023E2D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1E4123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F51BC3">
        <w:rPr>
          <w:rFonts w:ascii="Arial" w:hAnsi="Arial" w:cs="Arial"/>
          <w:bCs/>
        </w:rPr>
        <w:t xml:space="preserve">el mes de </w:t>
      </w:r>
      <w:proofErr w:type="gramStart"/>
      <w:r w:rsidR="002B7CB1">
        <w:rPr>
          <w:rFonts w:ascii="Arial" w:hAnsi="Arial" w:cs="Arial"/>
          <w:bCs/>
        </w:rPr>
        <w:t>Septiembre</w:t>
      </w:r>
      <w:proofErr w:type="gramEnd"/>
      <w:r w:rsidRPr="006F56B2">
        <w:rPr>
          <w:rFonts w:ascii="Arial" w:hAnsi="Arial" w:cs="Arial"/>
          <w:bCs/>
        </w:rPr>
        <w:t xml:space="preserve"> 202</w:t>
      </w:r>
      <w:r w:rsidR="009B6A94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>no</w:t>
      </w:r>
      <w:r w:rsidR="00D83FB6">
        <w:rPr>
          <w:rFonts w:ascii="Arial" w:hAnsi="Arial" w:cs="Arial"/>
          <w:b/>
          <w:bCs/>
        </w:rPr>
        <w:t xml:space="preserve"> ha</w:t>
      </w:r>
      <w:r w:rsidR="00FC3030">
        <w:rPr>
          <w:rFonts w:ascii="Arial" w:hAnsi="Arial" w:cs="Arial"/>
          <w:b/>
          <w:bCs/>
        </w:rPr>
        <w:t xml:space="preserve"> exist</w:t>
      </w:r>
      <w:r w:rsidR="00F51BC3">
        <w:rPr>
          <w:rFonts w:ascii="Arial" w:hAnsi="Arial" w:cs="Arial"/>
          <w:b/>
          <w:bCs/>
        </w:rPr>
        <w:t>ido</w:t>
      </w:r>
      <w:r w:rsidR="00FC3030">
        <w:rPr>
          <w:rFonts w:ascii="Arial" w:hAnsi="Arial" w:cs="Arial"/>
          <w:b/>
          <w:bCs/>
        </w:rPr>
        <w:t xml:space="preserve"> sindicato alguno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0848C829" w:rsidR="00A5717A" w:rsidRPr="006F56B2" w:rsidRDefault="00A5717A" w:rsidP="00A5717A">
      <w:pPr>
        <w:jc w:val="center"/>
        <w:rPr>
          <w:rFonts w:ascii="Arial" w:hAnsi="Arial" w:cs="Arial"/>
          <w:bCs/>
        </w:rPr>
      </w:pPr>
      <w:proofErr w:type="spellStart"/>
      <w:r w:rsidRPr="006F56B2">
        <w:rPr>
          <w:rFonts w:ascii="Arial" w:hAnsi="Arial" w:cs="Arial"/>
          <w:bCs/>
        </w:rPr>
        <w:t>Ixtlahuac</w:t>
      </w:r>
      <w:r w:rsidR="008604B4">
        <w:rPr>
          <w:rFonts w:ascii="Arial" w:hAnsi="Arial" w:cs="Arial"/>
          <w:bCs/>
        </w:rPr>
        <w:t>án</w:t>
      </w:r>
      <w:proofErr w:type="spellEnd"/>
      <w:r w:rsidR="008604B4">
        <w:rPr>
          <w:rFonts w:ascii="Arial" w:hAnsi="Arial" w:cs="Arial"/>
          <w:bCs/>
        </w:rPr>
        <w:t xml:space="preserve"> de los Membrillos, Jalisco </w:t>
      </w:r>
      <w:r w:rsidR="00DF21DD">
        <w:rPr>
          <w:rFonts w:ascii="Arial" w:hAnsi="Arial" w:cs="Arial"/>
          <w:bCs/>
        </w:rPr>
        <w:t>0</w:t>
      </w:r>
      <w:r w:rsidR="00FA78EF">
        <w:rPr>
          <w:rFonts w:ascii="Arial" w:hAnsi="Arial" w:cs="Arial"/>
          <w:bCs/>
        </w:rPr>
        <w:t>7</w:t>
      </w:r>
      <w:r w:rsidRPr="006F56B2">
        <w:rPr>
          <w:rFonts w:ascii="Arial" w:hAnsi="Arial" w:cs="Arial"/>
          <w:bCs/>
        </w:rPr>
        <w:t xml:space="preserve"> de </w:t>
      </w:r>
      <w:r w:rsidR="002B7CB1">
        <w:rPr>
          <w:rFonts w:ascii="Arial" w:hAnsi="Arial" w:cs="Arial"/>
          <w:bCs/>
        </w:rPr>
        <w:t>Octubre</w:t>
      </w:r>
      <w:bookmarkStart w:id="0" w:name="_GoBack"/>
      <w:bookmarkEnd w:id="0"/>
      <w:r w:rsidRPr="006F56B2">
        <w:rPr>
          <w:rFonts w:ascii="Arial" w:hAnsi="Arial" w:cs="Arial"/>
          <w:bCs/>
        </w:rPr>
        <w:t xml:space="preserve"> del 202</w:t>
      </w:r>
      <w:r w:rsidR="009B6A94">
        <w:rPr>
          <w:rFonts w:ascii="Arial" w:hAnsi="Arial" w:cs="Arial"/>
          <w:bCs/>
        </w:rPr>
        <w:t>5</w:t>
      </w:r>
    </w:p>
    <w:p w14:paraId="5AE4EC7E" w14:textId="77777777" w:rsidR="00A5717A" w:rsidRPr="006F56B2" w:rsidRDefault="00A5717A" w:rsidP="00A5717A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6B529742" w14:textId="77777777" w:rsidR="008D0062" w:rsidRDefault="008D0062" w:rsidP="00A5717A">
      <w:pPr>
        <w:rPr>
          <w:rFonts w:ascii="Arial" w:hAnsi="Arial" w:cs="Arial"/>
          <w:b/>
          <w:bCs/>
        </w:rPr>
      </w:pPr>
    </w:p>
    <w:p w14:paraId="39F58E7B" w14:textId="77777777" w:rsidR="008D0062" w:rsidRPr="006F56B2" w:rsidRDefault="008D0062" w:rsidP="00A5717A">
      <w:pPr>
        <w:rPr>
          <w:rFonts w:ascii="Arial" w:hAnsi="Arial" w:cs="Arial"/>
          <w:b/>
          <w:bCs/>
        </w:rPr>
      </w:pPr>
    </w:p>
    <w:p w14:paraId="20272B0B" w14:textId="21713482" w:rsidR="00A5717A" w:rsidRPr="006F56B2" w:rsidRDefault="001E4123" w:rsidP="001E4123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</w:t>
      </w:r>
      <w:r w:rsidR="00A5717A" w:rsidRPr="006F56B2">
        <w:rPr>
          <w:rFonts w:ascii="Arial" w:hAnsi="Arial" w:cs="Arial"/>
          <w:b/>
          <w:bCs/>
        </w:rPr>
        <w:t>____________________________</w:t>
      </w:r>
      <w:r>
        <w:rPr>
          <w:rFonts w:ascii="Arial" w:hAnsi="Arial" w:cs="Arial"/>
          <w:b/>
          <w:bCs/>
        </w:rPr>
        <w:t xml:space="preserve">                            _____________________________</w:t>
      </w:r>
    </w:p>
    <w:p w14:paraId="47380D53" w14:textId="540BD84A" w:rsidR="006F56B2" w:rsidRPr="006F56B2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A5717A" w:rsidRPr="006F56B2">
        <w:rPr>
          <w:rFonts w:ascii="Arial" w:hAnsi="Arial" w:cs="Arial"/>
          <w:b/>
          <w:color w:val="000000"/>
          <w:sz w:val="22"/>
          <w:szCs w:val="22"/>
        </w:rPr>
        <w:t>Mtro. Luis Ramón Pérez Bravo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Lic. Cintia Carolina Aguilera Arreola</w:t>
      </w:r>
    </w:p>
    <w:p w14:paraId="00E4E841" w14:textId="33791350" w:rsidR="00A5717A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="006F56B2" w:rsidRPr="006F56B2">
        <w:rPr>
          <w:rFonts w:ascii="Arial" w:hAnsi="Arial" w:cs="Arial"/>
          <w:b/>
          <w:color w:val="000000"/>
          <w:sz w:val="22"/>
          <w:szCs w:val="22"/>
        </w:rPr>
        <w:t>Director General de SAMAPA</w:t>
      </w: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Titular de la Unidad de Transparencia</w:t>
      </w:r>
    </w:p>
    <w:p w14:paraId="1BC2A798" w14:textId="574C8F1D" w:rsidR="001E4123" w:rsidRPr="006F56B2" w:rsidRDefault="001E4123" w:rsidP="001E4123">
      <w:pPr>
        <w:pStyle w:val="NormalWeb"/>
        <w:spacing w:after="255" w:afterAutospacing="0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 xml:space="preserve">                                                                                                   y Legalidad</w:t>
      </w:r>
    </w:p>
    <w:sectPr w:rsidR="001E4123" w:rsidRPr="006F56B2" w:rsidSect="00DB4ABA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94F822" w14:textId="77777777" w:rsidR="002E1E9D" w:rsidRDefault="002E1E9D" w:rsidP="008E29D2">
      <w:pPr>
        <w:spacing w:after="0" w:line="240" w:lineRule="auto"/>
      </w:pPr>
      <w:r>
        <w:separator/>
      </w:r>
    </w:p>
  </w:endnote>
  <w:endnote w:type="continuationSeparator" w:id="0">
    <w:p w14:paraId="1BDCD8D0" w14:textId="77777777" w:rsidR="002E1E9D" w:rsidRDefault="002E1E9D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314555" w14:textId="77777777" w:rsidR="002E1E9D" w:rsidRDefault="002E1E9D" w:rsidP="008E29D2">
      <w:pPr>
        <w:spacing w:after="0" w:line="240" w:lineRule="auto"/>
      </w:pPr>
      <w:r>
        <w:separator/>
      </w:r>
    </w:p>
  </w:footnote>
  <w:footnote w:type="continuationSeparator" w:id="0">
    <w:p w14:paraId="2641BE98" w14:textId="77777777" w:rsidR="002E1E9D" w:rsidRDefault="002E1E9D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0547F"/>
    <w:rsid w:val="0002357B"/>
    <w:rsid w:val="00074D4B"/>
    <w:rsid w:val="000755DB"/>
    <w:rsid w:val="00084E27"/>
    <w:rsid w:val="00093FE1"/>
    <w:rsid w:val="000A2571"/>
    <w:rsid w:val="000B1831"/>
    <w:rsid w:val="000B7C7B"/>
    <w:rsid w:val="00142561"/>
    <w:rsid w:val="00166397"/>
    <w:rsid w:val="0018753E"/>
    <w:rsid w:val="0019195D"/>
    <w:rsid w:val="00194D37"/>
    <w:rsid w:val="001B0898"/>
    <w:rsid w:val="001C5509"/>
    <w:rsid w:val="001D7063"/>
    <w:rsid w:val="001D7B49"/>
    <w:rsid w:val="001E4123"/>
    <w:rsid w:val="001F1D43"/>
    <w:rsid w:val="001F7149"/>
    <w:rsid w:val="00221497"/>
    <w:rsid w:val="00225791"/>
    <w:rsid w:val="00225EEB"/>
    <w:rsid w:val="00240247"/>
    <w:rsid w:val="00271056"/>
    <w:rsid w:val="002925C1"/>
    <w:rsid w:val="002B7CB1"/>
    <w:rsid w:val="002E1E9D"/>
    <w:rsid w:val="00330014"/>
    <w:rsid w:val="003C7CAB"/>
    <w:rsid w:val="003E17E2"/>
    <w:rsid w:val="004205D8"/>
    <w:rsid w:val="0042382E"/>
    <w:rsid w:val="00450BC2"/>
    <w:rsid w:val="0047513E"/>
    <w:rsid w:val="004901DD"/>
    <w:rsid w:val="004B3D43"/>
    <w:rsid w:val="004D78B3"/>
    <w:rsid w:val="005174EC"/>
    <w:rsid w:val="00523AF3"/>
    <w:rsid w:val="00524CCB"/>
    <w:rsid w:val="00550327"/>
    <w:rsid w:val="005A385A"/>
    <w:rsid w:val="005A4CD7"/>
    <w:rsid w:val="005B6DB4"/>
    <w:rsid w:val="005C4306"/>
    <w:rsid w:val="005C7A6B"/>
    <w:rsid w:val="005F0F49"/>
    <w:rsid w:val="00610884"/>
    <w:rsid w:val="006243AE"/>
    <w:rsid w:val="006C0831"/>
    <w:rsid w:val="006F56B2"/>
    <w:rsid w:val="00704BC3"/>
    <w:rsid w:val="00706385"/>
    <w:rsid w:val="007673AC"/>
    <w:rsid w:val="007A28E2"/>
    <w:rsid w:val="007B1E02"/>
    <w:rsid w:val="008604B4"/>
    <w:rsid w:val="008968C8"/>
    <w:rsid w:val="008C62EF"/>
    <w:rsid w:val="008C6E3C"/>
    <w:rsid w:val="008D0062"/>
    <w:rsid w:val="008D2993"/>
    <w:rsid w:val="008E29D2"/>
    <w:rsid w:val="008F4381"/>
    <w:rsid w:val="009164C2"/>
    <w:rsid w:val="00930E7B"/>
    <w:rsid w:val="00935144"/>
    <w:rsid w:val="009502D7"/>
    <w:rsid w:val="00957A48"/>
    <w:rsid w:val="00960B0E"/>
    <w:rsid w:val="00982428"/>
    <w:rsid w:val="009B3D57"/>
    <w:rsid w:val="009B6A94"/>
    <w:rsid w:val="00A25DDC"/>
    <w:rsid w:val="00A33014"/>
    <w:rsid w:val="00A5717A"/>
    <w:rsid w:val="00AD1F05"/>
    <w:rsid w:val="00B04E9B"/>
    <w:rsid w:val="00B37D40"/>
    <w:rsid w:val="00B425E6"/>
    <w:rsid w:val="00B600F4"/>
    <w:rsid w:val="00B73D42"/>
    <w:rsid w:val="00BA4093"/>
    <w:rsid w:val="00BA4CBB"/>
    <w:rsid w:val="00BB1423"/>
    <w:rsid w:val="00BB54E8"/>
    <w:rsid w:val="00BE18CC"/>
    <w:rsid w:val="00C40D73"/>
    <w:rsid w:val="00C72F7C"/>
    <w:rsid w:val="00C8061A"/>
    <w:rsid w:val="00C8256B"/>
    <w:rsid w:val="00CE0303"/>
    <w:rsid w:val="00D0427A"/>
    <w:rsid w:val="00D169B2"/>
    <w:rsid w:val="00D47821"/>
    <w:rsid w:val="00D74045"/>
    <w:rsid w:val="00D77982"/>
    <w:rsid w:val="00D83C6F"/>
    <w:rsid w:val="00D83FB6"/>
    <w:rsid w:val="00DB4ABA"/>
    <w:rsid w:val="00DD2309"/>
    <w:rsid w:val="00DF21DD"/>
    <w:rsid w:val="00DF2967"/>
    <w:rsid w:val="00E2213C"/>
    <w:rsid w:val="00E251EA"/>
    <w:rsid w:val="00E46CF3"/>
    <w:rsid w:val="00E91F0A"/>
    <w:rsid w:val="00E95BA3"/>
    <w:rsid w:val="00EA4A19"/>
    <w:rsid w:val="00EB540E"/>
    <w:rsid w:val="00EC43B6"/>
    <w:rsid w:val="00EE12EC"/>
    <w:rsid w:val="00EF2C9C"/>
    <w:rsid w:val="00F140E3"/>
    <w:rsid w:val="00F2123C"/>
    <w:rsid w:val="00F424B2"/>
    <w:rsid w:val="00F51BC3"/>
    <w:rsid w:val="00F6057E"/>
    <w:rsid w:val="00F6451C"/>
    <w:rsid w:val="00F71213"/>
    <w:rsid w:val="00F82251"/>
    <w:rsid w:val="00FA3BCA"/>
    <w:rsid w:val="00FA78EF"/>
    <w:rsid w:val="00FC3030"/>
    <w:rsid w:val="00FC5992"/>
    <w:rsid w:val="00FE2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69</TotalTime>
  <Pages>1</Pages>
  <Words>269</Words>
  <Characters>1482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29</cp:revision>
  <cp:lastPrinted>2025-05-07T20:34:00Z</cp:lastPrinted>
  <dcterms:created xsi:type="dcterms:W3CDTF">2024-06-21T18:31:00Z</dcterms:created>
  <dcterms:modified xsi:type="dcterms:W3CDTF">2025-10-09T14:57:00Z</dcterms:modified>
</cp:coreProperties>
</file>