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5AAC8A20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B92661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887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B9153D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5</w:t>
      </w:r>
    </w:p>
    <w:p w14:paraId="40E2A500" w14:textId="3BAEB892" w:rsidR="00070113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3EA2A81A" w14:textId="30FA3090" w:rsidR="00176594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787682FF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 xml:space="preserve">el mes de </w:t>
      </w:r>
      <w:proofErr w:type="gramStart"/>
      <w:r w:rsidR="00B92661">
        <w:rPr>
          <w:rFonts w:ascii="Arial" w:hAnsi="Arial" w:cs="Arial"/>
          <w:color w:val="000000"/>
        </w:rPr>
        <w:t>Septiembre</w:t>
      </w:r>
      <w:proofErr w:type="gramEnd"/>
      <w:r w:rsidR="00B754DD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4819C5DB" w:rsidR="00176594" w:rsidRDefault="00176594" w:rsidP="00176594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DA5EBE">
        <w:rPr>
          <w:rFonts w:ascii="Arial" w:hAnsi="Arial" w:cs="Arial"/>
          <w:color w:val="000000"/>
        </w:rPr>
        <w:t>0</w:t>
      </w:r>
      <w:r w:rsidR="00D674F6">
        <w:rPr>
          <w:rFonts w:ascii="Arial" w:hAnsi="Arial" w:cs="Arial"/>
          <w:color w:val="000000"/>
        </w:rPr>
        <w:t>7</w:t>
      </w:r>
      <w:r w:rsidR="00DA5EBE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>d</w:t>
      </w:r>
      <w:r w:rsidRPr="002A2FC5">
        <w:rPr>
          <w:rFonts w:ascii="Arial" w:hAnsi="Arial" w:cs="Arial"/>
          <w:color w:val="000000"/>
        </w:rPr>
        <w:t xml:space="preserve">e </w:t>
      </w:r>
      <w:r w:rsidR="00B92661">
        <w:rPr>
          <w:rFonts w:ascii="Arial" w:hAnsi="Arial" w:cs="Arial"/>
          <w:color w:val="000000"/>
        </w:rPr>
        <w:t>Octubre</w:t>
      </w:r>
      <w:bookmarkStart w:id="0" w:name="_GoBack"/>
      <w:bookmarkEnd w:id="0"/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</w:p>
    <w:p w14:paraId="3D5691B9" w14:textId="68BF7B5A" w:rsidR="00176594" w:rsidRDefault="006B50D2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71CC314C" w14:textId="38D800EA" w:rsidR="00CD0181" w:rsidRPr="00CD0181" w:rsidRDefault="00CD0181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CD0181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AFCB9C9" w14:textId="77777777" w:rsidR="00176594" w:rsidRPr="003607FA" w:rsidRDefault="00176594" w:rsidP="002A2FC5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</w:p>
    <w:p w14:paraId="47D294A0" w14:textId="40557110" w:rsidR="00176594" w:rsidRPr="003607FA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2F8FF24D" w14:textId="5C1738A2" w:rsidR="00E75012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204C2BAD" w14:textId="7E9C9279" w:rsidR="002E5EF5" w:rsidRDefault="00B9153D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</w:t>
      </w:r>
      <w:r w:rsidR="00E75012">
        <w:rPr>
          <w:rFonts w:ascii="Arial" w:hAnsi="Arial" w:cs="Arial"/>
          <w:b/>
          <w:bCs/>
          <w:color w:val="000000"/>
        </w:rPr>
        <w:t xml:space="preserve">Titular de la Unidad de Transparencia       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 w:rsidR="00E75012"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p w14:paraId="08788181" w14:textId="19F2B024" w:rsidR="00176594" w:rsidRPr="00247B4D" w:rsidRDefault="00E75012" w:rsidP="00FD27C0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     </w:t>
      </w:r>
      <w:r w:rsidR="00B9153D">
        <w:rPr>
          <w:rFonts w:ascii="Arial" w:hAnsi="Arial" w:cs="Arial"/>
          <w:b/>
          <w:bCs/>
          <w:color w:val="000000"/>
        </w:rPr>
        <w:t xml:space="preserve">       </w:t>
      </w:r>
      <w:r>
        <w:rPr>
          <w:rFonts w:ascii="Arial" w:hAnsi="Arial" w:cs="Arial"/>
          <w:b/>
          <w:bCs/>
          <w:color w:val="000000"/>
        </w:rPr>
        <w:t xml:space="preserve">  y Legalida</w:t>
      </w:r>
      <w:r w:rsidR="00247B4D">
        <w:rPr>
          <w:rFonts w:ascii="Arial" w:hAnsi="Arial" w:cs="Arial"/>
          <w:b/>
          <w:bCs/>
          <w:color w:val="000000"/>
        </w:rPr>
        <w:t>d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F78DD1" w14:textId="77777777" w:rsidR="00B663B6" w:rsidRDefault="00B663B6" w:rsidP="008E29D2">
      <w:pPr>
        <w:spacing w:after="0" w:line="240" w:lineRule="auto"/>
      </w:pPr>
      <w:r>
        <w:separator/>
      </w:r>
    </w:p>
  </w:endnote>
  <w:endnote w:type="continuationSeparator" w:id="0">
    <w:p w14:paraId="36B5BFE8" w14:textId="77777777" w:rsidR="00B663B6" w:rsidRDefault="00B663B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856AF0" w14:textId="77777777" w:rsidR="00B663B6" w:rsidRDefault="00B663B6" w:rsidP="008E29D2">
      <w:pPr>
        <w:spacing w:after="0" w:line="240" w:lineRule="auto"/>
      </w:pPr>
      <w:r>
        <w:separator/>
      </w:r>
    </w:p>
  </w:footnote>
  <w:footnote w:type="continuationSeparator" w:id="0">
    <w:p w14:paraId="6AE3C6F7" w14:textId="77777777" w:rsidR="00B663B6" w:rsidRDefault="00B663B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32DEB"/>
    <w:rsid w:val="00176594"/>
    <w:rsid w:val="0018770C"/>
    <w:rsid w:val="0019195D"/>
    <w:rsid w:val="001B0898"/>
    <w:rsid w:val="001D3F5E"/>
    <w:rsid w:val="002240E0"/>
    <w:rsid w:val="00247B4D"/>
    <w:rsid w:val="00256498"/>
    <w:rsid w:val="002912E9"/>
    <w:rsid w:val="002925C1"/>
    <w:rsid w:val="002A2FC5"/>
    <w:rsid w:val="002B0510"/>
    <w:rsid w:val="002C7350"/>
    <w:rsid w:val="002E5EF5"/>
    <w:rsid w:val="002F7F90"/>
    <w:rsid w:val="00327472"/>
    <w:rsid w:val="00337D4E"/>
    <w:rsid w:val="00342E1C"/>
    <w:rsid w:val="00346E01"/>
    <w:rsid w:val="003607FA"/>
    <w:rsid w:val="003722FF"/>
    <w:rsid w:val="003946EC"/>
    <w:rsid w:val="003949AD"/>
    <w:rsid w:val="003A57E3"/>
    <w:rsid w:val="003A664C"/>
    <w:rsid w:val="003E28CB"/>
    <w:rsid w:val="003F11BF"/>
    <w:rsid w:val="00411756"/>
    <w:rsid w:val="004140B7"/>
    <w:rsid w:val="00416676"/>
    <w:rsid w:val="00433209"/>
    <w:rsid w:val="004336E7"/>
    <w:rsid w:val="00453C15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E46DB"/>
    <w:rsid w:val="005F645F"/>
    <w:rsid w:val="006243AE"/>
    <w:rsid w:val="00625089"/>
    <w:rsid w:val="006647A4"/>
    <w:rsid w:val="006B50D2"/>
    <w:rsid w:val="006D36DB"/>
    <w:rsid w:val="006E67C7"/>
    <w:rsid w:val="007264BE"/>
    <w:rsid w:val="007673AC"/>
    <w:rsid w:val="007A0F19"/>
    <w:rsid w:val="007B2964"/>
    <w:rsid w:val="007F3595"/>
    <w:rsid w:val="0080250E"/>
    <w:rsid w:val="00805BE2"/>
    <w:rsid w:val="00811616"/>
    <w:rsid w:val="00833B9B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61712"/>
    <w:rsid w:val="009A301D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B05ED"/>
    <w:rsid w:val="00AC78C5"/>
    <w:rsid w:val="00AC78D7"/>
    <w:rsid w:val="00B464EA"/>
    <w:rsid w:val="00B6105D"/>
    <w:rsid w:val="00B663B6"/>
    <w:rsid w:val="00B754DD"/>
    <w:rsid w:val="00B85C73"/>
    <w:rsid w:val="00B9153D"/>
    <w:rsid w:val="00B92661"/>
    <w:rsid w:val="00BC0E0D"/>
    <w:rsid w:val="00BC7D68"/>
    <w:rsid w:val="00BC7EA0"/>
    <w:rsid w:val="00BF429C"/>
    <w:rsid w:val="00C22202"/>
    <w:rsid w:val="00C343A4"/>
    <w:rsid w:val="00C50BB4"/>
    <w:rsid w:val="00C80E69"/>
    <w:rsid w:val="00C8165D"/>
    <w:rsid w:val="00CC3CBA"/>
    <w:rsid w:val="00CD0181"/>
    <w:rsid w:val="00CE4730"/>
    <w:rsid w:val="00D04419"/>
    <w:rsid w:val="00D25262"/>
    <w:rsid w:val="00D6614F"/>
    <w:rsid w:val="00D674F6"/>
    <w:rsid w:val="00D83C6F"/>
    <w:rsid w:val="00DA5EBE"/>
    <w:rsid w:val="00DA7B7A"/>
    <w:rsid w:val="00DD2309"/>
    <w:rsid w:val="00DD45DE"/>
    <w:rsid w:val="00E0373E"/>
    <w:rsid w:val="00E50EBD"/>
    <w:rsid w:val="00E75012"/>
    <w:rsid w:val="00EA2DB0"/>
    <w:rsid w:val="00EF1FF6"/>
    <w:rsid w:val="00F031A8"/>
    <w:rsid w:val="00F1402E"/>
    <w:rsid w:val="00F2123C"/>
    <w:rsid w:val="00F32244"/>
    <w:rsid w:val="00F51D39"/>
    <w:rsid w:val="00F73DE0"/>
    <w:rsid w:val="00F752FF"/>
    <w:rsid w:val="00F82251"/>
    <w:rsid w:val="00F90F69"/>
    <w:rsid w:val="00FC38C3"/>
    <w:rsid w:val="00FD1621"/>
    <w:rsid w:val="00FD27C0"/>
    <w:rsid w:val="00FF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158</TotalTime>
  <Pages>2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28</cp:revision>
  <cp:lastPrinted>2025-08-07T19:46:00Z</cp:lastPrinted>
  <dcterms:created xsi:type="dcterms:W3CDTF">2024-06-21T16:25:00Z</dcterms:created>
  <dcterms:modified xsi:type="dcterms:W3CDTF">2025-10-09T14:30:00Z</dcterms:modified>
</cp:coreProperties>
</file>