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1DF4FD6A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D00E6A">
        <w:rPr>
          <w:rFonts w:ascii="Arial" w:hAnsi="Arial" w:cs="Arial"/>
          <w:b/>
          <w:bCs/>
        </w:rPr>
        <w:t>891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2C6CCE">
        <w:rPr>
          <w:rFonts w:ascii="Arial" w:hAnsi="Arial" w:cs="Arial"/>
          <w:b/>
          <w:bCs/>
        </w:rPr>
        <w:t>5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04029A11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B3681">
        <w:rPr>
          <w:rFonts w:ascii="Arial" w:hAnsi="Arial" w:cs="Arial"/>
          <w:bCs/>
        </w:rPr>
        <w:t xml:space="preserve">el mes de </w:t>
      </w:r>
      <w:proofErr w:type="gramStart"/>
      <w:r w:rsidR="00D00E6A">
        <w:rPr>
          <w:rFonts w:ascii="Arial" w:hAnsi="Arial" w:cs="Arial"/>
          <w:bCs/>
        </w:rPr>
        <w:t>Septiembre</w:t>
      </w:r>
      <w:proofErr w:type="gramEnd"/>
      <w:r w:rsidR="00341BAE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del 202</w:t>
      </w:r>
      <w:r w:rsidR="002C6CCE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3D33AAD4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D00E6A">
        <w:rPr>
          <w:rFonts w:ascii="Arial" w:hAnsi="Arial" w:cs="Arial"/>
          <w:bCs/>
        </w:rPr>
        <w:t>07</w:t>
      </w:r>
      <w:r w:rsidR="002A4AEC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r w:rsidR="00D00E6A">
        <w:rPr>
          <w:rFonts w:ascii="Arial" w:hAnsi="Arial" w:cs="Arial"/>
          <w:bCs/>
        </w:rPr>
        <w:t>Octubre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2C6CCE">
        <w:rPr>
          <w:rFonts w:ascii="Arial" w:hAnsi="Arial" w:cs="Arial"/>
          <w:bCs/>
        </w:rPr>
        <w:t>5</w:t>
      </w:r>
    </w:p>
    <w:p w14:paraId="2F562653" w14:textId="77777777" w:rsidR="002C6CCE" w:rsidRPr="006F56B2" w:rsidRDefault="002C6CCE" w:rsidP="00A5717A">
      <w:pPr>
        <w:jc w:val="center"/>
        <w:rPr>
          <w:rFonts w:ascii="Arial" w:hAnsi="Arial" w:cs="Arial"/>
          <w:bCs/>
        </w:rPr>
      </w:pP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1B71A9E3" w:rsidR="006A14DD" w:rsidRDefault="0030360F" w:rsidP="006A14DD">
      <w:pPr>
        <w:jc w:val="center"/>
        <w:rPr>
          <w:rFonts w:ascii="Arial" w:hAnsi="Arial" w:cs="Arial"/>
          <w:b/>
          <w:bCs/>
        </w:rPr>
      </w:pPr>
      <w:r w:rsidRPr="0030360F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78309164" w14:textId="77777777" w:rsidR="0030360F" w:rsidRDefault="0030360F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1540C4" w14:textId="77777777" w:rsidR="00EB68B9" w:rsidRDefault="00EB68B9" w:rsidP="008E29D2">
      <w:pPr>
        <w:spacing w:after="0" w:line="240" w:lineRule="auto"/>
      </w:pPr>
      <w:r>
        <w:separator/>
      </w:r>
    </w:p>
  </w:endnote>
  <w:endnote w:type="continuationSeparator" w:id="0">
    <w:p w14:paraId="112ACFFF" w14:textId="77777777" w:rsidR="00EB68B9" w:rsidRDefault="00EB68B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90EDA5" w14:textId="77777777" w:rsidR="00EB68B9" w:rsidRDefault="00EB68B9" w:rsidP="008E29D2">
      <w:pPr>
        <w:spacing w:after="0" w:line="240" w:lineRule="auto"/>
      </w:pPr>
      <w:r>
        <w:separator/>
      </w:r>
    </w:p>
  </w:footnote>
  <w:footnote w:type="continuationSeparator" w:id="0">
    <w:p w14:paraId="0BCDED30" w14:textId="77777777" w:rsidR="00EB68B9" w:rsidRDefault="00EB68B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7DF1"/>
    <w:rsid w:val="00111C8E"/>
    <w:rsid w:val="001366D5"/>
    <w:rsid w:val="001462BE"/>
    <w:rsid w:val="00166397"/>
    <w:rsid w:val="00174904"/>
    <w:rsid w:val="00185BA1"/>
    <w:rsid w:val="00187608"/>
    <w:rsid w:val="0019195D"/>
    <w:rsid w:val="001B0898"/>
    <w:rsid w:val="001D284E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E4A7C"/>
    <w:rsid w:val="0030360F"/>
    <w:rsid w:val="0030588E"/>
    <w:rsid w:val="00315E35"/>
    <w:rsid w:val="003252B0"/>
    <w:rsid w:val="00341BAE"/>
    <w:rsid w:val="00350DF9"/>
    <w:rsid w:val="00366482"/>
    <w:rsid w:val="003723D6"/>
    <w:rsid w:val="003D7169"/>
    <w:rsid w:val="003F0BD0"/>
    <w:rsid w:val="0042382E"/>
    <w:rsid w:val="004313DD"/>
    <w:rsid w:val="004461BF"/>
    <w:rsid w:val="00450BC2"/>
    <w:rsid w:val="00452F2A"/>
    <w:rsid w:val="00473E1F"/>
    <w:rsid w:val="00496694"/>
    <w:rsid w:val="004A0BDB"/>
    <w:rsid w:val="004B0F32"/>
    <w:rsid w:val="004D1D98"/>
    <w:rsid w:val="004D78B3"/>
    <w:rsid w:val="00500F3A"/>
    <w:rsid w:val="005748B3"/>
    <w:rsid w:val="005A385A"/>
    <w:rsid w:val="005A4CD7"/>
    <w:rsid w:val="005C4306"/>
    <w:rsid w:val="005C7A6B"/>
    <w:rsid w:val="005F3CB7"/>
    <w:rsid w:val="006243AE"/>
    <w:rsid w:val="006760CE"/>
    <w:rsid w:val="006A14DD"/>
    <w:rsid w:val="006B3681"/>
    <w:rsid w:val="006D139C"/>
    <w:rsid w:val="006F56B2"/>
    <w:rsid w:val="00704BC3"/>
    <w:rsid w:val="007305AC"/>
    <w:rsid w:val="00756D5F"/>
    <w:rsid w:val="007673AC"/>
    <w:rsid w:val="00792B32"/>
    <w:rsid w:val="007B1E02"/>
    <w:rsid w:val="007D61F9"/>
    <w:rsid w:val="007F7C47"/>
    <w:rsid w:val="008C62EF"/>
    <w:rsid w:val="008C6E3C"/>
    <w:rsid w:val="008E29D2"/>
    <w:rsid w:val="00935AF0"/>
    <w:rsid w:val="009502D7"/>
    <w:rsid w:val="00960B0E"/>
    <w:rsid w:val="00981C02"/>
    <w:rsid w:val="00987F67"/>
    <w:rsid w:val="009A47C2"/>
    <w:rsid w:val="009B3D57"/>
    <w:rsid w:val="009B4CA4"/>
    <w:rsid w:val="009C2071"/>
    <w:rsid w:val="009C4C7E"/>
    <w:rsid w:val="009D0AAF"/>
    <w:rsid w:val="00A027BB"/>
    <w:rsid w:val="00A11883"/>
    <w:rsid w:val="00A25DDC"/>
    <w:rsid w:val="00A364CE"/>
    <w:rsid w:val="00A5717A"/>
    <w:rsid w:val="00AD1F05"/>
    <w:rsid w:val="00AD56B7"/>
    <w:rsid w:val="00AD7681"/>
    <w:rsid w:val="00AF28EB"/>
    <w:rsid w:val="00B343FF"/>
    <w:rsid w:val="00B77409"/>
    <w:rsid w:val="00C0058A"/>
    <w:rsid w:val="00C06EAB"/>
    <w:rsid w:val="00C16121"/>
    <w:rsid w:val="00C30B98"/>
    <w:rsid w:val="00C404CA"/>
    <w:rsid w:val="00C46C7D"/>
    <w:rsid w:val="00C535B3"/>
    <w:rsid w:val="00C64252"/>
    <w:rsid w:val="00C72F7C"/>
    <w:rsid w:val="00C83583"/>
    <w:rsid w:val="00CE0303"/>
    <w:rsid w:val="00CF015B"/>
    <w:rsid w:val="00D00E6A"/>
    <w:rsid w:val="00D0176A"/>
    <w:rsid w:val="00D40875"/>
    <w:rsid w:val="00D65116"/>
    <w:rsid w:val="00D83C6F"/>
    <w:rsid w:val="00D97867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68B9"/>
    <w:rsid w:val="00EB7330"/>
    <w:rsid w:val="00EC54EF"/>
    <w:rsid w:val="00EF6264"/>
    <w:rsid w:val="00F140E3"/>
    <w:rsid w:val="00F2123C"/>
    <w:rsid w:val="00F2386D"/>
    <w:rsid w:val="00F2716D"/>
    <w:rsid w:val="00F82251"/>
    <w:rsid w:val="00FA3C76"/>
    <w:rsid w:val="00FA74D2"/>
    <w:rsid w:val="00FC3030"/>
    <w:rsid w:val="00FC6F87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24</TotalTime>
  <Pages>1</Pages>
  <Words>222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29</cp:revision>
  <cp:lastPrinted>2025-09-30T17:02:00Z</cp:lastPrinted>
  <dcterms:created xsi:type="dcterms:W3CDTF">2024-06-21T17:27:00Z</dcterms:created>
  <dcterms:modified xsi:type="dcterms:W3CDTF">2025-10-09T14:37:00Z</dcterms:modified>
</cp:coreProperties>
</file>