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18D0E2F3"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BF67A9">
        <w:rPr>
          <w:rFonts w:ascii="Arial" w:hAnsi="Arial" w:cs="Arial"/>
          <w:b/>
          <w:bCs/>
          <w:sz w:val="20"/>
          <w:szCs w:val="20"/>
        </w:rPr>
        <w:t>892</w:t>
      </w:r>
      <w:r w:rsidRPr="0029783C">
        <w:rPr>
          <w:rFonts w:ascii="Arial" w:hAnsi="Arial" w:cs="Arial"/>
          <w:b/>
          <w:bCs/>
          <w:sz w:val="20"/>
          <w:szCs w:val="20"/>
        </w:rPr>
        <w:t>/202</w:t>
      </w:r>
      <w:r w:rsidR="002063D8">
        <w:rPr>
          <w:rFonts w:ascii="Arial" w:hAnsi="Arial" w:cs="Arial"/>
          <w:b/>
          <w:bCs/>
          <w:sz w:val="20"/>
          <w:szCs w:val="20"/>
        </w:rPr>
        <w:t>5</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3F767F9F"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BF67A9">
        <w:rPr>
          <w:rFonts w:ascii="Arial" w:hAnsi="Arial" w:cs="Arial"/>
          <w:bCs/>
          <w:sz w:val="20"/>
          <w:szCs w:val="20"/>
        </w:rPr>
        <w:t>Septiembre</w:t>
      </w:r>
      <w:proofErr w:type="gramEnd"/>
      <w:r w:rsidR="00F874C3" w:rsidRPr="0029783C">
        <w:rPr>
          <w:rFonts w:ascii="Arial" w:hAnsi="Arial" w:cs="Arial"/>
          <w:bCs/>
          <w:sz w:val="20"/>
          <w:szCs w:val="20"/>
        </w:rPr>
        <w:t xml:space="preserve"> del 202</w:t>
      </w:r>
      <w:r w:rsidR="002063D8">
        <w:rPr>
          <w:rFonts w:ascii="Arial" w:hAnsi="Arial" w:cs="Arial"/>
          <w:bCs/>
          <w:sz w:val="20"/>
          <w:szCs w:val="20"/>
        </w:rPr>
        <w:t>5</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14DDA518" w:rsidR="004D78B3" w:rsidRPr="0029783C" w:rsidRDefault="004D78B3" w:rsidP="004D78B3">
      <w:pPr>
        <w:jc w:val="center"/>
        <w:rPr>
          <w:rFonts w:ascii="Arial" w:hAnsi="Arial" w:cs="Arial"/>
          <w:bCs/>
          <w:sz w:val="20"/>
          <w:szCs w:val="20"/>
        </w:rPr>
      </w:pPr>
      <w:r w:rsidRPr="0029783C">
        <w:rPr>
          <w:rFonts w:ascii="Arial" w:hAnsi="Arial" w:cs="Arial"/>
          <w:bCs/>
          <w:sz w:val="20"/>
          <w:szCs w:val="20"/>
        </w:rPr>
        <w:t xml:space="preserve">Ixtlahuacán de los Membrillos, Jalisco a </w:t>
      </w:r>
      <w:r w:rsidR="006A3EC0">
        <w:rPr>
          <w:rFonts w:ascii="Arial" w:hAnsi="Arial" w:cs="Arial"/>
          <w:bCs/>
          <w:sz w:val="20"/>
          <w:szCs w:val="20"/>
        </w:rPr>
        <w:t>0</w:t>
      </w:r>
      <w:r w:rsidR="005D0F40">
        <w:rPr>
          <w:rFonts w:ascii="Arial" w:hAnsi="Arial" w:cs="Arial"/>
          <w:bCs/>
          <w:sz w:val="20"/>
          <w:szCs w:val="20"/>
        </w:rPr>
        <w:t>7</w:t>
      </w:r>
      <w:r w:rsidR="00297914">
        <w:rPr>
          <w:rFonts w:ascii="Arial" w:hAnsi="Arial" w:cs="Arial"/>
          <w:bCs/>
          <w:sz w:val="20"/>
          <w:szCs w:val="20"/>
        </w:rPr>
        <w:t xml:space="preserve"> </w:t>
      </w:r>
      <w:r w:rsidRPr="0029783C">
        <w:rPr>
          <w:rFonts w:ascii="Arial" w:hAnsi="Arial" w:cs="Arial"/>
          <w:bCs/>
          <w:sz w:val="20"/>
          <w:szCs w:val="20"/>
        </w:rPr>
        <w:t xml:space="preserve">de </w:t>
      </w:r>
      <w:r w:rsidR="00BF67A9">
        <w:rPr>
          <w:rFonts w:ascii="Arial" w:hAnsi="Arial" w:cs="Arial"/>
          <w:bCs/>
          <w:sz w:val="20"/>
          <w:szCs w:val="20"/>
        </w:rPr>
        <w:t>Octubre</w:t>
      </w:r>
      <w:bookmarkStart w:id="0" w:name="_GoBack"/>
      <w:bookmarkEnd w:id="0"/>
      <w:r w:rsidRPr="0029783C">
        <w:rPr>
          <w:rFonts w:ascii="Arial" w:hAnsi="Arial" w:cs="Arial"/>
          <w:bCs/>
          <w:sz w:val="20"/>
          <w:szCs w:val="20"/>
        </w:rPr>
        <w:t xml:space="preserve"> del 202</w:t>
      </w:r>
      <w:r w:rsidR="002063D8">
        <w:rPr>
          <w:rFonts w:ascii="Arial" w:hAnsi="Arial" w:cs="Arial"/>
          <w:bCs/>
          <w:sz w:val="20"/>
          <w:szCs w:val="20"/>
        </w:rPr>
        <w:t>5</w:t>
      </w:r>
    </w:p>
    <w:p w14:paraId="70A9C14E" w14:textId="77777777" w:rsidR="004D78B3"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36095DAB" w14:textId="4504C2F3" w:rsidR="008968BA" w:rsidRPr="0029783C" w:rsidRDefault="008968BA" w:rsidP="004D78B3">
      <w:pPr>
        <w:pStyle w:val="NormalWeb"/>
        <w:spacing w:after="255" w:afterAutospacing="0"/>
        <w:jc w:val="center"/>
        <w:rPr>
          <w:rFonts w:ascii="Arial" w:eastAsiaTheme="minorHAnsi" w:hAnsi="Arial" w:cs="Arial"/>
          <w:b/>
          <w:bCs/>
          <w:sz w:val="20"/>
          <w:szCs w:val="20"/>
          <w:lang w:eastAsia="en-US"/>
        </w:rPr>
      </w:pPr>
      <w:r w:rsidRPr="008968BA">
        <w:rPr>
          <w:rFonts w:ascii="Arial" w:eastAsiaTheme="minorHAnsi" w:hAnsi="Arial" w:cs="Arial"/>
          <w:b/>
          <w:bCs/>
          <w:sz w:val="20"/>
          <w:szCs w:val="20"/>
          <w:lang w:eastAsia="en-US"/>
        </w:rPr>
        <w:t>"2025, AÑO DE LA ELIMINACIÓN DE LA TRANSMISIÓN MATERNO INFANTIL DEL VIH Y LA SÍFILIS EN JALISCO”</w:t>
      </w:r>
    </w:p>
    <w:p w14:paraId="0C06A092" w14:textId="77777777" w:rsidR="00FE1F03" w:rsidRDefault="00FE1F03" w:rsidP="004D78B3">
      <w:pPr>
        <w:pStyle w:val="NormalWeb"/>
        <w:spacing w:after="255" w:afterAutospacing="0"/>
        <w:jc w:val="center"/>
        <w:rPr>
          <w:rFonts w:ascii="Arial" w:eastAsiaTheme="minorHAnsi" w:hAnsi="Arial" w:cs="Arial"/>
          <w:b/>
          <w:bCs/>
          <w:sz w:val="20"/>
          <w:szCs w:val="20"/>
          <w:lang w:eastAsia="en-US"/>
        </w:rPr>
      </w:pPr>
    </w:p>
    <w:p w14:paraId="2E63D3DF" w14:textId="77777777" w:rsidR="009309B7" w:rsidRPr="0029783C" w:rsidRDefault="009309B7" w:rsidP="004D78B3">
      <w:pPr>
        <w:pStyle w:val="NormalWeb"/>
        <w:spacing w:after="255" w:afterAutospacing="0"/>
        <w:jc w:val="center"/>
        <w:rPr>
          <w:rFonts w:ascii="Arial" w:eastAsiaTheme="minorHAnsi" w:hAnsi="Arial" w:cs="Arial"/>
          <w:b/>
          <w:bCs/>
          <w:sz w:val="20"/>
          <w:szCs w:val="20"/>
          <w:lang w:eastAsia="en-US"/>
        </w:rPr>
      </w:pPr>
    </w:p>
    <w:p w14:paraId="67790631" w14:textId="11B963F7"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69A149D8" w14:textId="46C3CE7B" w:rsidR="00F2123C" w:rsidRPr="009309B7" w:rsidRDefault="006A3415" w:rsidP="009309B7">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886D3A" w14:textId="77777777" w:rsidR="00D1547C" w:rsidRDefault="00D1547C" w:rsidP="008E29D2">
      <w:pPr>
        <w:spacing w:after="0" w:line="240" w:lineRule="auto"/>
      </w:pPr>
      <w:r>
        <w:separator/>
      </w:r>
    </w:p>
  </w:endnote>
  <w:endnote w:type="continuationSeparator" w:id="0">
    <w:p w14:paraId="0D73F82F" w14:textId="77777777" w:rsidR="00D1547C" w:rsidRDefault="00D1547C"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AE3D3" w14:textId="77777777" w:rsidR="00D1547C" w:rsidRDefault="00D1547C" w:rsidP="008E29D2">
      <w:pPr>
        <w:spacing w:after="0" w:line="240" w:lineRule="auto"/>
      </w:pPr>
      <w:r>
        <w:separator/>
      </w:r>
    </w:p>
  </w:footnote>
  <w:footnote w:type="continuationSeparator" w:id="0">
    <w:p w14:paraId="6C2650A5" w14:textId="77777777" w:rsidR="00D1547C" w:rsidRDefault="00D1547C"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2C85"/>
    <w:rsid w:val="0002749A"/>
    <w:rsid w:val="0005101A"/>
    <w:rsid w:val="00070319"/>
    <w:rsid w:val="00071A6C"/>
    <w:rsid w:val="00095951"/>
    <w:rsid w:val="00113B57"/>
    <w:rsid w:val="00152553"/>
    <w:rsid w:val="001541CC"/>
    <w:rsid w:val="0019195D"/>
    <w:rsid w:val="001B0898"/>
    <w:rsid w:val="001F5D98"/>
    <w:rsid w:val="001F7149"/>
    <w:rsid w:val="002063D8"/>
    <w:rsid w:val="00220E3E"/>
    <w:rsid w:val="00283AB0"/>
    <w:rsid w:val="002925C1"/>
    <w:rsid w:val="0029783C"/>
    <w:rsid w:val="00297914"/>
    <w:rsid w:val="002B0A6B"/>
    <w:rsid w:val="002D7B38"/>
    <w:rsid w:val="002F14FF"/>
    <w:rsid w:val="00305B98"/>
    <w:rsid w:val="00307E69"/>
    <w:rsid w:val="00334E8E"/>
    <w:rsid w:val="003B0905"/>
    <w:rsid w:val="004167B3"/>
    <w:rsid w:val="0044617B"/>
    <w:rsid w:val="00447CED"/>
    <w:rsid w:val="004D78B3"/>
    <w:rsid w:val="00503E9E"/>
    <w:rsid w:val="005061E9"/>
    <w:rsid w:val="0051020E"/>
    <w:rsid w:val="00513076"/>
    <w:rsid w:val="00513915"/>
    <w:rsid w:val="00513BB0"/>
    <w:rsid w:val="00580ED0"/>
    <w:rsid w:val="00582237"/>
    <w:rsid w:val="00595BB8"/>
    <w:rsid w:val="005A4CD7"/>
    <w:rsid w:val="005C332A"/>
    <w:rsid w:val="005C4306"/>
    <w:rsid w:val="005D0C50"/>
    <w:rsid w:val="005D0F40"/>
    <w:rsid w:val="005E7A9A"/>
    <w:rsid w:val="00602168"/>
    <w:rsid w:val="006233D3"/>
    <w:rsid w:val="006243AE"/>
    <w:rsid w:val="006438A5"/>
    <w:rsid w:val="00666A5E"/>
    <w:rsid w:val="006A3415"/>
    <w:rsid w:val="006A3EC0"/>
    <w:rsid w:val="006D2091"/>
    <w:rsid w:val="006E7B1E"/>
    <w:rsid w:val="00704BC3"/>
    <w:rsid w:val="00750E08"/>
    <w:rsid w:val="007673AC"/>
    <w:rsid w:val="007807E7"/>
    <w:rsid w:val="008565B8"/>
    <w:rsid w:val="00874F32"/>
    <w:rsid w:val="008801A9"/>
    <w:rsid w:val="0089506C"/>
    <w:rsid w:val="008968BA"/>
    <w:rsid w:val="008A62C6"/>
    <w:rsid w:val="008B76AE"/>
    <w:rsid w:val="008C1698"/>
    <w:rsid w:val="008C62EF"/>
    <w:rsid w:val="008D4514"/>
    <w:rsid w:val="008E29D2"/>
    <w:rsid w:val="008F3514"/>
    <w:rsid w:val="0090098F"/>
    <w:rsid w:val="00924C61"/>
    <w:rsid w:val="009309B7"/>
    <w:rsid w:val="009502D7"/>
    <w:rsid w:val="00951A1F"/>
    <w:rsid w:val="00960B0E"/>
    <w:rsid w:val="00987BAC"/>
    <w:rsid w:val="009A537D"/>
    <w:rsid w:val="009B3D57"/>
    <w:rsid w:val="009F7CE1"/>
    <w:rsid w:val="00A22FD6"/>
    <w:rsid w:val="00A30F31"/>
    <w:rsid w:val="00A70043"/>
    <w:rsid w:val="00AA52A6"/>
    <w:rsid w:val="00AB4632"/>
    <w:rsid w:val="00AC562D"/>
    <w:rsid w:val="00AE535E"/>
    <w:rsid w:val="00B00B7B"/>
    <w:rsid w:val="00B32FE2"/>
    <w:rsid w:val="00B646AF"/>
    <w:rsid w:val="00BA0637"/>
    <w:rsid w:val="00BB7AF8"/>
    <w:rsid w:val="00BC6DE2"/>
    <w:rsid w:val="00BF215F"/>
    <w:rsid w:val="00BF67A9"/>
    <w:rsid w:val="00C2296F"/>
    <w:rsid w:val="00C6243F"/>
    <w:rsid w:val="00C64729"/>
    <w:rsid w:val="00C74BFD"/>
    <w:rsid w:val="00CF3158"/>
    <w:rsid w:val="00D1547C"/>
    <w:rsid w:val="00D34DA5"/>
    <w:rsid w:val="00D83C6F"/>
    <w:rsid w:val="00D96846"/>
    <w:rsid w:val="00DD2309"/>
    <w:rsid w:val="00DF4B8B"/>
    <w:rsid w:val="00E4226A"/>
    <w:rsid w:val="00E76835"/>
    <w:rsid w:val="00E82ACF"/>
    <w:rsid w:val="00EC45FB"/>
    <w:rsid w:val="00EC4946"/>
    <w:rsid w:val="00EE5E4A"/>
    <w:rsid w:val="00EF0FE6"/>
    <w:rsid w:val="00F0604A"/>
    <w:rsid w:val="00F140E3"/>
    <w:rsid w:val="00F2123C"/>
    <w:rsid w:val="00F612DA"/>
    <w:rsid w:val="00F74C89"/>
    <w:rsid w:val="00F76A7C"/>
    <w:rsid w:val="00F82251"/>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63</TotalTime>
  <Pages>1</Pages>
  <Words>295</Words>
  <Characters>1627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25</cp:revision>
  <cp:lastPrinted>2024-05-02T15:43:00Z</cp:lastPrinted>
  <dcterms:created xsi:type="dcterms:W3CDTF">2024-06-21T17:32:00Z</dcterms:created>
  <dcterms:modified xsi:type="dcterms:W3CDTF">2025-10-09T14:38:00Z</dcterms:modified>
</cp:coreProperties>
</file>