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381AA137" w14:textId="3CBAA7F7" w:rsidR="007C59FC" w:rsidRPr="006F56B2" w:rsidRDefault="007C59FC" w:rsidP="007C59FC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DE0B7F">
        <w:rPr>
          <w:rFonts w:ascii="Arial" w:hAnsi="Arial" w:cs="Arial"/>
          <w:b/>
          <w:bCs/>
        </w:rPr>
        <w:t>893</w:t>
      </w:r>
      <w:r w:rsidRPr="006F56B2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</w:p>
    <w:p w14:paraId="70A78A1A" w14:textId="77777777" w:rsidR="007C59FC" w:rsidRPr="006F56B2" w:rsidRDefault="007C59FC" w:rsidP="007C59FC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666A0074" w14:textId="77777777" w:rsidR="007C59FC" w:rsidRPr="006F56B2" w:rsidRDefault="007C59FC" w:rsidP="007C59FC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BA04978" w14:textId="77777777" w:rsidR="007C59FC" w:rsidRPr="006F56B2" w:rsidRDefault="007C59FC" w:rsidP="007C59FC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1F2F4694" w14:textId="77777777" w:rsidR="007C59FC" w:rsidRPr="00DF2967" w:rsidRDefault="007C59FC" w:rsidP="007C59F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73B36844" w14:textId="77777777" w:rsidR="007C59FC" w:rsidRPr="00DF2967" w:rsidRDefault="007C59FC" w:rsidP="007C59FC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44B3E400" w14:textId="77777777" w:rsidR="007C59FC" w:rsidRPr="006F56B2" w:rsidRDefault="007C59FC" w:rsidP="007C59F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>
        <w:rPr>
          <w:rFonts w:ascii="Arial" w:hAnsi="Arial" w:cs="Arial"/>
          <w:bCs/>
        </w:rPr>
        <w:t xml:space="preserve">de la fracción </w:t>
      </w:r>
      <w:r w:rsidRPr="0083592B">
        <w:rPr>
          <w:rFonts w:ascii="Arial" w:hAnsi="Arial" w:cs="Arial"/>
          <w:b/>
        </w:rPr>
        <w:t xml:space="preserve">V </w:t>
      </w:r>
      <w:r w:rsidRPr="006F56B2">
        <w:rPr>
          <w:rFonts w:ascii="Arial" w:hAnsi="Arial" w:cs="Arial"/>
          <w:bCs/>
        </w:rPr>
        <w:t xml:space="preserve">del inciso </w:t>
      </w:r>
      <w:r w:rsidRPr="0083592B">
        <w:rPr>
          <w:rFonts w:ascii="Arial" w:hAnsi="Arial" w:cs="Arial"/>
          <w:b/>
        </w:rPr>
        <w:t>Z</w:t>
      </w:r>
      <w:r w:rsidRPr="006F56B2">
        <w:rPr>
          <w:rFonts w:ascii="Arial" w:hAnsi="Arial" w:cs="Arial"/>
          <w:bCs/>
        </w:rPr>
        <w:t xml:space="preserve"> que se refiere a:</w:t>
      </w:r>
    </w:p>
    <w:p w14:paraId="443EB209" w14:textId="77777777" w:rsidR="007C59FC" w:rsidRPr="006F56B2" w:rsidRDefault="007C59FC" w:rsidP="007C59F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>
        <w:rPr>
          <w:rFonts w:ascii="Arial" w:hAnsi="Arial" w:cs="Arial"/>
          <w:b/>
          <w:bCs/>
        </w:rPr>
        <w:t>El registro de los procedimientos de responsabilidad administrativa, con indicación del número de expediente, fecha de ingreso, nombre del denunciante, nombre y cargo del denunciado, causa del procedimiento, estado procesal y, en su caso la sanción impuesta</w:t>
      </w:r>
      <w:r w:rsidRPr="006F56B2">
        <w:rPr>
          <w:rFonts w:ascii="Arial" w:hAnsi="Arial" w:cs="Arial"/>
          <w:b/>
          <w:bCs/>
        </w:rPr>
        <w:t>”</w:t>
      </w:r>
    </w:p>
    <w:p w14:paraId="3440DB89" w14:textId="1454E9F0" w:rsidR="007C59FC" w:rsidRPr="006F56B2" w:rsidRDefault="007C59FC" w:rsidP="007C59FC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>
        <w:rPr>
          <w:rFonts w:ascii="Arial" w:hAnsi="Arial" w:cs="Arial"/>
          <w:bCs/>
        </w:rPr>
        <w:t xml:space="preserve">el mes de </w:t>
      </w:r>
      <w:proofErr w:type="gramStart"/>
      <w:r w:rsidR="00DE0B7F">
        <w:rPr>
          <w:rFonts w:ascii="Arial" w:hAnsi="Arial" w:cs="Arial"/>
          <w:bCs/>
        </w:rPr>
        <w:t>Septiembre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>
        <w:rPr>
          <w:rFonts w:ascii="Arial" w:hAnsi="Arial" w:cs="Arial"/>
          <w:b/>
          <w:bCs/>
        </w:rPr>
        <w:t>no ha generado información correspondiente a procedimientos de responsabilidad administrativa que informar</w:t>
      </w:r>
      <w:r w:rsidRPr="006F56B2">
        <w:rPr>
          <w:rFonts w:ascii="Arial" w:hAnsi="Arial" w:cs="Arial"/>
          <w:b/>
          <w:bCs/>
        </w:rPr>
        <w:t>.</w:t>
      </w:r>
    </w:p>
    <w:p w14:paraId="3732EF8F" w14:textId="77777777" w:rsidR="007C59FC" w:rsidRPr="006F56B2" w:rsidRDefault="007C59FC" w:rsidP="007C59FC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381D2428" w14:textId="6358DD96" w:rsidR="007C59FC" w:rsidRPr="006F56B2" w:rsidRDefault="007C59FC" w:rsidP="007C59FC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>
        <w:rPr>
          <w:rFonts w:ascii="Arial" w:hAnsi="Arial" w:cs="Arial"/>
          <w:bCs/>
        </w:rPr>
        <w:t>0</w:t>
      </w:r>
      <w:r w:rsidR="004167D7">
        <w:rPr>
          <w:rFonts w:ascii="Arial" w:hAnsi="Arial" w:cs="Arial"/>
          <w:bCs/>
        </w:rPr>
        <w:t>7</w:t>
      </w:r>
      <w:r w:rsidRPr="006F56B2">
        <w:rPr>
          <w:rFonts w:ascii="Arial" w:hAnsi="Arial" w:cs="Arial"/>
          <w:bCs/>
        </w:rPr>
        <w:t xml:space="preserve"> de </w:t>
      </w:r>
      <w:r w:rsidR="00DE0B7F">
        <w:rPr>
          <w:rFonts w:ascii="Arial" w:hAnsi="Arial" w:cs="Arial"/>
          <w:bCs/>
        </w:rPr>
        <w:t>Octubre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>
        <w:rPr>
          <w:rFonts w:ascii="Arial" w:hAnsi="Arial" w:cs="Arial"/>
          <w:bCs/>
        </w:rPr>
        <w:t>5</w:t>
      </w:r>
    </w:p>
    <w:p w14:paraId="5100D8E3" w14:textId="77777777" w:rsidR="007C59FC" w:rsidRDefault="007C59FC" w:rsidP="007C59FC">
      <w:pPr>
        <w:jc w:val="center"/>
        <w:rPr>
          <w:rFonts w:ascii="Arial" w:hAnsi="Arial" w:cs="Arial"/>
          <w:bCs/>
        </w:rPr>
      </w:pPr>
    </w:p>
    <w:p w14:paraId="288D6BCF" w14:textId="77777777" w:rsidR="007C59FC" w:rsidRDefault="007C59FC" w:rsidP="007C59FC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6DBAE4" w14:textId="77777777" w:rsidR="007C59FC" w:rsidRPr="006F56B2" w:rsidRDefault="007C59FC" w:rsidP="007C59FC">
      <w:pPr>
        <w:jc w:val="center"/>
        <w:rPr>
          <w:rFonts w:ascii="Arial" w:hAnsi="Arial" w:cs="Arial"/>
          <w:b/>
          <w:bCs/>
        </w:rPr>
      </w:pPr>
      <w:r w:rsidRPr="00394DC6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0934C552" w14:textId="77777777" w:rsidR="007C59FC" w:rsidRPr="006F56B2" w:rsidRDefault="007C59FC" w:rsidP="007C59FC">
      <w:pPr>
        <w:rPr>
          <w:rFonts w:ascii="Arial" w:hAnsi="Arial" w:cs="Arial"/>
          <w:b/>
          <w:bCs/>
        </w:rPr>
      </w:pPr>
    </w:p>
    <w:p w14:paraId="48829947" w14:textId="77777777" w:rsidR="007C59FC" w:rsidRPr="006F56B2" w:rsidRDefault="007C59FC" w:rsidP="007C59F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</w:t>
      </w:r>
    </w:p>
    <w:p w14:paraId="553F255D" w14:textId="77777777" w:rsidR="007C59FC" w:rsidRPr="006F56B2" w:rsidRDefault="007C59FC" w:rsidP="007C59FC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9A149D8" w14:textId="798F6A9E" w:rsidR="00F2123C" w:rsidRPr="009F00C7" w:rsidRDefault="007C59FC" w:rsidP="00782D54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</w:t>
      </w:r>
      <w:r w:rsidR="009F00C7">
        <w:rPr>
          <w:rFonts w:ascii="Arial" w:hAnsi="Arial" w:cs="Arial"/>
          <w:b/>
          <w:color w:val="000000"/>
          <w:sz w:val="22"/>
          <w:szCs w:val="22"/>
        </w:rPr>
        <w:t>a</w:t>
      </w:r>
    </w:p>
    <w:sectPr w:rsidR="00F2123C" w:rsidRPr="009F00C7" w:rsidSect="009F00C7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EAA68" w14:textId="77777777" w:rsidR="003D0456" w:rsidRDefault="003D0456" w:rsidP="008E29D2">
      <w:pPr>
        <w:spacing w:after="0" w:line="240" w:lineRule="auto"/>
      </w:pPr>
      <w:r>
        <w:separator/>
      </w:r>
    </w:p>
  </w:endnote>
  <w:endnote w:type="continuationSeparator" w:id="0">
    <w:p w14:paraId="700ABAF7" w14:textId="77777777" w:rsidR="003D0456" w:rsidRDefault="003D045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778A8E" w14:textId="77777777" w:rsidR="003D0456" w:rsidRDefault="003D0456" w:rsidP="008E29D2">
      <w:pPr>
        <w:spacing w:after="0" w:line="240" w:lineRule="auto"/>
      </w:pPr>
      <w:r>
        <w:separator/>
      </w:r>
    </w:p>
  </w:footnote>
  <w:footnote w:type="continuationSeparator" w:id="0">
    <w:p w14:paraId="60ED8362" w14:textId="77777777" w:rsidR="003D0456" w:rsidRDefault="003D045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56C8F"/>
    <w:rsid w:val="0007334C"/>
    <w:rsid w:val="000975C2"/>
    <w:rsid w:val="000D6109"/>
    <w:rsid w:val="000D614D"/>
    <w:rsid w:val="000F56F2"/>
    <w:rsid w:val="001534E6"/>
    <w:rsid w:val="0018350D"/>
    <w:rsid w:val="00190B22"/>
    <w:rsid w:val="0019195D"/>
    <w:rsid w:val="001B0898"/>
    <w:rsid w:val="001E4A1F"/>
    <w:rsid w:val="001F7149"/>
    <w:rsid w:val="00211F39"/>
    <w:rsid w:val="00226305"/>
    <w:rsid w:val="00247E35"/>
    <w:rsid w:val="002925C1"/>
    <w:rsid w:val="00293F7C"/>
    <w:rsid w:val="002D7B38"/>
    <w:rsid w:val="002E68C3"/>
    <w:rsid w:val="00307E69"/>
    <w:rsid w:val="0032081B"/>
    <w:rsid w:val="00320E09"/>
    <w:rsid w:val="00357899"/>
    <w:rsid w:val="003D0456"/>
    <w:rsid w:val="003F0367"/>
    <w:rsid w:val="003F4437"/>
    <w:rsid w:val="004167D7"/>
    <w:rsid w:val="004254BA"/>
    <w:rsid w:val="0044617B"/>
    <w:rsid w:val="00450F9C"/>
    <w:rsid w:val="004A6F42"/>
    <w:rsid w:val="004B04EE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243AE"/>
    <w:rsid w:val="00633284"/>
    <w:rsid w:val="006466BA"/>
    <w:rsid w:val="00674E25"/>
    <w:rsid w:val="006C2A68"/>
    <w:rsid w:val="006D0E1D"/>
    <w:rsid w:val="006D2091"/>
    <w:rsid w:val="006F1F20"/>
    <w:rsid w:val="00704BC3"/>
    <w:rsid w:val="007132C0"/>
    <w:rsid w:val="0071625D"/>
    <w:rsid w:val="00745F2A"/>
    <w:rsid w:val="007673AC"/>
    <w:rsid w:val="00777DF0"/>
    <w:rsid w:val="00782D54"/>
    <w:rsid w:val="007C59FC"/>
    <w:rsid w:val="007D2FC2"/>
    <w:rsid w:val="00812A1B"/>
    <w:rsid w:val="00827CDA"/>
    <w:rsid w:val="008375DA"/>
    <w:rsid w:val="00853ED3"/>
    <w:rsid w:val="0087512E"/>
    <w:rsid w:val="00883631"/>
    <w:rsid w:val="008A79F1"/>
    <w:rsid w:val="008B1FB4"/>
    <w:rsid w:val="008B2666"/>
    <w:rsid w:val="008C62EF"/>
    <w:rsid w:val="008D4514"/>
    <w:rsid w:val="008E29D2"/>
    <w:rsid w:val="00920081"/>
    <w:rsid w:val="00922936"/>
    <w:rsid w:val="00922D3E"/>
    <w:rsid w:val="009502D7"/>
    <w:rsid w:val="00960B0E"/>
    <w:rsid w:val="00973885"/>
    <w:rsid w:val="00990425"/>
    <w:rsid w:val="00990EEF"/>
    <w:rsid w:val="009B3D57"/>
    <w:rsid w:val="009D37C4"/>
    <w:rsid w:val="009F00C7"/>
    <w:rsid w:val="009F6364"/>
    <w:rsid w:val="00A40103"/>
    <w:rsid w:val="00A541D8"/>
    <w:rsid w:val="00A90E2E"/>
    <w:rsid w:val="00A945BE"/>
    <w:rsid w:val="00AC3A60"/>
    <w:rsid w:val="00B3444B"/>
    <w:rsid w:val="00BE2013"/>
    <w:rsid w:val="00C41C43"/>
    <w:rsid w:val="00C71352"/>
    <w:rsid w:val="00C71B15"/>
    <w:rsid w:val="00C82B67"/>
    <w:rsid w:val="00C9153A"/>
    <w:rsid w:val="00CF5145"/>
    <w:rsid w:val="00D16C04"/>
    <w:rsid w:val="00D7071D"/>
    <w:rsid w:val="00D83C6F"/>
    <w:rsid w:val="00D86DF4"/>
    <w:rsid w:val="00D86EE7"/>
    <w:rsid w:val="00DD2309"/>
    <w:rsid w:val="00DE0B7F"/>
    <w:rsid w:val="00DE6DEC"/>
    <w:rsid w:val="00DF405E"/>
    <w:rsid w:val="00E04D99"/>
    <w:rsid w:val="00E269B5"/>
    <w:rsid w:val="00E73B65"/>
    <w:rsid w:val="00EA152D"/>
    <w:rsid w:val="00EB39A0"/>
    <w:rsid w:val="00EE2A4B"/>
    <w:rsid w:val="00F06C00"/>
    <w:rsid w:val="00F140E3"/>
    <w:rsid w:val="00F2123C"/>
    <w:rsid w:val="00F55E62"/>
    <w:rsid w:val="00F82251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26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32</cp:revision>
  <cp:lastPrinted>2025-07-03T18:32:00Z</cp:lastPrinted>
  <dcterms:created xsi:type="dcterms:W3CDTF">2024-06-21T16:46:00Z</dcterms:created>
  <dcterms:modified xsi:type="dcterms:W3CDTF">2025-10-09T14:39:00Z</dcterms:modified>
</cp:coreProperties>
</file>