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041299D8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B40309">
        <w:rPr>
          <w:rFonts w:ascii="Arial" w:hAnsi="Arial" w:cs="Arial"/>
          <w:b/>
          <w:bCs/>
          <w:sz w:val="20"/>
          <w:szCs w:val="20"/>
        </w:rPr>
        <w:t>8</w:t>
      </w:r>
      <w:r w:rsidR="00170A5D">
        <w:rPr>
          <w:rFonts w:ascii="Arial" w:hAnsi="Arial" w:cs="Arial"/>
          <w:b/>
          <w:bCs/>
          <w:sz w:val="20"/>
          <w:szCs w:val="20"/>
        </w:rPr>
        <w:t>94</w:t>
      </w:r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BD222F">
        <w:rPr>
          <w:rFonts w:ascii="Arial" w:hAnsi="Arial" w:cs="Arial"/>
          <w:b/>
          <w:bCs/>
          <w:sz w:val="20"/>
          <w:szCs w:val="20"/>
        </w:rPr>
        <w:t>5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23A39F4D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170A5D">
        <w:rPr>
          <w:rFonts w:ascii="Arial" w:hAnsi="Arial" w:cs="Arial"/>
          <w:bCs/>
          <w:sz w:val="20"/>
          <w:szCs w:val="20"/>
        </w:rPr>
        <w:t>Septiembre</w:t>
      </w:r>
      <w:proofErr w:type="gramEnd"/>
      <w:r w:rsidR="00B94B7B">
        <w:rPr>
          <w:rFonts w:ascii="Arial" w:hAnsi="Arial" w:cs="Arial"/>
          <w:bCs/>
          <w:sz w:val="20"/>
          <w:szCs w:val="20"/>
        </w:rPr>
        <w:t xml:space="preserve"> de 202</w:t>
      </w:r>
      <w:r w:rsidR="00BD222F">
        <w:rPr>
          <w:rFonts w:ascii="Arial" w:hAnsi="Arial" w:cs="Arial"/>
          <w:bCs/>
          <w:sz w:val="20"/>
          <w:szCs w:val="20"/>
        </w:rPr>
        <w:t>5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7B4B4907" w:rsidR="00FF1FBC" w:rsidRPr="00AD5159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Ixtlahuacán de los Membrillos, Jalisco </w:t>
      </w:r>
      <w:r w:rsidR="006D1DE2">
        <w:rPr>
          <w:rFonts w:ascii="Arial" w:hAnsi="Arial" w:cs="Arial"/>
          <w:bCs/>
          <w:sz w:val="20"/>
          <w:szCs w:val="20"/>
        </w:rPr>
        <w:t>0</w:t>
      </w:r>
      <w:r w:rsidR="00B40309">
        <w:rPr>
          <w:rFonts w:ascii="Arial" w:hAnsi="Arial" w:cs="Arial"/>
          <w:bCs/>
          <w:sz w:val="20"/>
          <w:szCs w:val="20"/>
        </w:rPr>
        <w:t>7</w:t>
      </w:r>
      <w:r w:rsidRPr="00AD5159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170A5D">
        <w:rPr>
          <w:rFonts w:ascii="Arial" w:hAnsi="Arial" w:cs="Arial"/>
          <w:bCs/>
          <w:sz w:val="20"/>
          <w:szCs w:val="20"/>
        </w:rPr>
        <w:t>Octubre</w:t>
      </w:r>
      <w:bookmarkStart w:id="0" w:name="_GoBack"/>
      <w:bookmarkEnd w:id="0"/>
      <w:proofErr w:type="gramEnd"/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BD222F">
        <w:rPr>
          <w:rFonts w:ascii="Arial" w:hAnsi="Arial" w:cs="Arial"/>
          <w:bCs/>
          <w:sz w:val="20"/>
          <w:szCs w:val="20"/>
        </w:rPr>
        <w:t>5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EF723CD" w14:textId="6029CF31" w:rsidR="007101EA" w:rsidRPr="00AD5159" w:rsidRDefault="00092826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92826">
        <w:rPr>
          <w:rFonts w:ascii="Arial" w:hAnsi="Arial" w:cs="Arial"/>
          <w:b/>
          <w:bCs/>
          <w:sz w:val="20"/>
          <w:szCs w:val="20"/>
        </w:rPr>
        <w:t>"2025, AÑO DE LA ELIMINACIÓN DE LA TRANSMISIÓN MATERNO INFANTIL DEL VIH Y LA SÍFILIS EN JALISCO”</w:t>
      </w:r>
    </w:p>
    <w:p w14:paraId="001F4857" w14:textId="77777777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AD5159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3A253B9A" w:rsidR="00AD5159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</w:p>
    <w:sectPr w:rsidR="00AD5159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0B416" w14:textId="77777777" w:rsidR="00F3732C" w:rsidRDefault="00F3732C" w:rsidP="008E29D2">
      <w:pPr>
        <w:spacing w:after="0" w:line="240" w:lineRule="auto"/>
      </w:pPr>
      <w:r>
        <w:separator/>
      </w:r>
    </w:p>
  </w:endnote>
  <w:endnote w:type="continuationSeparator" w:id="0">
    <w:p w14:paraId="798164F7" w14:textId="77777777" w:rsidR="00F3732C" w:rsidRDefault="00F3732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DA930C" w14:textId="77777777" w:rsidR="00F3732C" w:rsidRDefault="00F3732C" w:rsidP="008E29D2">
      <w:pPr>
        <w:spacing w:after="0" w:line="240" w:lineRule="auto"/>
      </w:pPr>
      <w:r>
        <w:separator/>
      </w:r>
    </w:p>
  </w:footnote>
  <w:footnote w:type="continuationSeparator" w:id="0">
    <w:p w14:paraId="1457C469" w14:textId="77777777" w:rsidR="00F3732C" w:rsidRDefault="00F3732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4701"/>
    <w:rsid w:val="000607BE"/>
    <w:rsid w:val="00070113"/>
    <w:rsid w:val="00092826"/>
    <w:rsid w:val="000A1C15"/>
    <w:rsid w:val="0011214D"/>
    <w:rsid w:val="001241F8"/>
    <w:rsid w:val="001305A1"/>
    <w:rsid w:val="00170A5D"/>
    <w:rsid w:val="001757EA"/>
    <w:rsid w:val="001813A8"/>
    <w:rsid w:val="0019195D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3174"/>
    <w:rsid w:val="003A57E3"/>
    <w:rsid w:val="003F1AAF"/>
    <w:rsid w:val="00410670"/>
    <w:rsid w:val="00411756"/>
    <w:rsid w:val="0041393E"/>
    <w:rsid w:val="00426900"/>
    <w:rsid w:val="00433209"/>
    <w:rsid w:val="004413D0"/>
    <w:rsid w:val="0045328E"/>
    <w:rsid w:val="004A1CFF"/>
    <w:rsid w:val="004A5159"/>
    <w:rsid w:val="004C2115"/>
    <w:rsid w:val="004E0C2F"/>
    <w:rsid w:val="00515787"/>
    <w:rsid w:val="00527F08"/>
    <w:rsid w:val="005C39A3"/>
    <w:rsid w:val="005D28B7"/>
    <w:rsid w:val="005E46DB"/>
    <w:rsid w:val="005F1095"/>
    <w:rsid w:val="005F434C"/>
    <w:rsid w:val="005F645F"/>
    <w:rsid w:val="0061613C"/>
    <w:rsid w:val="006243AE"/>
    <w:rsid w:val="0068143E"/>
    <w:rsid w:val="006A1516"/>
    <w:rsid w:val="006C7F29"/>
    <w:rsid w:val="006D1DE2"/>
    <w:rsid w:val="006F1CD6"/>
    <w:rsid w:val="006F6C1D"/>
    <w:rsid w:val="007101EA"/>
    <w:rsid w:val="00742C75"/>
    <w:rsid w:val="0076608A"/>
    <w:rsid w:val="007673AC"/>
    <w:rsid w:val="00772CD2"/>
    <w:rsid w:val="00774D73"/>
    <w:rsid w:val="007A0F19"/>
    <w:rsid w:val="007D485C"/>
    <w:rsid w:val="00811D6E"/>
    <w:rsid w:val="00846717"/>
    <w:rsid w:val="00852119"/>
    <w:rsid w:val="0085369B"/>
    <w:rsid w:val="00866D86"/>
    <w:rsid w:val="00876884"/>
    <w:rsid w:val="00881352"/>
    <w:rsid w:val="0089761F"/>
    <w:rsid w:val="008A35D8"/>
    <w:rsid w:val="008C15EB"/>
    <w:rsid w:val="008C7F20"/>
    <w:rsid w:val="008E29D2"/>
    <w:rsid w:val="008E6B9D"/>
    <w:rsid w:val="009122D5"/>
    <w:rsid w:val="00916C6C"/>
    <w:rsid w:val="009502D7"/>
    <w:rsid w:val="009506FC"/>
    <w:rsid w:val="00956BB7"/>
    <w:rsid w:val="0097495A"/>
    <w:rsid w:val="009836B2"/>
    <w:rsid w:val="009B3D57"/>
    <w:rsid w:val="009C1306"/>
    <w:rsid w:val="009C3B6C"/>
    <w:rsid w:val="00A13D5E"/>
    <w:rsid w:val="00A46D8F"/>
    <w:rsid w:val="00A870C8"/>
    <w:rsid w:val="00AD5159"/>
    <w:rsid w:val="00B166B9"/>
    <w:rsid w:val="00B213DB"/>
    <w:rsid w:val="00B40309"/>
    <w:rsid w:val="00B661A9"/>
    <w:rsid w:val="00B94B7B"/>
    <w:rsid w:val="00BB63A9"/>
    <w:rsid w:val="00BD222F"/>
    <w:rsid w:val="00BE328E"/>
    <w:rsid w:val="00C02D0E"/>
    <w:rsid w:val="00C22202"/>
    <w:rsid w:val="00CD0E7A"/>
    <w:rsid w:val="00CF68A3"/>
    <w:rsid w:val="00D50C8E"/>
    <w:rsid w:val="00D54E43"/>
    <w:rsid w:val="00D6614F"/>
    <w:rsid w:val="00D826DD"/>
    <w:rsid w:val="00D83C6F"/>
    <w:rsid w:val="00DC5826"/>
    <w:rsid w:val="00DD2309"/>
    <w:rsid w:val="00DE2089"/>
    <w:rsid w:val="00E0373E"/>
    <w:rsid w:val="00E27F4C"/>
    <w:rsid w:val="00E50EBD"/>
    <w:rsid w:val="00E53954"/>
    <w:rsid w:val="00EE25BD"/>
    <w:rsid w:val="00F01FA7"/>
    <w:rsid w:val="00F031A8"/>
    <w:rsid w:val="00F17C46"/>
    <w:rsid w:val="00F2123C"/>
    <w:rsid w:val="00F32244"/>
    <w:rsid w:val="00F3732C"/>
    <w:rsid w:val="00F77F8C"/>
    <w:rsid w:val="00F82251"/>
    <w:rsid w:val="00F95B61"/>
    <w:rsid w:val="00FA1713"/>
    <w:rsid w:val="00FA35E6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95</TotalTime>
  <Pages>1</Pages>
  <Words>316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26</cp:revision>
  <cp:lastPrinted>2025-10-09T14:43:00Z</cp:lastPrinted>
  <dcterms:created xsi:type="dcterms:W3CDTF">2024-06-21T17:50:00Z</dcterms:created>
  <dcterms:modified xsi:type="dcterms:W3CDTF">2025-10-09T14:43:00Z</dcterms:modified>
</cp:coreProperties>
</file>