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Pr="00181D22" w:rsidRDefault="00433209" w:rsidP="00433209">
      <w:pPr>
        <w:jc w:val="right"/>
        <w:rPr>
          <w:rFonts w:ascii="Arial" w:hAnsi="Arial" w:cs="Arial"/>
          <w:b/>
          <w:bCs/>
        </w:rPr>
      </w:pPr>
    </w:p>
    <w:p w14:paraId="3E816C94" w14:textId="0AA5E967" w:rsidR="00070113" w:rsidRPr="00181D22" w:rsidRDefault="00181D22" w:rsidP="00E559ED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B74636">
        <w:rPr>
          <w:rFonts w:ascii="Arial" w:hAnsi="Arial" w:cs="Arial"/>
          <w:b/>
          <w:bCs/>
          <w:color w:val="000000"/>
          <w:sz w:val="22"/>
          <w:szCs w:val="22"/>
        </w:rPr>
        <w:t>976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1262AD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44A49630" w14:textId="01CA488D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2E8109A5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497DEC59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AE66A2">
        <w:rPr>
          <w:rFonts w:ascii="Arial" w:hAnsi="Arial" w:cs="Arial"/>
          <w:color w:val="000000"/>
          <w:sz w:val="22"/>
          <w:szCs w:val="22"/>
        </w:rPr>
        <w:t>el mes</w:t>
      </w:r>
      <w:r w:rsidR="00F52E8A">
        <w:rPr>
          <w:rFonts w:ascii="Arial" w:hAnsi="Arial" w:cs="Arial"/>
          <w:color w:val="000000"/>
          <w:sz w:val="22"/>
          <w:szCs w:val="22"/>
        </w:rPr>
        <w:t xml:space="preserve"> de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="00B74636">
        <w:rPr>
          <w:rFonts w:ascii="Arial" w:hAnsi="Arial" w:cs="Arial"/>
          <w:b/>
          <w:bCs/>
          <w:color w:val="000000"/>
          <w:sz w:val="22"/>
          <w:szCs w:val="22"/>
        </w:rPr>
        <w:t>Octubre</w:t>
      </w:r>
      <w:r w:rsidR="000F59F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8D6432" w:rsidRPr="001262AD">
        <w:rPr>
          <w:rFonts w:ascii="Arial" w:hAnsi="Arial" w:cs="Arial"/>
          <w:b/>
          <w:bCs/>
          <w:color w:val="000000"/>
          <w:sz w:val="22"/>
          <w:szCs w:val="22"/>
        </w:rPr>
        <w:t>de</w:t>
      </w:r>
      <w:r w:rsidRPr="001262AD">
        <w:rPr>
          <w:rFonts w:ascii="Arial" w:hAnsi="Arial" w:cs="Arial"/>
          <w:b/>
          <w:bCs/>
          <w:color w:val="000000"/>
          <w:sz w:val="22"/>
          <w:szCs w:val="22"/>
        </w:rPr>
        <w:t xml:space="preserve"> 202</w:t>
      </w:r>
      <w:r w:rsidR="001262AD" w:rsidRPr="001262AD">
        <w:rPr>
          <w:rFonts w:ascii="Arial" w:hAnsi="Arial" w:cs="Arial"/>
          <w:b/>
          <w:bCs/>
          <w:color w:val="000000"/>
          <w:sz w:val="22"/>
          <w:szCs w:val="22"/>
        </w:rPr>
        <w:t>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>no se gener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>ó información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 xml:space="preserve">,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con </w:t>
      </w:r>
      <w:r w:rsidR="008D6432">
        <w:rPr>
          <w:rFonts w:ascii="Arial" w:hAnsi="Arial" w:cs="Arial"/>
          <w:color w:val="000000"/>
          <w:sz w:val="22"/>
          <w:szCs w:val="22"/>
        </w:rPr>
        <w:t xml:space="preserve">respecto al </w:t>
      </w:r>
      <w:r w:rsidR="008D6432" w:rsidRPr="008D6432">
        <w:rPr>
          <w:rFonts w:ascii="Arial" w:hAnsi="Arial" w:cs="Arial"/>
          <w:b/>
          <w:bCs/>
          <w:color w:val="000000"/>
          <w:sz w:val="22"/>
          <w:szCs w:val="22"/>
        </w:rPr>
        <w:t>artículo 8 fracción V inciso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K</w:t>
      </w:r>
      <w:r w:rsidR="008D6432">
        <w:rPr>
          <w:rFonts w:ascii="Arial" w:hAnsi="Arial" w:cs="Arial"/>
          <w:color w:val="000000"/>
          <w:sz w:val="22"/>
          <w:szCs w:val="22"/>
        </w:rPr>
        <w:t>, que se refiere a:</w:t>
      </w:r>
      <w:r w:rsidR="008D6432" w:rsidRP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2A5707" w:rsidRPr="002A5707">
        <w:rPr>
          <w:rFonts w:ascii="Arial" w:hAnsi="Arial" w:cs="Arial"/>
          <w:b/>
          <w:bCs/>
          <w:color w:val="000000"/>
          <w:sz w:val="22"/>
          <w:szCs w:val="22"/>
        </w:rPr>
        <w:t>El contrato de representación por servicios por honorarios y el gasto realizado por concepto de pago de asesorías al sujeto obligado, donde se señale el nombre de la empresa, institución o individuos, el concepto de cada una de las asesorías, así como el trabajo realizado</w:t>
      </w:r>
      <w:r w:rsidR="008D6432">
        <w:rPr>
          <w:rFonts w:ascii="Arial" w:hAnsi="Arial" w:cs="Arial"/>
          <w:color w:val="000000"/>
          <w:sz w:val="22"/>
          <w:szCs w:val="22"/>
        </w:rPr>
        <w:t>. Con motivo de generar la Actualización y su publicación en la página de Transparencia y Acceso a la Información Pública del Estado de Jalisco y sus Municipios.</w:t>
      </w:r>
    </w:p>
    <w:p w14:paraId="342AFFEC" w14:textId="2F3FCCC9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D6432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0AA680CB" w:rsidR="00E559ED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B74636">
        <w:rPr>
          <w:rFonts w:ascii="Arial" w:hAnsi="Arial" w:cs="Arial"/>
          <w:color w:val="000000"/>
          <w:sz w:val="22"/>
          <w:szCs w:val="22"/>
        </w:rPr>
        <w:t>05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 </w:t>
      </w:r>
      <w:r w:rsidR="00B74636">
        <w:rPr>
          <w:rFonts w:ascii="Arial" w:hAnsi="Arial" w:cs="Arial"/>
          <w:color w:val="000000"/>
          <w:sz w:val="22"/>
          <w:szCs w:val="22"/>
        </w:rPr>
        <w:t>Noviembre</w:t>
      </w:r>
      <w:bookmarkStart w:id="0" w:name="_GoBack"/>
      <w:bookmarkEnd w:id="0"/>
      <w:r w:rsidRPr="00181D22">
        <w:rPr>
          <w:rFonts w:ascii="Arial" w:hAnsi="Arial" w:cs="Arial"/>
          <w:color w:val="000000"/>
          <w:sz w:val="22"/>
          <w:szCs w:val="22"/>
        </w:rPr>
        <w:t xml:space="preserve"> de 202</w:t>
      </w:r>
      <w:r w:rsidR="001262AD">
        <w:rPr>
          <w:rFonts w:ascii="Arial" w:hAnsi="Arial" w:cs="Arial"/>
          <w:color w:val="000000"/>
          <w:sz w:val="22"/>
          <w:szCs w:val="22"/>
        </w:rPr>
        <w:t>5</w:t>
      </w:r>
    </w:p>
    <w:p w14:paraId="3D4A0473" w14:textId="7D995D9E" w:rsidR="004E46AF" w:rsidRPr="004E46AF" w:rsidRDefault="004E46AF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4E46AF">
        <w:rPr>
          <w:rFonts w:ascii="Arial" w:hAnsi="Arial" w:cs="Arial"/>
          <w:b/>
          <w:bCs/>
          <w:color w:val="000000"/>
          <w:sz w:val="22"/>
          <w:szCs w:val="22"/>
        </w:rPr>
        <w:t>"2025, AÑO DE LA ELIMINACIÓN DE LA TRANSMISIÓN MATERNO INFANTIL DEL VIH Y LA SÍFILIS EN JALISCO”</w:t>
      </w:r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77777777" w:rsidR="00181D22" w:rsidRP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08E74AF" w14:textId="77777777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7A597C8E" w:rsidR="00181D22" w:rsidRP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                           _______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</w:t>
      </w:r>
    </w:p>
    <w:p w14:paraId="4E0641D4" w14:textId="2E739D9D" w:rsidR="00181D22" w:rsidRP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Lic. Cintia Carolina Aguilera Arreola  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Lic. Luis Ramón Pérez Bravo</w:t>
      </w:r>
    </w:p>
    <w:p w14:paraId="7E1C74E8" w14:textId="35B6E5D0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Titular de la Unidad de Transparencia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Director General de SAMAPA</w:t>
      </w:r>
    </w:p>
    <w:p w14:paraId="7573B18C" w14:textId="3FD0ADB1" w:rsidR="00181D22" w:rsidRP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Y Legalidad</w:t>
      </w:r>
    </w:p>
    <w:sectPr w:rsidR="00181D22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53C7D4" w14:textId="77777777" w:rsidR="00946A13" w:rsidRDefault="00946A13" w:rsidP="008E29D2">
      <w:pPr>
        <w:spacing w:after="0" w:line="240" w:lineRule="auto"/>
      </w:pPr>
      <w:r>
        <w:separator/>
      </w:r>
    </w:p>
  </w:endnote>
  <w:endnote w:type="continuationSeparator" w:id="0">
    <w:p w14:paraId="0ED3D95C" w14:textId="77777777" w:rsidR="00946A13" w:rsidRDefault="00946A13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3491E4" w14:textId="77777777" w:rsidR="00946A13" w:rsidRDefault="00946A13" w:rsidP="008E29D2">
      <w:pPr>
        <w:spacing w:after="0" w:line="240" w:lineRule="auto"/>
      </w:pPr>
      <w:r>
        <w:separator/>
      </w:r>
    </w:p>
  </w:footnote>
  <w:footnote w:type="continuationSeparator" w:id="0">
    <w:p w14:paraId="71430007" w14:textId="77777777" w:rsidR="00946A13" w:rsidRDefault="00946A13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65C1"/>
    <w:rsid w:val="00016CB3"/>
    <w:rsid w:val="0005364B"/>
    <w:rsid w:val="0005441C"/>
    <w:rsid w:val="000554C1"/>
    <w:rsid w:val="00067E06"/>
    <w:rsid w:val="00070113"/>
    <w:rsid w:val="00080ADC"/>
    <w:rsid w:val="000A65EF"/>
    <w:rsid w:val="000B0DB4"/>
    <w:rsid w:val="000E2C88"/>
    <w:rsid w:val="000F069E"/>
    <w:rsid w:val="000F59F7"/>
    <w:rsid w:val="00117748"/>
    <w:rsid w:val="001262AD"/>
    <w:rsid w:val="00181D22"/>
    <w:rsid w:val="0019195D"/>
    <w:rsid w:val="001B0898"/>
    <w:rsid w:val="001C3F98"/>
    <w:rsid w:val="001F7A7D"/>
    <w:rsid w:val="002070D4"/>
    <w:rsid w:val="00216F8B"/>
    <w:rsid w:val="002240E0"/>
    <w:rsid w:val="00267E1D"/>
    <w:rsid w:val="00271E54"/>
    <w:rsid w:val="002925C1"/>
    <w:rsid w:val="002A5707"/>
    <w:rsid w:val="002B153E"/>
    <w:rsid w:val="002D1989"/>
    <w:rsid w:val="00335F46"/>
    <w:rsid w:val="00342E1C"/>
    <w:rsid w:val="003562D7"/>
    <w:rsid w:val="00374E2A"/>
    <w:rsid w:val="003949AD"/>
    <w:rsid w:val="003A57E3"/>
    <w:rsid w:val="003B1A84"/>
    <w:rsid w:val="003E6741"/>
    <w:rsid w:val="00411756"/>
    <w:rsid w:val="00417553"/>
    <w:rsid w:val="00433209"/>
    <w:rsid w:val="0044290A"/>
    <w:rsid w:val="00462C13"/>
    <w:rsid w:val="004E46AF"/>
    <w:rsid w:val="004F4FB1"/>
    <w:rsid w:val="00565951"/>
    <w:rsid w:val="005A49B1"/>
    <w:rsid w:val="005E46DB"/>
    <w:rsid w:val="005E6764"/>
    <w:rsid w:val="005F645F"/>
    <w:rsid w:val="00636912"/>
    <w:rsid w:val="00640B7B"/>
    <w:rsid w:val="0067190A"/>
    <w:rsid w:val="006C768E"/>
    <w:rsid w:val="006E7E0D"/>
    <w:rsid w:val="0074174B"/>
    <w:rsid w:val="0075145E"/>
    <w:rsid w:val="0075779E"/>
    <w:rsid w:val="00765A55"/>
    <w:rsid w:val="007673AC"/>
    <w:rsid w:val="007A0F19"/>
    <w:rsid w:val="007B0C3A"/>
    <w:rsid w:val="007C2BD7"/>
    <w:rsid w:val="007E1159"/>
    <w:rsid w:val="007F5579"/>
    <w:rsid w:val="00806283"/>
    <w:rsid w:val="00823A4F"/>
    <w:rsid w:val="00825163"/>
    <w:rsid w:val="00827652"/>
    <w:rsid w:val="0085681C"/>
    <w:rsid w:val="008613D4"/>
    <w:rsid w:val="0086290D"/>
    <w:rsid w:val="00867DF9"/>
    <w:rsid w:val="00876884"/>
    <w:rsid w:val="0088019A"/>
    <w:rsid w:val="00881352"/>
    <w:rsid w:val="00885854"/>
    <w:rsid w:val="0088717C"/>
    <w:rsid w:val="008D6432"/>
    <w:rsid w:val="008E29D2"/>
    <w:rsid w:val="008E6B9D"/>
    <w:rsid w:val="008F17C7"/>
    <w:rsid w:val="008F34AE"/>
    <w:rsid w:val="008F3521"/>
    <w:rsid w:val="009122D5"/>
    <w:rsid w:val="00926BF6"/>
    <w:rsid w:val="00946A13"/>
    <w:rsid w:val="009506FC"/>
    <w:rsid w:val="00990D16"/>
    <w:rsid w:val="009923C8"/>
    <w:rsid w:val="00994CEF"/>
    <w:rsid w:val="00997A6E"/>
    <w:rsid w:val="009A4AAC"/>
    <w:rsid w:val="009B3D57"/>
    <w:rsid w:val="00A330EA"/>
    <w:rsid w:val="00A359F3"/>
    <w:rsid w:val="00A46FAF"/>
    <w:rsid w:val="00A508C1"/>
    <w:rsid w:val="00A5325B"/>
    <w:rsid w:val="00AE66A2"/>
    <w:rsid w:val="00B24B9B"/>
    <w:rsid w:val="00B272B5"/>
    <w:rsid w:val="00B57991"/>
    <w:rsid w:val="00B602C3"/>
    <w:rsid w:val="00B676D9"/>
    <w:rsid w:val="00B74636"/>
    <w:rsid w:val="00BB0ACD"/>
    <w:rsid w:val="00BC50B8"/>
    <w:rsid w:val="00BD0247"/>
    <w:rsid w:val="00C22202"/>
    <w:rsid w:val="00CA115F"/>
    <w:rsid w:val="00CD759E"/>
    <w:rsid w:val="00CF4599"/>
    <w:rsid w:val="00D122BC"/>
    <w:rsid w:val="00D26B96"/>
    <w:rsid w:val="00D41D0B"/>
    <w:rsid w:val="00D62C3C"/>
    <w:rsid w:val="00D65EB2"/>
    <w:rsid w:val="00D6614F"/>
    <w:rsid w:val="00D71811"/>
    <w:rsid w:val="00D83C6F"/>
    <w:rsid w:val="00DD2309"/>
    <w:rsid w:val="00E0373E"/>
    <w:rsid w:val="00E13B18"/>
    <w:rsid w:val="00E50EBD"/>
    <w:rsid w:val="00E559ED"/>
    <w:rsid w:val="00E84FF3"/>
    <w:rsid w:val="00E9244A"/>
    <w:rsid w:val="00EC642F"/>
    <w:rsid w:val="00ED201D"/>
    <w:rsid w:val="00F031A8"/>
    <w:rsid w:val="00F2123C"/>
    <w:rsid w:val="00F219F8"/>
    <w:rsid w:val="00F32244"/>
    <w:rsid w:val="00F52E8A"/>
    <w:rsid w:val="00F81386"/>
    <w:rsid w:val="00F82251"/>
    <w:rsid w:val="00F859B6"/>
    <w:rsid w:val="00FA648E"/>
    <w:rsid w:val="00FC5A2D"/>
    <w:rsid w:val="00FD160A"/>
    <w:rsid w:val="00FD27C0"/>
    <w:rsid w:val="00FE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133</TotalTime>
  <Pages>1</Pages>
  <Words>213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32</cp:revision>
  <cp:lastPrinted>2025-05-07T20:05:00Z</cp:lastPrinted>
  <dcterms:created xsi:type="dcterms:W3CDTF">2024-06-21T14:31:00Z</dcterms:created>
  <dcterms:modified xsi:type="dcterms:W3CDTF">2025-11-05T13:52:00Z</dcterms:modified>
</cp:coreProperties>
</file>