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B30A36">
      <w:pPr>
        <w:rPr>
          <w:b/>
          <w:bCs/>
          <w:sz w:val="24"/>
          <w:szCs w:val="24"/>
        </w:rPr>
      </w:pPr>
    </w:p>
    <w:p w14:paraId="39FF2681" w14:textId="77777777" w:rsidR="00B30A36" w:rsidRPr="00181D22" w:rsidRDefault="00B30A36" w:rsidP="00B30A36">
      <w:pPr>
        <w:rPr>
          <w:rFonts w:ascii="Arial" w:hAnsi="Arial" w:cs="Arial"/>
          <w:b/>
          <w:bCs/>
        </w:rPr>
      </w:pPr>
    </w:p>
    <w:p w14:paraId="3E816C94" w14:textId="6227696E" w:rsidR="00070113" w:rsidRPr="00181D22" w:rsidRDefault="00181D22" w:rsidP="00D81AAF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FE2BA3">
        <w:rPr>
          <w:rFonts w:ascii="Arial" w:hAnsi="Arial" w:cs="Arial"/>
          <w:b/>
          <w:bCs/>
          <w:color w:val="000000"/>
          <w:sz w:val="22"/>
          <w:szCs w:val="22"/>
        </w:rPr>
        <w:t>973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65736F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44A49630" w14:textId="01CA488D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2E8109A5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0C4933C7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FE2BA3">
        <w:rPr>
          <w:rFonts w:ascii="Arial" w:hAnsi="Arial" w:cs="Arial"/>
          <w:color w:val="000000"/>
          <w:sz w:val="22"/>
          <w:szCs w:val="22"/>
        </w:rPr>
        <w:t>el mes de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="00FE2BA3">
        <w:rPr>
          <w:rFonts w:ascii="Arial" w:hAnsi="Arial" w:cs="Arial"/>
          <w:color w:val="000000"/>
          <w:sz w:val="22"/>
          <w:szCs w:val="22"/>
        </w:rPr>
        <w:t>Octubre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del 202</w:t>
      </w:r>
      <w:r w:rsidR="0065736F">
        <w:rPr>
          <w:rFonts w:ascii="Arial" w:hAnsi="Arial" w:cs="Arial"/>
          <w:color w:val="000000"/>
          <w:sz w:val="22"/>
          <w:szCs w:val="22"/>
        </w:rPr>
        <w:t>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0E74F6" w:rsidRPr="000E74F6">
        <w:rPr>
          <w:rFonts w:ascii="Arial" w:hAnsi="Arial" w:cs="Arial"/>
          <w:b/>
          <w:bCs/>
          <w:color w:val="000000"/>
          <w:sz w:val="22"/>
          <w:szCs w:val="22"/>
        </w:rPr>
        <w:t>NO OBTUVO</w:t>
      </w:r>
      <w:r w:rsidR="000E74F6"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INGRESOS EXTRAORDINARIOS RECIBIDOS POR CUALQUIER CONCEPTO</w:t>
      </w:r>
      <w:r w:rsidR="001F5E91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F5E91">
        <w:rPr>
          <w:rFonts w:ascii="Arial" w:hAnsi="Arial" w:cs="Arial"/>
          <w:color w:val="000000"/>
          <w:sz w:val="22"/>
          <w:szCs w:val="22"/>
        </w:rPr>
        <w:t>C</w:t>
      </w:r>
      <w:r w:rsidRPr="00181D22">
        <w:rPr>
          <w:rFonts w:ascii="Arial" w:hAnsi="Arial" w:cs="Arial"/>
          <w:color w:val="000000"/>
          <w:sz w:val="22"/>
          <w:szCs w:val="22"/>
        </w:rPr>
        <w:t>on motivo de generar la actualización para su publicación en la página de Transparencia de conformidad con la Ley de Transparencia y Acceso a la Información Pública del Estado de Jalisco y sus Municipios.</w:t>
      </w:r>
    </w:p>
    <w:p w14:paraId="57445FA6" w14:textId="4086C763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ARTICULO 8 FRACCIÓN V INCISO B</w:t>
      </w:r>
    </w:p>
    <w:p w14:paraId="342AFFEC" w14:textId="20726AFE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F156D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0CA8DF53" w:rsidR="00E559ED" w:rsidRPr="00181D22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4B4F6D">
        <w:rPr>
          <w:rFonts w:ascii="Arial" w:hAnsi="Arial" w:cs="Arial"/>
          <w:color w:val="000000"/>
          <w:sz w:val="22"/>
          <w:szCs w:val="22"/>
        </w:rPr>
        <w:t>0</w:t>
      </w:r>
      <w:r w:rsidR="00FE2BA3">
        <w:rPr>
          <w:rFonts w:ascii="Arial" w:hAnsi="Arial" w:cs="Arial"/>
          <w:color w:val="000000"/>
          <w:sz w:val="22"/>
          <w:szCs w:val="22"/>
        </w:rPr>
        <w:t>5</w:t>
      </w:r>
      <w:r w:rsidR="003F4B76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de </w:t>
      </w:r>
      <w:proofErr w:type="gramStart"/>
      <w:r w:rsidR="00FE2BA3">
        <w:rPr>
          <w:rFonts w:ascii="Arial" w:hAnsi="Arial" w:cs="Arial"/>
          <w:color w:val="000000"/>
          <w:sz w:val="22"/>
          <w:szCs w:val="22"/>
        </w:rPr>
        <w:t>Noviembre</w:t>
      </w:r>
      <w:bookmarkStart w:id="0" w:name="_GoBack"/>
      <w:bookmarkEnd w:id="0"/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</w:t>
      </w:r>
      <w:r w:rsidR="001F3552">
        <w:rPr>
          <w:rFonts w:ascii="Arial" w:hAnsi="Arial" w:cs="Arial"/>
          <w:color w:val="000000"/>
          <w:sz w:val="22"/>
          <w:szCs w:val="22"/>
        </w:rPr>
        <w:t>l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202</w:t>
      </w:r>
      <w:r w:rsidR="0065736F">
        <w:rPr>
          <w:rFonts w:ascii="Arial" w:hAnsi="Arial" w:cs="Arial"/>
          <w:color w:val="000000"/>
          <w:sz w:val="22"/>
          <w:szCs w:val="22"/>
        </w:rPr>
        <w:t>5</w:t>
      </w:r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572DD0C5" w:rsidR="00181D22" w:rsidRPr="00181D22" w:rsidRDefault="009953A0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9953A0">
        <w:rPr>
          <w:rFonts w:ascii="Arial" w:hAnsi="Arial" w:cs="Arial"/>
          <w:b/>
          <w:bCs/>
          <w:color w:val="000000"/>
          <w:sz w:val="22"/>
          <w:szCs w:val="22"/>
        </w:rPr>
        <w:t>"2025, AÑO DE LA ELIMINACIÓN DE LA TRANSMISIÓN MATERNO INFANTIL DEL VIH Y LA SÍFILIS EN JALISCO”</w:t>
      </w:r>
    </w:p>
    <w:p w14:paraId="008E74AF" w14:textId="77777777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1E2C1F1A" w:rsidR="00181D22" w:rsidRPr="00181D22" w:rsidRDefault="00181D22" w:rsidP="00FE1897">
      <w:pPr>
        <w:pStyle w:val="NormalWeb"/>
        <w:spacing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</w:t>
      </w:r>
      <w:r w:rsidR="00FE1897"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___________________________</w:t>
      </w:r>
    </w:p>
    <w:p w14:paraId="7573B18C" w14:textId="64CFED59" w:rsidR="00181D22" w:rsidRDefault="00FE1897" w:rsidP="00FE1897">
      <w:pPr>
        <w:pStyle w:val="NormalWeb"/>
        <w:spacing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="00181D22" w:rsidRPr="00181D22">
        <w:rPr>
          <w:rFonts w:ascii="Arial" w:hAnsi="Arial" w:cs="Arial"/>
          <w:b/>
          <w:bCs/>
          <w:color w:val="000000"/>
          <w:sz w:val="22"/>
          <w:szCs w:val="22"/>
        </w:rPr>
        <w:t>L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ic. Luis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Ramon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Pèrez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Bravo                                        Lic. Cintia Carolina Aguilera Arreola</w:t>
      </w:r>
    </w:p>
    <w:p w14:paraId="574DE3E1" w14:textId="6CFF7DBF" w:rsidR="007259DE" w:rsidRDefault="00FE1897" w:rsidP="00FE1897">
      <w:pPr>
        <w:pStyle w:val="NormalWeb"/>
        <w:spacing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Director General de SAMAPA                               Titular de la Unidad de Transparencia y </w:t>
      </w:r>
    </w:p>
    <w:p w14:paraId="367C797F" w14:textId="1AD526F5" w:rsidR="00FE1897" w:rsidRPr="00181D22" w:rsidRDefault="00FE1897" w:rsidP="00FE1897">
      <w:pPr>
        <w:pStyle w:val="NormalWeb"/>
        <w:spacing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Legalidad de SAMAPA</w:t>
      </w:r>
    </w:p>
    <w:sectPr w:rsidR="00FE1897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E97211" w14:textId="77777777" w:rsidR="008878FC" w:rsidRDefault="008878FC" w:rsidP="008E29D2">
      <w:pPr>
        <w:spacing w:after="0" w:line="240" w:lineRule="auto"/>
      </w:pPr>
      <w:r>
        <w:separator/>
      </w:r>
    </w:p>
  </w:endnote>
  <w:endnote w:type="continuationSeparator" w:id="0">
    <w:p w14:paraId="738E7780" w14:textId="77777777" w:rsidR="008878FC" w:rsidRDefault="008878F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FA4607" w14:textId="77777777" w:rsidR="008878FC" w:rsidRDefault="008878FC" w:rsidP="008E29D2">
      <w:pPr>
        <w:spacing w:after="0" w:line="240" w:lineRule="auto"/>
      </w:pPr>
      <w:r>
        <w:separator/>
      </w:r>
    </w:p>
  </w:footnote>
  <w:footnote w:type="continuationSeparator" w:id="0">
    <w:p w14:paraId="188684C2" w14:textId="77777777" w:rsidR="008878FC" w:rsidRDefault="008878F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9E8"/>
    <w:rsid w:val="00070113"/>
    <w:rsid w:val="0007105D"/>
    <w:rsid w:val="00096814"/>
    <w:rsid w:val="000C69AA"/>
    <w:rsid w:val="000E74F6"/>
    <w:rsid w:val="0011284A"/>
    <w:rsid w:val="00137816"/>
    <w:rsid w:val="00144846"/>
    <w:rsid w:val="001523F3"/>
    <w:rsid w:val="00181D22"/>
    <w:rsid w:val="0018599D"/>
    <w:rsid w:val="0019195D"/>
    <w:rsid w:val="001F3552"/>
    <w:rsid w:val="001F5E91"/>
    <w:rsid w:val="002240E0"/>
    <w:rsid w:val="002925C1"/>
    <w:rsid w:val="002A7CEE"/>
    <w:rsid w:val="002D3E1E"/>
    <w:rsid w:val="00335F46"/>
    <w:rsid w:val="00342E1C"/>
    <w:rsid w:val="00371827"/>
    <w:rsid w:val="003949AD"/>
    <w:rsid w:val="003A57E3"/>
    <w:rsid w:val="003B1A84"/>
    <w:rsid w:val="003D70B6"/>
    <w:rsid w:val="003E6741"/>
    <w:rsid w:val="003F4B76"/>
    <w:rsid w:val="00411756"/>
    <w:rsid w:val="004174B8"/>
    <w:rsid w:val="004314B7"/>
    <w:rsid w:val="00433209"/>
    <w:rsid w:val="00453EAC"/>
    <w:rsid w:val="004B238F"/>
    <w:rsid w:val="004B4F6D"/>
    <w:rsid w:val="004E7B95"/>
    <w:rsid w:val="004F0958"/>
    <w:rsid w:val="004F7441"/>
    <w:rsid w:val="005054C2"/>
    <w:rsid w:val="00523551"/>
    <w:rsid w:val="0054464F"/>
    <w:rsid w:val="00555B21"/>
    <w:rsid w:val="00570065"/>
    <w:rsid w:val="00594959"/>
    <w:rsid w:val="005E46DB"/>
    <w:rsid w:val="005F645F"/>
    <w:rsid w:val="0060051C"/>
    <w:rsid w:val="006243AE"/>
    <w:rsid w:val="0065736F"/>
    <w:rsid w:val="00666184"/>
    <w:rsid w:val="007259DE"/>
    <w:rsid w:val="0074102A"/>
    <w:rsid w:val="007673AC"/>
    <w:rsid w:val="007A0F19"/>
    <w:rsid w:val="007E1159"/>
    <w:rsid w:val="00876884"/>
    <w:rsid w:val="00881352"/>
    <w:rsid w:val="008878FC"/>
    <w:rsid w:val="008E29D2"/>
    <w:rsid w:val="008E6B9D"/>
    <w:rsid w:val="008F156D"/>
    <w:rsid w:val="009122D5"/>
    <w:rsid w:val="00926BF6"/>
    <w:rsid w:val="009506FC"/>
    <w:rsid w:val="009953A0"/>
    <w:rsid w:val="009B3D57"/>
    <w:rsid w:val="009C3F1E"/>
    <w:rsid w:val="009C5D8B"/>
    <w:rsid w:val="00A160CD"/>
    <w:rsid w:val="00A20452"/>
    <w:rsid w:val="00A3624A"/>
    <w:rsid w:val="00A46E41"/>
    <w:rsid w:val="00A63999"/>
    <w:rsid w:val="00A83A3C"/>
    <w:rsid w:val="00A96B3E"/>
    <w:rsid w:val="00B16A7D"/>
    <w:rsid w:val="00B30A36"/>
    <w:rsid w:val="00BE061D"/>
    <w:rsid w:val="00C10DE2"/>
    <w:rsid w:val="00C22202"/>
    <w:rsid w:val="00C563E2"/>
    <w:rsid w:val="00CA08B3"/>
    <w:rsid w:val="00CD3C78"/>
    <w:rsid w:val="00D0238A"/>
    <w:rsid w:val="00D27401"/>
    <w:rsid w:val="00D6614F"/>
    <w:rsid w:val="00D81AAF"/>
    <w:rsid w:val="00D83C6F"/>
    <w:rsid w:val="00D91E74"/>
    <w:rsid w:val="00DB4271"/>
    <w:rsid w:val="00DB674F"/>
    <w:rsid w:val="00DD1D2F"/>
    <w:rsid w:val="00DD3DE4"/>
    <w:rsid w:val="00E029C3"/>
    <w:rsid w:val="00E0373E"/>
    <w:rsid w:val="00E50EBD"/>
    <w:rsid w:val="00E559ED"/>
    <w:rsid w:val="00F031A8"/>
    <w:rsid w:val="00F2123C"/>
    <w:rsid w:val="00F32244"/>
    <w:rsid w:val="00F42183"/>
    <w:rsid w:val="00F45158"/>
    <w:rsid w:val="00F54D86"/>
    <w:rsid w:val="00F64859"/>
    <w:rsid w:val="00FA648E"/>
    <w:rsid w:val="00FD27C0"/>
    <w:rsid w:val="00FD29ED"/>
    <w:rsid w:val="00FE1897"/>
    <w:rsid w:val="00FE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12</TotalTime>
  <Pages>1</Pages>
  <Words>199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14</cp:revision>
  <cp:lastPrinted>2024-10-09T19:00:00Z</cp:lastPrinted>
  <dcterms:created xsi:type="dcterms:W3CDTF">2025-03-06T17:40:00Z</dcterms:created>
  <dcterms:modified xsi:type="dcterms:W3CDTF">2025-11-05T13:46:00Z</dcterms:modified>
</cp:coreProperties>
</file>