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20B941D0" w:rsidR="00A5717A" w:rsidRPr="008604B4" w:rsidRDefault="00DF2967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 w:rsidRPr="008604B4">
        <w:rPr>
          <w:rFonts w:ascii="Arial" w:hAnsi="Arial" w:cs="Arial"/>
          <w:b/>
          <w:bCs/>
        </w:rPr>
        <w:t>OFICIO/SAMAPA/</w:t>
      </w:r>
      <w:r w:rsidR="00542344">
        <w:rPr>
          <w:rFonts w:ascii="Arial" w:hAnsi="Arial" w:cs="Arial"/>
          <w:b/>
          <w:bCs/>
        </w:rPr>
        <w:t>988</w:t>
      </w:r>
      <w:r w:rsidR="00A5717A" w:rsidRPr="008604B4">
        <w:rPr>
          <w:rFonts w:ascii="Arial" w:hAnsi="Arial" w:cs="Arial"/>
          <w:b/>
          <w:bCs/>
        </w:rPr>
        <w:t>/202</w:t>
      </w:r>
      <w:r w:rsidR="009B6A94">
        <w:rPr>
          <w:rFonts w:ascii="Arial" w:hAnsi="Arial" w:cs="Arial"/>
          <w:b/>
          <w:bCs/>
        </w:rPr>
        <w:t>5</w:t>
      </w:r>
    </w:p>
    <w:p w14:paraId="485CEC49" w14:textId="4CB45F6C" w:rsidR="00CE0303" w:rsidRPr="006F56B2" w:rsidRDefault="00CE0303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ASUNTO: CONOCIMIENTO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54248A9B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fracción </w:t>
      </w:r>
      <w:r w:rsidR="00FC3030" w:rsidRPr="00330014">
        <w:rPr>
          <w:rFonts w:ascii="Arial" w:hAnsi="Arial" w:cs="Arial"/>
          <w:b/>
        </w:rPr>
        <w:t>X</w:t>
      </w:r>
      <w:r w:rsidR="00FC3030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27BD7E63" w:rsidR="00A5717A" w:rsidRPr="006F56B2" w:rsidRDefault="00A5717A" w:rsidP="00CE0303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CE0303">
        <w:rPr>
          <w:rFonts w:ascii="Arial" w:hAnsi="Arial" w:cs="Arial"/>
          <w:b/>
          <w:bCs/>
        </w:rPr>
        <w:t xml:space="preserve">Las </w:t>
      </w:r>
      <w:r w:rsidR="00FC3030">
        <w:rPr>
          <w:rFonts w:ascii="Arial" w:hAnsi="Arial" w:cs="Arial"/>
          <w:b/>
          <w:bCs/>
        </w:rPr>
        <w:t>condiciones generales de trabajo, contactos o convenios que regulan las relaciones laborales del personal de base o de confianza, así como los recursos públicos económicos, en especie o donativos, que sean entregados a los sindicatos y ejerzan como recursos públicos</w:t>
      </w:r>
      <w:r w:rsidRPr="006F56B2">
        <w:rPr>
          <w:rFonts w:ascii="Arial" w:hAnsi="Arial" w:cs="Arial"/>
          <w:b/>
          <w:bCs/>
        </w:rPr>
        <w:t>”</w:t>
      </w:r>
    </w:p>
    <w:p w14:paraId="1609C8F8" w14:textId="5A101EFB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1E4123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durante </w:t>
      </w:r>
      <w:r w:rsidR="00542344">
        <w:rPr>
          <w:rFonts w:ascii="Arial" w:hAnsi="Arial" w:cs="Arial"/>
          <w:bCs/>
        </w:rPr>
        <w:t xml:space="preserve">el mes de </w:t>
      </w:r>
      <w:proofErr w:type="gramStart"/>
      <w:r w:rsidR="00542344">
        <w:rPr>
          <w:rFonts w:ascii="Arial" w:hAnsi="Arial" w:cs="Arial"/>
          <w:bCs/>
        </w:rPr>
        <w:t>Octubre</w:t>
      </w:r>
      <w:proofErr w:type="gramEnd"/>
      <w:r w:rsidRPr="006F56B2">
        <w:rPr>
          <w:rFonts w:ascii="Arial" w:hAnsi="Arial" w:cs="Arial"/>
          <w:bCs/>
        </w:rPr>
        <w:t xml:space="preserve"> 202</w:t>
      </w:r>
      <w:r w:rsidR="009B6A94">
        <w:rPr>
          <w:rFonts w:ascii="Arial" w:hAnsi="Arial" w:cs="Arial"/>
          <w:bCs/>
        </w:rPr>
        <w:t>5</w:t>
      </w:r>
      <w:r w:rsidRPr="006F56B2">
        <w:rPr>
          <w:rFonts w:ascii="Arial" w:hAnsi="Arial" w:cs="Arial"/>
          <w:bCs/>
        </w:rPr>
        <w:t xml:space="preserve"> este OPD, </w:t>
      </w:r>
      <w:r w:rsidR="00CE0303">
        <w:rPr>
          <w:rFonts w:ascii="Arial" w:hAnsi="Arial" w:cs="Arial"/>
          <w:b/>
          <w:bCs/>
        </w:rPr>
        <w:t xml:space="preserve">declara que </w:t>
      </w:r>
      <w:r w:rsidR="00FC3030">
        <w:rPr>
          <w:rFonts w:ascii="Arial" w:hAnsi="Arial" w:cs="Arial"/>
          <w:b/>
          <w:bCs/>
        </w:rPr>
        <w:t>no</w:t>
      </w:r>
      <w:r w:rsidR="00D83FB6">
        <w:rPr>
          <w:rFonts w:ascii="Arial" w:hAnsi="Arial" w:cs="Arial"/>
          <w:b/>
          <w:bCs/>
        </w:rPr>
        <w:t xml:space="preserve"> ha</w:t>
      </w:r>
      <w:r w:rsidR="00FC3030">
        <w:rPr>
          <w:rFonts w:ascii="Arial" w:hAnsi="Arial" w:cs="Arial"/>
          <w:b/>
          <w:bCs/>
        </w:rPr>
        <w:t xml:space="preserve"> exist</w:t>
      </w:r>
      <w:r w:rsidR="00F51BC3">
        <w:rPr>
          <w:rFonts w:ascii="Arial" w:hAnsi="Arial" w:cs="Arial"/>
          <w:b/>
          <w:bCs/>
        </w:rPr>
        <w:t>ido</w:t>
      </w:r>
      <w:r w:rsidR="00FC3030">
        <w:rPr>
          <w:rFonts w:ascii="Arial" w:hAnsi="Arial" w:cs="Arial"/>
          <w:b/>
          <w:bCs/>
        </w:rPr>
        <w:t xml:space="preserve"> sindicato alguno</w:t>
      </w:r>
      <w:r w:rsidR="00CE0303">
        <w:rPr>
          <w:rFonts w:ascii="Arial" w:hAnsi="Arial" w:cs="Arial"/>
          <w:b/>
          <w:bCs/>
        </w:rPr>
        <w:t>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2B438637" w14:textId="46D3FD3C" w:rsidR="00A5717A" w:rsidRPr="006F56B2" w:rsidRDefault="00A5717A" w:rsidP="00A5717A">
      <w:pPr>
        <w:jc w:val="center"/>
        <w:rPr>
          <w:rFonts w:ascii="Arial" w:hAnsi="Arial" w:cs="Arial"/>
          <w:bCs/>
        </w:rPr>
      </w:pPr>
      <w:proofErr w:type="spellStart"/>
      <w:r w:rsidRPr="006F56B2">
        <w:rPr>
          <w:rFonts w:ascii="Arial" w:hAnsi="Arial" w:cs="Arial"/>
          <w:bCs/>
        </w:rPr>
        <w:t>Ixtlahuac</w:t>
      </w:r>
      <w:r w:rsidR="008604B4">
        <w:rPr>
          <w:rFonts w:ascii="Arial" w:hAnsi="Arial" w:cs="Arial"/>
          <w:bCs/>
        </w:rPr>
        <w:t>án</w:t>
      </w:r>
      <w:proofErr w:type="spellEnd"/>
      <w:r w:rsidR="008604B4">
        <w:rPr>
          <w:rFonts w:ascii="Arial" w:hAnsi="Arial" w:cs="Arial"/>
          <w:bCs/>
        </w:rPr>
        <w:t xml:space="preserve"> de los Membrillos, Jalisco </w:t>
      </w:r>
      <w:r w:rsidR="00DF21DD">
        <w:rPr>
          <w:rFonts w:ascii="Arial" w:hAnsi="Arial" w:cs="Arial"/>
          <w:bCs/>
        </w:rPr>
        <w:t>0</w:t>
      </w:r>
      <w:r w:rsidR="00542344">
        <w:rPr>
          <w:rFonts w:ascii="Arial" w:hAnsi="Arial" w:cs="Arial"/>
          <w:bCs/>
        </w:rPr>
        <w:t>5</w:t>
      </w:r>
      <w:r w:rsidRPr="006F56B2">
        <w:rPr>
          <w:rFonts w:ascii="Arial" w:hAnsi="Arial" w:cs="Arial"/>
          <w:bCs/>
        </w:rPr>
        <w:t xml:space="preserve"> de </w:t>
      </w:r>
      <w:r w:rsidR="00542344">
        <w:rPr>
          <w:rFonts w:ascii="Arial" w:hAnsi="Arial" w:cs="Arial"/>
          <w:bCs/>
        </w:rPr>
        <w:t>Noviembre</w:t>
      </w:r>
      <w:bookmarkStart w:id="0" w:name="_GoBack"/>
      <w:bookmarkEnd w:id="0"/>
      <w:r w:rsidRPr="006F56B2">
        <w:rPr>
          <w:rFonts w:ascii="Arial" w:hAnsi="Arial" w:cs="Arial"/>
          <w:bCs/>
        </w:rPr>
        <w:t xml:space="preserve"> del 202</w:t>
      </w:r>
      <w:r w:rsidR="009B6A94">
        <w:rPr>
          <w:rFonts w:ascii="Arial" w:hAnsi="Arial" w:cs="Arial"/>
          <w:bCs/>
        </w:rPr>
        <w:t>5</w:t>
      </w:r>
    </w:p>
    <w:p w14:paraId="5AE4EC7E" w14:textId="77777777" w:rsidR="00A5717A" w:rsidRPr="006F56B2" w:rsidRDefault="00A5717A" w:rsidP="00A5717A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6B529742" w14:textId="77777777" w:rsidR="008D0062" w:rsidRDefault="008D0062" w:rsidP="00A5717A">
      <w:pPr>
        <w:rPr>
          <w:rFonts w:ascii="Arial" w:hAnsi="Arial" w:cs="Arial"/>
          <w:b/>
          <w:bCs/>
        </w:rPr>
      </w:pPr>
    </w:p>
    <w:p w14:paraId="39F58E7B" w14:textId="77777777" w:rsidR="008D0062" w:rsidRPr="006F56B2" w:rsidRDefault="008D0062" w:rsidP="00A5717A">
      <w:pPr>
        <w:rPr>
          <w:rFonts w:ascii="Arial" w:hAnsi="Arial" w:cs="Arial"/>
          <w:b/>
          <w:bCs/>
        </w:rPr>
      </w:pPr>
    </w:p>
    <w:p w14:paraId="20272B0B" w14:textId="21713482" w:rsidR="00A5717A" w:rsidRPr="006F56B2" w:rsidRDefault="001E4123" w:rsidP="001E4123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  <w:r w:rsidR="00A5717A" w:rsidRPr="006F56B2">
        <w:rPr>
          <w:rFonts w:ascii="Arial" w:hAnsi="Arial" w:cs="Arial"/>
          <w:b/>
          <w:bCs/>
        </w:rPr>
        <w:t>____________________________</w:t>
      </w:r>
      <w:r>
        <w:rPr>
          <w:rFonts w:ascii="Arial" w:hAnsi="Arial" w:cs="Arial"/>
          <w:b/>
          <w:bCs/>
        </w:rPr>
        <w:t xml:space="preserve">                            _____________________________</w:t>
      </w:r>
    </w:p>
    <w:p w14:paraId="47380D53" w14:textId="540BD84A" w:rsidR="006F56B2" w:rsidRPr="006F56B2" w:rsidRDefault="001E4123" w:rsidP="001E4123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A5717A" w:rsidRPr="006F56B2">
        <w:rPr>
          <w:rFonts w:ascii="Arial" w:hAnsi="Arial" w:cs="Arial"/>
          <w:b/>
          <w:color w:val="000000"/>
          <w:sz w:val="22"/>
          <w:szCs w:val="22"/>
        </w:rPr>
        <w:t>Mtro. Luis Ramón Pérez Bravo</w:t>
      </w:r>
      <w:r w:rsidR="006F56B2" w:rsidRPr="006F56B2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Lic. Cintia Carolina Aguilera Arreola</w:t>
      </w:r>
    </w:p>
    <w:p w14:paraId="00E4E841" w14:textId="33791350" w:rsidR="00A5717A" w:rsidRDefault="001E4123" w:rsidP="001E4123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6F56B2" w:rsidRPr="006F56B2">
        <w:rPr>
          <w:rFonts w:ascii="Arial" w:hAnsi="Arial" w:cs="Arial"/>
          <w:b/>
          <w:color w:val="000000"/>
          <w:sz w:val="22"/>
          <w:szCs w:val="22"/>
        </w:rPr>
        <w:t>Director General de SAMAPA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Titular de la Unidad de Transparencia</w:t>
      </w:r>
    </w:p>
    <w:p w14:paraId="1BC2A798" w14:textId="574C8F1D" w:rsidR="001E4123" w:rsidRPr="006F56B2" w:rsidRDefault="001E4123" w:rsidP="001E4123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                                        y Legalidad</w:t>
      </w:r>
    </w:p>
    <w:sectPr w:rsidR="001E4123" w:rsidRPr="006F56B2" w:rsidSect="00DB4ABA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C7202F" w14:textId="77777777" w:rsidR="004A04E2" w:rsidRDefault="004A04E2" w:rsidP="008E29D2">
      <w:pPr>
        <w:spacing w:after="0" w:line="240" w:lineRule="auto"/>
      </w:pPr>
      <w:r>
        <w:separator/>
      </w:r>
    </w:p>
  </w:endnote>
  <w:endnote w:type="continuationSeparator" w:id="0">
    <w:p w14:paraId="1237FBDF" w14:textId="77777777" w:rsidR="004A04E2" w:rsidRDefault="004A04E2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B12E5D" w14:textId="77777777" w:rsidR="004A04E2" w:rsidRDefault="004A04E2" w:rsidP="008E29D2">
      <w:pPr>
        <w:spacing w:after="0" w:line="240" w:lineRule="auto"/>
      </w:pPr>
      <w:r>
        <w:separator/>
      </w:r>
    </w:p>
  </w:footnote>
  <w:footnote w:type="continuationSeparator" w:id="0">
    <w:p w14:paraId="0BB478D6" w14:textId="77777777" w:rsidR="004A04E2" w:rsidRDefault="004A04E2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0547F"/>
    <w:rsid w:val="0002357B"/>
    <w:rsid w:val="00074D4B"/>
    <w:rsid w:val="000755DB"/>
    <w:rsid w:val="00084E27"/>
    <w:rsid w:val="00093FE1"/>
    <w:rsid w:val="000A2571"/>
    <w:rsid w:val="000B1831"/>
    <w:rsid w:val="000B7C7B"/>
    <w:rsid w:val="00142561"/>
    <w:rsid w:val="00166397"/>
    <w:rsid w:val="0018753E"/>
    <w:rsid w:val="0019195D"/>
    <w:rsid w:val="00194D37"/>
    <w:rsid w:val="001B0898"/>
    <w:rsid w:val="001C5509"/>
    <w:rsid w:val="001D7063"/>
    <w:rsid w:val="001D7B49"/>
    <w:rsid w:val="001E4123"/>
    <w:rsid w:val="001F1D43"/>
    <w:rsid w:val="001F66CD"/>
    <w:rsid w:val="001F7149"/>
    <w:rsid w:val="00221497"/>
    <w:rsid w:val="00225791"/>
    <w:rsid w:val="00225EEB"/>
    <w:rsid w:val="00240247"/>
    <w:rsid w:val="00271056"/>
    <w:rsid w:val="002925C1"/>
    <w:rsid w:val="002B7CB1"/>
    <w:rsid w:val="002E1E9D"/>
    <w:rsid w:val="00330014"/>
    <w:rsid w:val="003C7CAB"/>
    <w:rsid w:val="003E17E2"/>
    <w:rsid w:val="004205D8"/>
    <w:rsid w:val="0042382E"/>
    <w:rsid w:val="00450BC2"/>
    <w:rsid w:val="0047513E"/>
    <w:rsid w:val="004901DD"/>
    <w:rsid w:val="004A04E2"/>
    <w:rsid w:val="004B3D43"/>
    <w:rsid w:val="004D78B3"/>
    <w:rsid w:val="005174EC"/>
    <w:rsid w:val="00523AF3"/>
    <w:rsid w:val="00524CCB"/>
    <w:rsid w:val="00542344"/>
    <w:rsid w:val="00550327"/>
    <w:rsid w:val="005A385A"/>
    <w:rsid w:val="005A4CD7"/>
    <w:rsid w:val="005B6DB4"/>
    <w:rsid w:val="005C4306"/>
    <w:rsid w:val="005C7A6B"/>
    <w:rsid w:val="005F0F49"/>
    <w:rsid w:val="00610884"/>
    <w:rsid w:val="006243AE"/>
    <w:rsid w:val="006C0831"/>
    <w:rsid w:val="006F56B2"/>
    <w:rsid w:val="00704BC3"/>
    <w:rsid w:val="00706385"/>
    <w:rsid w:val="007673AC"/>
    <w:rsid w:val="007A28E2"/>
    <w:rsid w:val="007B1E02"/>
    <w:rsid w:val="008604B4"/>
    <w:rsid w:val="008968C8"/>
    <w:rsid w:val="008C62EF"/>
    <w:rsid w:val="008C6E3C"/>
    <w:rsid w:val="008D0062"/>
    <w:rsid w:val="008D2993"/>
    <w:rsid w:val="008E29D2"/>
    <w:rsid w:val="008F4381"/>
    <w:rsid w:val="009164C2"/>
    <w:rsid w:val="00930E7B"/>
    <w:rsid w:val="00935144"/>
    <w:rsid w:val="009502D7"/>
    <w:rsid w:val="00957A48"/>
    <w:rsid w:val="00960B0E"/>
    <w:rsid w:val="00982428"/>
    <w:rsid w:val="009B3D57"/>
    <w:rsid w:val="009B6A94"/>
    <w:rsid w:val="00A25DDC"/>
    <w:rsid w:val="00A33014"/>
    <w:rsid w:val="00A5717A"/>
    <w:rsid w:val="00AD1F05"/>
    <w:rsid w:val="00B04E9B"/>
    <w:rsid w:val="00B37D40"/>
    <w:rsid w:val="00B425E6"/>
    <w:rsid w:val="00B600F4"/>
    <w:rsid w:val="00B73D42"/>
    <w:rsid w:val="00BA4093"/>
    <w:rsid w:val="00BA4CBB"/>
    <w:rsid w:val="00BB1423"/>
    <w:rsid w:val="00BB54E8"/>
    <w:rsid w:val="00BE18CC"/>
    <w:rsid w:val="00C40D73"/>
    <w:rsid w:val="00C72F7C"/>
    <w:rsid w:val="00C8061A"/>
    <w:rsid w:val="00C8256B"/>
    <w:rsid w:val="00CE0303"/>
    <w:rsid w:val="00D0427A"/>
    <w:rsid w:val="00D169B2"/>
    <w:rsid w:val="00D4412E"/>
    <w:rsid w:val="00D47821"/>
    <w:rsid w:val="00D74045"/>
    <w:rsid w:val="00D77982"/>
    <w:rsid w:val="00D83C6F"/>
    <w:rsid w:val="00D83FB6"/>
    <w:rsid w:val="00DB4ABA"/>
    <w:rsid w:val="00DD2309"/>
    <w:rsid w:val="00DF21DD"/>
    <w:rsid w:val="00DF2967"/>
    <w:rsid w:val="00E2213C"/>
    <w:rsid w:val="00E251EA"/>
    <w:rsid w:val="00E46CF3"/>
    <w:rsid w:val="00E91F0A"/>
    <w:rsid w:val="00E95BA3"/>
    <w:rsid w:val="00EA4A19"/>
    <w:rsid w:val="00EB540E"/>
    <w:rsid w:val="00EC43B6"/>
    <w:rsid w:val="00EE12EC"/>
    <w:rsid w:val="00EF2C9C"/>
    <w:rsid w:val="00F140E3"/>
    <w:rsid w:val="00F2123C"/>
    <w:rsid w:val="00F424B2"/>
    <w:rsid w:val="00F51BC3"/>
    <w:rsid w:val="00F6057E"/>
    <w:rsid w:val="00F6451C"/>
    <w:rsid w:val="00F71213"/>
    <w:rsid w:val="00F82251"/>
    <w:rsid w:val="00FA3BCA"/>
    <w:rsid w:val="00FA78EF"/>
    <w:rsid w:val="00FC3030"/>
    <w:rsid w:val="00FC5992"/>
    <w:rsid w:val="00FE2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71</TotalTime>
  <Pages>1</Pages>
  <Words>269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31</cp:revision>
  <cp:lastPrinted>2025-05-07T20:34:00Z</cp:lastPrinted>
  <dcterms:created xsi:type="dcterms:W3CDTF">2024-06-21T18:31:00Z</dcterms:created>
  <dcterms:modified xsi:type="dcterms:W3CDTF">2025-11-05T14:59:00Z</dcterms:modified>
</cp:coreProperties>
</file>