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129F2F8D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804055">
        <w:rPr>
          <w:rFonts w:ascii="Arial" w:hAnsi="Arial" w:cs="Arial"/>
          <w:b/>
          <w:bCs/>
        </w:rPr>
        <w:t>980</w:t>
      </w:r>
      <w:r w:rsidRPr="00DF78D4">
        <w:rPr>
          <w:rFonts w:ascii="Arial" w:hAnsi="Arial" w:cs="Arial"/>
          <w:b/>
          <w:bCs/>
        </w:rPr>
        <w:t>/202</w:t>
      </w:r>
      <w:r w:rsidR="00A90E2E">
        <w:rPr>
          <w:rFonts w:ascii="Arial" w:hAnsi="Arial" w:cs="Arial"/>
          <w:b/>
          <w:bCs/>
        </w:rPr>
        <w:t>5</w:t>
      </w:r>
    </w:p>
    <w:p w14:paraId="38ED02B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5A2CB149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0862A7D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 xml:space="preserve">El nombre, denominación o razón social y clave del Registro Federal de Contribuyentes de quien se les hubiera cancelado o condonado algún crédito fiscal, los montos respectivos, así como la información estadística sobre las </w:t>
      </w:r>
      <w:r w:rsidR="0032081B" w:rsidRPr="00171950">
        <w:rPr>
          <w:rFonts w:ascii="Arial" w:hAnsi="Arial" w:cs="Arial"/>
          <w:b/>
          <w:sz w:val="24"/>
          <w:szCs w:val="24"/>
        </w:rPr>
        <w:t>ex</w:t>
      </w:r>
      <w:r w:rsidR="0032081B">
        <w:rPr>
          <w:rFonts w:ascii="Arial" w:hAnsi="Arial" w:cs="Arial"/>
          <w:b/>
          <w:sz w:val="24"/>
          <w:szCs w:val="24"/>
        </w:rPr>
        <w:t>e</w:t>
      </w:r>
      <w:r w:rsidR="0032081B" w:rsidRPr="00171950">
        <w:rPr>
          <w:rFonts w:ascii="Arial" w:hAnsi="Arial" w:cs="Arial"/>
          <w:b/>
          <w:sz w:val="24"/>
          <w:szCs w:val="24"/>
        </w:rPr>
        <w:t>nciones</w:t>
      </w:r>
      <w:r w:rsidRPr="00171950">
        <w:rPr>
          <w:rFonts w:ascii="Arial" w:hAnsi="Arial" w:cs="Arial"/>
          <w:b/>
          <w:sz w:val="24"/>
          <w:szCs w:val="24"/>
        </w:rPr>
        <w:t xml:space="preserve">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2EA220DA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F55E62">
        <w:rPr>
          <w:rFonts w:ascii="Arial" w:hAnsi="Arial" w:cs="Arial"/>
          <w:bCs/>
        </w:rPr>
        <w:t xml:space="preserve">el mes de </w:t>
      </w:r>
      <w:proofErr w:type="gramStart"/>
      <w:r w:rsidR="00804055">
        <w:rPr>
          <w:rFonts w:ascii="Arial" w:hAnsi="Arial" w:cs="Arial"/>
          <w:b/>
        </w:rPr>
        <w:t>Octubre</w:t>
      </w:r>
      <w:proofErr w:type="gramEnd"/>
      <w:r w:rsidR="00D86DF4" w:rsidRPr="00450F9C">
        <w:rPr>
          <w:rFonts w:ascii="Arial" w:hAnsi="Arial" w:cs="Arial"/>
          <w:b/>
        </w:rPr>
        <w:t xml:space="preserve"> </w:t>
      </w:r>
      <w:r w:rsidRPr="00450F9C">
        <w:rPr>
          <w:rFonts w:ascii="Arial" w:hAnsi="Arial" w:cs="Arial"/>
          <w:b/>
        </w:rPr>
        <w:t>del 202</w:t>
      </w:r>
      <w:r w:rsidR="00A90E2E" w:rsidRPr="00450F9C">
        <w:rPr>
          <w:rFonts w:ascii="Arial" w:hAnsi="Arial" w:cs="Arial"/>
          <w:b/>
        </w:rPr>
        <w:t>5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28450C88" w14:textId="5522FA3B" w:rsidR="004D78B3" w:rsidRPr="00DF78D4" w:rsidRDefault="004D78B3" w:rsidP="008A704B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7BFE9512" w14:textId="301626EF" w:rsidR="004D78B3" w:rsidRPr="00DF78D4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64784D">
        <w:rPr>
          <w:rFonts w:ascii="Arial" w:hAnsi="Arial" w:cs="Arial"/>
          <w:bCs/>
        </w:rPr>
        <w:t>0</w:t>
      </w:r>
      <w:r w:rsidR="00804055">
        <w:rPr>
          <w:rFonts w:ascii="Arial" w:hAnsi="Arial" w:cs="Arial"/>
          <w:bCs/>
        </w:rPr>
        <w:t>5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804055">
        <w:rPr>
          <w:rFonts w:ascii="Arial" w:hAnsi="Arial" w:cs="Arial"/>
          <w:bCs/>
        </w:rPr>
        <w:t>Noviembre</w:t>
      </w:r>
      <w:bookmarkStart w:id="0" w:name="_GoBack"/>
      <w:bookmarkEnd w:id="0"/>
      <w:proofErr w:type="gramEnd"/>
      <w:r w:rsidRPr="00DF78D4">
        <w:rPr>
          <w:rFonts w:ascii="Arial" w:hAnsi="Arial" w:cs="Arial"/>
          <w:bCs/>
        </w:rPr>
        <w:t xml:space="preserve"> del 202</w:t>
      </w:r>
      <w:r w:rsidR="00A90E2E">
        <w:rPr>
          <w:rFonts w:ascii="Arial" w:hAnsi="Arial" w:cs="Arial"/>
          <w:bCs/>
        </w:rPr>
        <w:t>5</w:t>
      </w:r>
    </w:p>
    <w:p w14:paraId="70A9C14E" w14:textId="77777777" w:rsidR="004D78B3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0C06A092" w14:textId="0E794CC9" w:rsidR="00FE1F03" w:rsidRPr="00DF78D4" w:rsidRDefault="001534E6" w:rsidP="008A704B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1534E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"2025, AÑO DE LA ELIMINACIÓN DE LA TRANSMISIÓN MATERNO INFANTIL DEL VIH Y LA SÍFILIS EN JALISCO”</w:t>
      </w:r>
    </w:p>
    <w:p w14:paraId="67790631" w14:textId="453E415B" w:rsidR="004D78B3" w:rsidRPr="00DF78D4" w:rsidRDefault="00D86DF4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  <w:r w:rsidR="004D78B3"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D86DF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69A149D8" w14:textId="45E2C0BE" w:rsidR="00F2123C" w:rsidRPr="008A704B" w:rsidRDefault="00D86DF4" w:rsidP="008A704B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sectPr w:rsidR="00F2123C" w:rsidRPr="008A704B" w:rsidSect="008A704B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98DDE1" w14:textId="77777777" w:rsidR="003F7BE4" w:rsidRDefault="003F7BE4" w:rsidP="008E29D2">
      <w:pPr>
        <w:spacing w:after="0" w:line="240" w:lineRule="auto"/>
      </w:pPr>
      <w:r>
        <w:separator/>
      </w:r>
    </w:p>
  </w:endnote>
  <w:endnote w:type="continuationSeparator" w:id="0">
    <w:p w14:paraId="59DADFC7" w14:textId="77777777" w:rsidR="003F7BE4" w:rsidRDefault="003F7BE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4C0DD" w14:textId="77777777" w:rsidR="003F7BE4" w:rsidRDefault="003F7BE4" w:rsidP="008E29D2">
      <w:pPr>
        <w:spacing w:after="0" w:line="240" w:lineRule="auto"/>
      </w:pPr>
      <w:r>
        <w:separator/>
      </w:r>
    </w:p>
  </w:footnote>
  <w:footnote w:type="continuationSeparator" w:id="0">
    <w:p w14:paraId="649D17F4" w14:textId="77777777" w:rsidR="003F7BE4" w:rsidRDefault="003F7BE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329E2"/>
    <w:rsid w:val="00056C8F"/>
    <w:rsid w:val="0007334C"/>
    <w:rsid w:val="00090FF2"/>
    <w:rsid w:val="000D6109"/>
    <w:rsid w:val="000F56F2"/>
    <w:rsid w:val="001534E6"/>
    <w:rsid w:val="00171A39"/>
    <w:rsid w:val="00172B67"/>
    <w:rsid w:val="0018350D"/>
    <w:rsid w:val="0019195D"/>
    <w:rsid w:val="001B0898"/>
    <w:rsid w:val="001E4A1F"/>
    <w:rsid w:val="001F7149"/>
    <w:rsid w:val="00211F39"/>
    <w:rsid w:val="00226305"/>
    <w:rsid w:val="00247E35"/>
    <w:rsid w:val="002925C1"/>
    <w:rsid w:val="00293F7C"/>
    <w:rsid w:val="002D7B38"/>
    <w:rsid w:val="002E68C3"/>
    <w:rsid w:val="00307E69"/>
    <w:rsid w:val="0032081B"/>
    <w:rsid w:val="00357899"/>
    <w:rsid w:val="003F0367"/>
    <w:rsid w:val="003F4437"/>
    <w:rsid w:val="003F7BE4"/>
    <w:rsid w:val="004254BA"/>
    <w:rsid w:val="0044617B"/>
    <w:rsid w:val="00450F9C"/>
    <w:rsid w:val="004A6F42"/>
    <w:rsid w:val="004B04EE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243AE"/>
    <w:rsid w:val="00633284"/>
    <w:rsid w:val="006466BA"/>
    <w:rsid w:val="0064784D"/>
    <w:rsid w:val="00674E25"/>
    <w:rsid w:val="006C2A68"/>
    <w:rsid w:val="006D0E1D"/>
    <w:rsid w:val="006D2091"/>
    <w:rsid w:val="006F1F20"/>
    <w:rsid w:val="00704BC3"/>
    <w:rsid w:val="007132C0"/>
    <w:rsid w:val="0071625D"/>
    <w:rsid w:val="00745F2A"/>
    <w:rsid w:val="007673AC"/>
    <w:rsid w:val="00777DF0"/>
    <w:rsid w:val="007C770B"/>
    <w:rsid w:val="007D2FC2"/>
    <w:rsid w:val="00804055"/>
    <w:rsid w:val="00812A1B"/>
    <w:rsid w:val="008375DA"/>
    <w:rsid w:val="00853ED3"/>
    <w:rsid w:val="0087512E"/>
    <w:rsid w:val="00883631"/>
    <w:rsid w:val="008A704B"/>
    <w:rsid w:val="008A79F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9F6364"/>
    <w:rsid w:val="00A40103"/>
    <w:rsid w:val="00A541D8"/>
    <w:rsid w:val="00A90E2E"/>
    <w:rsid w:val="00A945BE"/>
    <w:rsid w:val="00A95EDC"/>
    <w:rsid w:val="00AC3A60"/>
    <w:rsid w:val="00B3444B"/>
    <w:rsid w:val="00B642E7"/>
    <w:rsid w:val="00BE2013"/>
    <w:rsid w:val="00C41C43"/>
    <w:rsid w:val="00C71352"/>
    <w:rsid w:val="00C71B15"/>
    <w:rsid w:val="00C753E2"/>
    <w:rsid w:val="00C82B67"/>
    <w:rsid w:val="00C9153A"/>
    <w:rsid w:val="00CD0FE9"/>
    <w:rsid w:val="00CF5145"/>
    <w:rsid w:val="00D16C04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331D6"/>
    <w:rsid w:val="00E73B65"/>
    <w:rsid w:val="00EA152D"/>
    <w:rsid w:val="00EB39A0"/>
    <w:rsid w:val="00EF1FF6"/>
    <w:rsid w:val="00F06C00"/>
    <w:rsid w:val="00F140E3"/>
    <w:rsid w:val="00F2123C"/>
    <w:rsid w:val="00F527EA"/>
    <w:rsid w:val="00F55E62"/>
    <w:rsid w:val="00F82251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286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31</cp:revision>
  <cp:lastPrinted>2025-07-03T18:42:00Z</cp:lastPrinted>
  <dcterms:created xsi:type="dcterms:W3CDTF">2024-06-21T16:46:00Z</dcterms:created>
  <dcterms:modified xsi:type="dcterms:W3CDTF">2025-11-05T14:43:00Z</dcterms:modified>
</cp:coreProperties>
</file>