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BAB996" w14:textId="77777777" w:rsidR="00433209" w:rsidRPr="00C2459C" w:rsidRDefault="00433209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306EAD86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2103B517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2646EACE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09AAA433" w14:textId="51CF4323" w:rsidR="00E37E83" w:rsidRPr="00C2459C" w:rsidRDefault="00FF0DB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C2459C">
        <w:rPr>
          <w:rFonts w:ascii="Arial" w:hAnsi="Arial" w:cs="Arial"/>
          <w:b/>
          <w:bCs/>
          <w:sz w:val="24"/>
          <w:szCs w:val="24"/>
        </w:rPr>
        <w:t>OFICIO/SAMAPA/</w:t>
      </w:r>
      <w:r w:rsidR="00A27274">
        <w:rPr>
          <w:rFonts w:ascii="Arial" w:hAnsi="Arial" w:cs="Arial"/>
          <w:b/>
          <w:bCs/>
          <w:sz w:val="24"/>
          <w:szCs w:val="24"/>
        </w:rPr>
        <w:t>981</w:t>
      </w:r>
      <w:r w:rsidR="00E37E83" w:rsidRPr="00C2459C">
        <w:rPr>
          <w:rFonts w:ascii="Arial" w:hAnsi="Arial" w:cs="Arial"/>
          <w:b/>
          <w:bCs/>
          <w:sz w:val="24"/>
          <w:szCs w:val="24"/>
        </w:rPr>
        <w:t>/202</w:t>
      </w:r>
      <w:r w:rsidR="007F4114">
        <w:rPr>
          <w:rFonts w:ascii="Arial" w:hAnsi="Arial" w:cs="Arial"/>
          <w:b/>
          <w:bCs/>
          <w:sz w:val="24"/>
          <w:szCs w:val="24"/>
        </w:rPr>
        <w:t>5</w:t>
      </w:r>
    </w:p>
    <w:p w14:paraId="6641C081" w14:textId="77777777" w:rsidR="00E37E83" w:rsidRPr="00C2459C" w:rsidRDefault="00E37E83" w:rsidP="00E37E83">
      <w:pPr>
        <w:rPr>
          <w:rFonts w:ascii="Arial" w:hAnsi="Arial" w:cs="Arial"/>
          <w:b/>
          <w:bCs/>
          <w:sz w:val="24"/>
          <w:szCs w:val="24"/>
        </w:rPr>
      </w:pPr>
      <w:r w:rsidRPr="00C2459C">
        <w:rPr>
          <w:rFonts w:ascii="Arial" w:hAnsi="Arial" w:cs="Arial"/>
          <w:b/>
          <w:bCs/>
          <w:sz w:val="24"/>
          <w:szCs w:val="24"/>
        </w:rPr>
        <w:t>Estimado Ciudadano</w:t>
      </w:r>
    </w:p>
    <w:p w14:paraId="03830C3A" w14:textId="77777777" w:rsidR="00E37E83" w:rsidRPr="00C2459C" w:rsidRDefault="00E37E83" w:rsidP="00E37E83">
      <w:pPr>
        <w:rPr>
          <w:rFonts w:ascii="Arial" w:hAnsi="Arial" w:cs="Arial"/>
          <w:b/>
          <w:bCs/>
          <w:sz w:val="24"/>
          <w:szCs w:val="24"/>
        </w:rPr>
      </w:pPr>
    </w:p>
    <w:p w14:paraId="5578CE1B" w14:textId="1D3CFB78" w:rsidR="00E37E83" w:rsidRPr="00C2459C" w:rsidRDefault="00E37E83" w:rsidP="00E37E83">
      <w:pPr>
        <w:jc w:val="both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Por este medio me permito saludarle y en su ocasión aprovecho para hacer de su conocimiento que </w:t>
      </w:r>
      <w:r w:rsidR="000569F3" w:rsidRPr="00C2459C">
        <w:rPr>
          <w:rFonts w:ascii="Arial" w:hAnsi="Arial" w:cs="Arial"/>
          <w:bCs/>
          <w:sz w:val="24"/>
          <w:szCs w:val="24"/>
        </w:rPr>
        <w:t>durante</w:t>
      </w:r>
      <w:r w:rsidR="005542E5">
        <w:rPr>
          <w:rFonts w:ascii="Arial" w:hAnsi="Arial" w:cs="Arial"/>
          <w:bCs/>
          <w:sz w:val="24"/>
          <w:szCs w:val="24"/>
        </w:rPr>
        <w:t xml:space="preserve"> el mes de </w:t>
      </w:r>
      <w:r w:rsidR="00A27274">
        <w:rPr>
          <w:rFonts w:ascii="Arial" w:hAnsi="Arial" w:cs="Arial"/>
          <w:bCs/>
          <w:sz w:val="24"/>
          <w:szCs w:val="24"/>
        </w:rPr>
        <w:t>Octubre</w:t>
      </w:r>
      <w:r w:rsidR="000403D0">
        <w:rPr>
          <w:rFonts w:ascii="Arial" w:hAnsi="Arial" w:cs="Arial"/>
          <w:bCs/>
          <w:sz w:val="24"/>
          <w:szCs w:val="24"/>
        </w:rPr>
        <w:t xml:space="preserve"> </w:t>
      </w:r>
      <w:r w:rsidR="00FF0DB3" w:rsidRPr="00C2459C">
        <w:rPr>
          <w:rFonts w:ascii="Arial" w:hAnsi="Arial" w:cs="Arial"/>
          <w:bCs/>
          <w:sz w:val="24"/>
          <w:szCs w:val="24"/>
        </w:rPr>
        <w:t>del 202</w:t>
      </w:r>
      <w:r w:rsidR="007F4114">
        <w:rPr>
          <w:rFonts w:ascii="Arial" w:hAnsi="Arial" w:cs="Arial"/>
          <w:bCs/>
          <w:sz w:val="24"/>
          <w:szCs w:val="24"/>
        </w:rPr>
        <w:t>5</w:t>
      </w:r>
      <w:r w:rsidRPr="00C2459C">
        <w:rPr>
          <w:rFonts w:ascii="Arial" w:hAnsi="Arial" w:cs="Arial"/>
          <w:bCs/>
          <w:sz w:val="24"/>
          <w:szCs w:val="24"/>
        </w:rPr>
        <w:t xml:space="preserve">, en este Organismo Público Descentralizado (OPD) denominado Sistema Administrativo Municipal de Agua Potable y Alcantarillado (SAMAPA), </w:t>
      </w:r>
      <w:r w:rsidRPr="00FF19F2">
        <w:rPr>
          <w:rFonts w:ascii="Arial" w:hAnsi="Arial" w:cs="Arial"/>
          <w:b/>
          <w:sz w:val="24"/>
          <w:szCs w:val="24"/>
        </w:rPr>
        <w:t>no se ha</w:t>
      </w:r>
      <w:bookmarkStart w:id="0" w:name="_GoBack"/>
      <w:bookmarkEnd w:id="0"/>
      <w:r w:rsidRPr="00FF19F2">
        <w:rPr>
          <w:rFonts w:ascii="Arial" w:hAnsi="Arial" w:cs="Arial"/>
          <w:b/>
          <w:sz w:val="24"/>
          <w:szCs w:val="24"/>
        </w:rPr>
        <w:t>n generado información con respecto</w:t>
      </w:r>
      <w:r w:rsidRPr="00C2459C">
        <w:rPr>
          <w:rFonts w:ascii="Arial" w:hAnsi="Arial" w:cs="Arial"/>
          <w:bCs/>
          <w:sz w:val="24"/>
          <w:szCs w:val="24"/>
        </w:rPr>
        <w:t xml:space="preserve"> al </w:t>
      </w:r>
      <w:r w:rsidRPr="00C2459C">
        <w:rPr>
          <w:rFonts w:ascii="Arial" w:hAnsi="Arial" w:cs="Arial"/>
          <w:b/>
          <w:bCs/>
          <w:sz w:val="24"/>
          <w:szCs w:val="24"/>
        </w:rPr>
        <w:t>artículo 8 Fracción V inci</w:t>
      </w:r>
      <w:r w:rsidR="00FF0DB3" w:rsidRPr="00C2459C">
        <w:rPr>
          <w:rFonts w:ascii="Arial" w:hAnsi="Arial" w:cs="Arial"/>
          <w:b/>
          <w:bCs/>
          <w:sz w:val="24"/>
          <w:szCs w:val="24"/>
        </w:rPr>
        <w:t>so S</w:t>
      </w:r>
      <w:r w:rsidRPr="00C2459C">
        <w:rPr>
          <w:rFonts w:ascii="Arial" w:hAnsi="Arial" w:cs="Arial"/>
          <w:bCs/>
          <w:sz w:val="24"/>
          <w:szCs w:val="24"/>
        </w:rPr>
        <w:t xml:space="preserve"> que se refiere a; </w:t>
      </w:r>
      <w:r w:rsidR="00C2459C" w:rsidRPr="00C2459C">
        <w:rPr>
          <w:rFonts w:ascii="Arial" w:hAnsi="Arial" w:cs="Arial"/>
          <w:b/>
          <w:sz w:val="24"/>
          <w:szCs w:val="24"/>
        </w:rPr>
        <w:t>Los gastos de representación, viáticos y viajes oficiales, su costo, itinerario, agenda y resultados</w:t>
      </w:r>
      <w:r w:rsidRPr="00C2459C">
        <w:rPr>
          <w:rFonts w:ascii="Arial" w:hAnsi="Arial" w:cs="Arial"/>
          <w:bCs/>
          <w:sz w:val="24"/>
          <w:szCs w:val="24"/>
        </w:rPr>
        <w:t>; de la Ley de Transparencia y Acceso a la Información Pública del Est</w:t>
      </w:r>
      <w:r w:rsidR="00FF0DB3" w:rsidRPr="00C2459C">
        <w:rPr>
          <w:rFonts w:ascii="Arial" w:hAnsi="Arial" w:cs="Arial"/>
          <w:bCs/>
          <w:sz w:val="24"/>
          <w:szCs w:val="24"/>
        </w:rPr>
        <w:t>ado de Jalisco y sus Municipios, por lo tanto se generó cero información de su costo, itinerario, agenda y resultados.</w:t>
      </w:r>
    </w:p>
    <w:p w14:paraId="1687D520" w14:textId="77777777" w:rsidR="00E37E83" w:rsidRPr="00C2459C" w:rsidRDefault="00E37E83" w:rsidP="00E37E83">
      <w:pPr>
        <w:jc w:val="both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Sin </w:t>
      </w:r>
      <w:r w:rsidR="000569F3" w:rsidRPr="00C2459C">
        <w:rPr>
          <w:rFonts w:ascii="Arial" w:hAnsi="Arial" w:cs="Arial"/>
          <w:bCs/>
          <w:sz w:val="24"/>
          <w:szCs w:val="24"/>
        </w:rPr>
        <w:t>más</w:t>
      </w:r>
      <w:r w:rsidRPr="00C2459C">
        <w:rPr>
          <w:rFonts w:ascii="Arial" w:hAnsi="Arial" w:cs="Arial"/>
          <w:bCs/>
          <w:sz w:val="24"/>
          <w:szCs w:val="24"/>
        </w:rPr>
        <w:t xml:space="preserve"> por el momento me despido agradecie</w:t>
      </w:r>
      <w:r w:rsidR="000569F3" w:rsidRPr="00C2459C">
        <w:rPr>
          <w:rFonts w:ascii="Arial" w:hAnsi="Arial" w:cs="Arial"/>
          <w:bCs/>
          <w:sz w:val="24"/>
          <w:szCs w:val="24"/>
        </w:rPr>
        <w:t>ndo su atención a la presente.</w:t>
      </w:r>
    </w:p>
    <w:p w14:paraId="704F1308" w14:textId="77777777" w:rsidR="000569F3" w:rsidRPr="00C2459C" w:rsidRDefault="000569F3" w:rsidP="00E37E83">
      <w:pPr>
        <w:jc w:val="both"/>
        <w:rPr>
          <w:rFonts w:ascii="Arial" w:hAnsi="Arial" w:cs="Arial"/>
          <w:bCs/>
          <w:sz w:val="24"/>
          <w:szCs w:val="24"/>
        </w:rPr>
      </w:pPr>
    </w:p>
    <w:p w14:paraId="249A1ADC" w14:textId="4DC8ABE0" w:rsidR="000569F3" w:rsidRPr="00C2459C" w:rsidRDefault="000569F3" w:rsidP="000569F3">
      <w:pPr>
        <w:jc w:val="center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Ixtlahuacán de los Membrillos, Jalisco a </w:t>
      </w:r>
      <w:r w:rsidR="007C3A16">
        <w:rPr>
          <w:rFonts w:ascii="Arial" w:hAnsi="Arial" w:cs="Arial"/>
          <w:bCs/>
          <w:sz w:val="24"/>
          <w:szCs w:val="24"/>
        </w:rPr>
        <w:t>0</w:t>
      </w:r>
      <w:r w:rsidR="00A27274">
        <w:rPr>
          <w:rFonts w:ascii="Arial" w:hAnsi="Arial" w:cs="Arial"/>
          <w:bCs/>
          <w:sz w:val="24"/>
          <w:szCs w:val="24"/>
        </w:rPr>
        <w:t>5</w:t>
      </w:r>
      <w:r w:rsidRPr="00C2459C">
        <w:rPr>
          <w:rFonts w:ascii="Arial" w:hAnsi="Arial" w:cs="Arial"/>
          <w:bCs/>
          <w:sz w:val="24"/>
          <w:szCs w:val="24"/>
        </w:rPr>
        <w:t xml:space="preserve"> de </w:t>
      </w:r>
      <w:proofErr w:type="gramStart"/>
      <w:r w:rsidR="00A27274">
        <w:rPr>
          <w:rFonts w:ascii="Arial" w:hAnsi="Arial" w:cs="Arial"/>
          <w:bCs/>
          <w:sz w:val="24"/>
          <w:szCs w:val="24"/>
        </w:rPr>
        <w:t>Noviembre</w:t>
      </w:r>
      <w:proofErr w:type="gramEnd"/>
      <w:r w:rsidR="00673AA3">
        <w:rPr>
          <w:rFonts w:ascii="Arial" w:hAnsi="Arial" w:cs="Arial"/>
          <w:bCs/>
          <w:sz w:val="24"/>
          <w:szCs w:val="24"/>
        </w:rPr>
        <w:t xml:space="preserve"> </w:t>
      </w:r>
      <w:r w:rsidRPr="00C2459C">
        <w:rPr>
          <w:rFonts w:ascii="Arial" w:hAnsi="Arial" w:cs="Arial"/>
          <w:bCs/>
          <w:sz w:val="24"/>
          <w:szCs w:val="24"/>
        </w:rPr>
        <w:t>del 202</w:t>
      </w:r>
      <w:r w:rsidR="007F4114">
        <w:rPr>
          <w:rFonts w:ascii="Arial" w:hAnsi="Arial" w:cs="Arial"/>
          <w:bCs/>
          <w:sz w:val="24"/>
          <w:szCs w:val="24"/>
        </w:rPr>
        <w:t>5</w:t>
      </w:r>
    </w:p>
    <w:p w14:paraId="470534A0" w14:textId="2037A40C" w:rsidR="00070113" w:rsidRPr="00C2459C" w:rsidRDefault="000569F3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 w:rsidRPr="00C2459C">
        <w:rPr>
          <w:rFonts w:ascii="Arial" w:eastAsiaTheme="minorHAnsi" w:hAnsi="Arial" w:cs="Arial"/>
          <w:b/>
          <w:bCs/>
          <w:lang w:eastAsia="en-US"/>
        </w:rPr>
        <w:t>ATENTAMENTE</w:t>
      </w:r>
    </w:p>
    <w:p w14:paraId="2DC0BBA3" w14:textId="33E0380C" w:rsidR="000569F3" w:rsidRDefault="00673AA3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 w:rsidRPr="00673AA3">
        <w:rPr>
          <w:rFonts w:ascii="Arial" w:eastAsiaTheme="minorHAnsi" w:hAnsi="Arial" w:cs="Arial"/>
          <w:b/>
          <w:bCs/>
          <w:lang w:eastAsia="en-US"/>
        </w:rPr>
        <w:t>"2025, AÑO DE LA ELIMINACIÓN DE LA TRANSMISIÓN MATERNO INFANTIL DEL VIH Y LA SÍFILIS EN JALISCO”</w:t>
      </w:r>
    </w:p>
    <w:p w14:paraId="5CDBCFE5" w14:textId="77777777" w:rsidR="000403D0" w:rsidRPr="00C2459C" w:rsidRDefault="000403D0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</w:p>
    <w:p w14:paraId="55EB2A10" w14:textId="75096AF5" w:rsidR="000569F3" w:rsidRPr="00C2459C" w:rsidRDefault="000569F3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 w:rsidRPr="00C2459C">
        <w:rPr>
          <w:rFonts w:ascii="Arial" w:eastAsiaTheme="minorHAnsi" w:hAnsi="Arial" w:cs="Arial"/>
          <w:b/>
          <w:bCs/>
          <w:lang w:eastAsia="en-US"/>
        </w:rPr>
        <w:t>_____________________________</w:t>
      </w:r>
      <w:r w:rsidR="000403D0">
        <w:rPr>
          <w:rFonts w:ascii="Arial" w:eastAsiaTheme="minorHAnsi" w:hAnsi="Arial" w:cs="Arial"/>
          <w:b/>
          <w:bCs/>
          <w:lang w:eastAsia="en-US"/>
        </w:rPr>
        <w:t xml:space="preserve">                    </w:t>
      </w:r>
    </w:p>
    <w:p w14:paraId="39B99D73" w14:textId="1B1A72C1" w:rsidR="000569F3" w:rsidRPr="00C2459C" w:rsidRDefault="000403D0" w:rsidP="00DE1589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 w:rsidRPr="00C2459C">
        <w:rPr>
          <w:rFonts w:ascii="Arial" w:eastAsiaTheme="minorHAnsi" w:hAnsi="Arial" w:cs="Arial"/>
          <w:b/>
          <w:bCs/>
          <w:lang w:eastAsia="en-US"/>
        </w:rPr>
        <w:t>Lic. Cintia Carolina Aguilera Arreola</w:t>
      </w:r>
    </w:p>
    <w:p w14:paraId="20DA255D" w14:textId="04C697A5" w:rsidR="000569F3" w:rsidRDefault="000403D0" w:rsidP="00DE1589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 w:rsidRPr="00C2459C">
        <w:rPr>
          <w:rFonts w:ascii="Arial" w:eastAsiaTheme="minorHAnsi" w:hAnsi="Arial" w:cs="Arial"/>
          <w:b/>
          <w:bCs/>
          <w:lang w:eastAsia="en-US"/>
        </w:rPr>
        <w:t>Titular De La Unidad De Transparencia</w:t>
      </w:r>
    </w:p>
    <w:p w14:paraId="7888147C" w14:textId="51B43E60" w:rsidR="000403D0" w:rsidRPr="00C2459C" w:rsidRDefault="000403D0" w:rsidP="00DE1589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6"/>
          <w:szCs w:val="26"/>
        </w:rPr>
      </w:pPr>
      <w:r>
        <w:rPr>
          <w:rFonts w:ascii="Arial" w:eastAsiaTheme="minorHAnsi" w:hAnsi="Arial" w:cs="Arial"/>
          <w:b/>
          <w:bCs/>
          <w:lang w:eastAsia="en-US"/>
        </w:rPr>
        <w:t>y Legalidad</w:t>
      </w:r>
    </w:p>
    <w:sectPr w:rsidR="000403D0" w:rsidRPr="00C2459C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3DF7BC" w14:textId="77777777" w:rsidR="00293446" w:rsidRDefault="00293446" w:rsidP="008E29D2">
      <w:pPr>
        <w:spacing w:after="0" w:line="240" w:lineRule="auto"/>
      </w:pPr>
      <w:r>
        <w:separator/>
      </w:r>
    </w:p>
  </w:endnote>
  <w:endnote w:type="continuationSeparator" w:id="0">
    <w:p w14:paraId="3CE10859" w14:textId="77777777" w:rsidR="00293446" w:rsidRDefault="00293446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BCDDE6" w14:textId="77777777" w:rsidR="00293446" w:rsidRDefault="00293446" w:rsidP="008E29D2">
      <w:pPr>
        <w:spacing w:after="0" w:line="240" w:lineRule="auto"/>
      </w:pPr>
      <w:r>
        <w:separator/>
      </w:r>
    </w:p>
  </w:footnote>
  <w:footnote w:type="continuationSeparator" w:id="0">
    <w:p w14:paraId="63019AAA" w14:textId="77777777" w:rsidR="00293446" w:rsidRDefault="00293446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B7A27D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5ACC7F1" wp14:editId="407F3CD8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06755"/>
    <w:rsid w:val="00025215"/>
    <w:rsid w:val="000403D0"/>
    <w:rsid w:val="00055D90"/>
    <w:rsid w:val="000569F3"/>
    <w:rsid w:val="00070113"/>
    <w:rsid w:val="000A2491"/>
    <w:rsid w:val="000B403F"/>
    <w:rsid w:val="000C71E6"/>
    <w:rsid w:val="000D3A05"/>
    <w:rsid w:val="000E2EFD"/>
    <w:rsid w:val="00105A51"/>
    <w:rsid w:val="0019195D"/>
    <w:rsid w:val="001B0898"/>
    <w:rsid w:val="001B0D97"/>
    <w:rsid w:val="001B424B"/>
    <w:rsid w:val="001B73D0"/>
    <w:rsid w:val="00206C71"/>
    <w:rsid w:val="002240E0"/>
    <w:rsid w:val="00225186"/>
    <w:rsid w:val="0023249C"/>
    <w:rsid w:val="002925C1"/>
    <w:rsid w:val="00293446"/>
    <w:rsid w:val="002A3210"/>
    <w:rsid w:val="002E74EF"/>
    <w:rsid w:val="002F0DE4"/>
    <w:rsid w:val="00303BED"/>
    <w:rsid w:val="003162E0"/>
    <w:rsid w:val="00342E1C"/>
    <w:rsid w:val="003949AD"/>
    <w:rsid w:val="003A29C6"/>
    <w:rsid w:val="003A57E3"/>
    <w:rsid w:val="003B42DC"/>
    <w:rsid w:val="003C5D1E"/>
    <w:rsid w:val="003D35FB"/>
    <w:rsid w:val="003D387E"/>
    <w:rsid w:val="003D5E23"/>
    <w:rsid w:val="003E0D0F"/>
    <w:rsid w:val="00411756"/>
    <w:rsid w:val="00432267"/>
    <w:rsid w:val="00433209"/>
    <w:rsid w:val="00491CA4"/>
    <w:rsid w:val="004F78BD"/>
    <w:rsid w:val="00516502"/>
    <w:rsid w:val="00516E38"/>
    <w:rsid w:val="00523718"/>
    <w:rsid w:val="005542E5"/>
    <w:rsid w:val="00572DFD"/>
    <w:rsid w:val="005A3C68"/>
    <w:rsid w:val="005E46DB"/>
    <w:rsid w:val="005F645F"/>
    <w:rsid w:val="0060404B"/>
    <w:rsid w:val="00615EA1"/>
    <w:rsid w:val="006243AE"/>
    <w:rsid w:val="00624C19"/>
    <w:rsid w:val="006506EE"/>
    <w:rsid w:val="00673AA3"/>
    <w:rsid w:val="006B633C"/>
    <w:rsid w:val="00762F1F"/>
    <w:rsid w:val="007673AC"/>
    <w:rsid w:val="007A0F19"/>
    <w:rsid w:val="007B17A5"/>
    <w:rsid w:val="007C3A16"/>
    <w:rsid w:val="007C70AF"/>
    <w:rsid w:val="007E1B0F"/>
    <w:rsid w:val="007F4114"/>
    <w:rsid w:val="007F426F"/>
    <w:rsid w:val="00865CD6"/>
    <w:rsid w:val="008734D3"/>
    <w:rsid w:val="00876884"/>
    <w:rsid w:val="00881352"/>
    <w:rsid w:val="0088694B"/>
    <w:rsid w:val="008A10D3"/>
    <w:rsid w:val="008E29D2"/>
    <w:rsid w:val="008E6B9D"/>
    <w:rsid w:val="009122D5"/>
    <w:rsid w:val="009502D7"/>
    <w:rsid w:val="009506FC"/>
    <w:rsid w:val="009732ED"/>
    <w:rsid w:val="009832F5"/>
    <w:rsid w:val="009B3D57"/>
    <w:rsid w:val="009D3704"/>
    <w:rsid w:val="009E5224"/>
    <w:rsid w:val="00A02A80"/>
    <w:rsid w:val="00A27274"/>
    <w:rsid w:val="00A76F2E"/>
    <w:rsid w:val="00AC4D8F"/>
    <w:rsid w:val="00AE04D9"/>
    <w:rsid w:val="00AF5507"/>
    <w:rsid w:val="00B11877"/>
    <w:rsid w:val="00B127EF"/>
    <w:rsid w:val="00B7073F"/>
    <w:rsid w:val="00BA08AE"/>
    <w:rsid w:val="00BA7027"/>
    <w:rsid w:val="00C22202"/>
    <w:rsid w:val="00C2459C"/>
    <w:rsid w:val="00C2603B"/>
    <w:rsid w:val="00C3420A"/>
    <w:rsid w:val="00C84AEA"/>
    <w:rsid w:val="00D02EED"/>
    <w:rsid w:val="00D605EC"/>
    <w:rsid w:val="00D6614F"/>
    <w:rsid w:val="00D83C6F"/>
    <w:rsid w:val="00D859B7"/>
    <w:rsid w:val="00DB1277"/>
    <w:rsid w:val="00DB2ED9"/>
    <w:rsid w:val="00DB5DD6"/>
    <w:rsid w:val="00DC0631"/>
    <w:rsid w:val="00DC0BFE"/>
    <w:rsid w:val="00DC1720"/>
    <w:rsid w:val="00DC6764"/>
    <w:rsid w:val="00DD2309"/>
    <w:rsid w:val="00DE1589"/>
    <w:rsid w:val="00E0373E"/>
    <w:rsid w:val="00E32ACF"/>
    <w:rsid w:val="00E37E83"/>
    <w:rsid w:val="00E50EBD"/>
    <w:rsid w:val="00E827E6"/>
    <w:rsid w:val="00E96473"/>
    <w:rsid w:val="00EA7298"/>
    <w:rsid w:val="00F031A8"/>
    <w:rsid w:val="00F04F21"/>
    <w:rsid w:val="00F2123C"/>
    <w:rsid w:val="00F32244"/>
    <w:rsid w:val="00F4044E"/>
    <w:rsid w:val="00F42870"/>
    <w:rsid w:val="00F663BB"/>
    <w:rsid w:val="00F82251"/>
    <w:rsid w:val="00FB3184"/>
    <w:rsid w:val="00FC1845"/>
    <w:rsid w:val="00FD27C0"/>
    <w:rsid w:val="00FE5745"/>
    <w:rsid w:val="00FF0DB3"/>
    <w:rsid w:val="00FF19F2"/>
    <w:rsid w:val="00FF1A4B"/>
    <w:rsid w:val="00FF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04E57C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69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69F3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71</TotalTime>
  <Pages>1</Pages>
  <Words>167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31</cp:revision>
  <cp:lastPrinted>2025-10-09T14:35:00Z</cp:lastPrinted>
  <dcterms:created xsi:type="dcterms:W3CDTF">2024-06-21T16:59:00Z</dcterms:created>
  <dcterms:modified xsi:type="dcterms:W3CDTF">2025-11-05T14:44:00Z</dcterms:modified>
</cp:coreProperties>
</file>