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6E2B4F2A" w14:textId="00FDD04D" w:rsidR="004D78B3" w:rsidRPr="007D7E64" w:rsidRDefault="004D78B3" w:rsidP="004D78B3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OFICIO/SAMAPA/</w:t>
      </w:r>
      <w:r w:rsidR="006C3996">
        <w:rPr>
          <w:rFonts w:ascii="Arial" w:hAnsi="Arial" w:cs="Arial"/>
          <w:b/>
          <w:bCs/>
          <w:sz w:val="20"/>
          <w:szCs w:val="20"/>
        </w:rPr>
        <w:t>982</w:t>
      </w:r>
      <w:r w:rsidRPr="007D7E64">
        <w:rPr>
          <w:rFonts w:ascii="Arial" w:hAnsi="Arial" w:cs="Arial"/>
          <w:b/>
          <w:bCs/>
          <w:sz w:val="20"/>
          <w:szCs w:val="20"/>
        </w:rPr>
        <w:t>/202</w:t>
      </w:r>
      <w:r w:rsidR="005E3D8E">
        <w:rPr>
          <w:rFonts w:ascii="Arial" w:hAnsi="Arial" w:cs="Arial"/>
          <w:b/>
          <w:bCs/>
          <w:sz w:val="20"/>
          <w:szCs w:val="20"/>
        </w:rPr>
        <w:t>5</w:t>
      </w:r>
    </w:p>
    <w:p w14:paraId="38ED02B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778EBE1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PRESENTE</w:t>
      </w:r>
    </w:p>
    <w:p w14:paraId="3A2033E1" w14:textId="77777777" w:rsidR="004D78B3" w:rsidRPr="007D7E64" w:rsidRDefault="004D78B3" w:rsidP="004D78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Buen día, esperando se encuentren de la mejor manera y para seguir cumpliendo con la información que mencionan los siguientes artículos: </w:t>
      </w:r>
      <w:r w:rsidRPr="007D7E64">
        <w:rPr>
          <w:rFonts w:ascii="Arial" w:hAnsi="Arial" w:cs="Arial"/>
          <w:b/>
          <w:bCs/>
          <w:sz w:val="20"/>
          <w:szCs w:val="20"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447B19FD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sus Municipios </w:t>
      </w:r>
      <w:r w:rsidRPr="007D7E64">
        <w:rPr>
          <w:rFonts w:ascii="Arial" w:hAnsi="Arial" w:cs="Arial"/>
          <w:b/>
          <w:bCs/>
          <w:sz w:val="20"/>
          <w:szCs w:val="20"/>
        </w:rPr>
        <w:t>Articulo 8</w:t>
      </w:r>
      <w:r w:rsidRPr="007D7E64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de la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fracción V del inciso </w:t>
      </w:r>
      <w:r w:rsidR="00334E9A">
        <w:rPr>
          <w:rFonts w:ascii="Arial" w:hAnsi="Arial" w:cs="Arial"/>
          <w:b/>
          <w:bCs/>
          <w:sz w:val="20"/>
          <w:szCs w:val="20"/>
        </w:rPr>
        <w:t>T</w:t>
      </w:r>
      <w:r w:rsidRPr="007D7E64">
        <w:rPr>
          <w:rFonts w:ascii="Arial" w:hAnsi="Arial" w:cs="Arial"/>
          <w:bCs/>
          <w:sz w:val="20"/>
          <w:szCs w:val="20"/>
        </w:rPr>
        <w:t xml:space="preserve"> refiere a:</w:t>
      </w:r>
    </w:p>
    <w:p w14:paraId="33AD013C" w14:textId="77777777" w:rsidR="007D7E64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- “</w:t>
      </w:r>
      <w:r w:rsidR="00F874C3" w:rsidRPr="007D7E64">
        <w:rPr>
          <w:rFonts w:ascii="Arial" w:hAnsi="Arial" w:cs="Arial"/>
          <w:b/>
          <w:sz w:val="20"/>
          <w:szCs w:val="20"/>
        </w:rPr>
        <w:t>Las concesiones, licencias, permisos o autorizaciones otorgadas de los últimos tres años;</w:t>
      </w:r>
      <w:r w:rsidRPr="007D7E64">
        <w:rPr>
          <w:rFonts w:ascii="Arial" w:hAnsi="Arial" w:cs="Arial"/>
          <w:b/>
          <w:sz w:val="20"/>
          <w:szCs w:val="20"/>
        </w:rPr>
        <w:t>”</w:t>
      </w:r>
      <w:r w:rsidRPr="007D7E64">
        <w:rPr>
          <w:rFonts w:ascii="Arial" w:hAnsi="Arial" w:cs="Arial"/>
          <w:bCs/>
          <w:sz w:val="20"/>
          <w:szCs w:val="20"/>
        </w:rPr>
        <w:t>.</w:t>
      </w:r>
    </w:p>
    <w:p w14:paraId="3CEAD69A" w14:textId="412A725B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Informo que durante </w:t>
      </w:r>
      <w:r w:rsidR="000E67E5">
        <w:rPr>
          <w:rFonts w:ascii="Arial" w:hAnsi="Arial" w:cs="Arial"/>
          <w:bCs/>
          <w:sz w:val="20"/>
          <w:szCs w:val="20"/>
        </w:rPr>
        <w:t>el mes de</w:t>
      </w:r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proofErr w:type="gramStart"/>
      <w:r w:rsidR="006C3996">
        <w:rPr>
          <w:rFonts w:ascii="Arial" w:hAnsi="Arial" w:cs="Arial"/>
          <w:bCs/>
          <w:sz w:val="20"/>
          <w:szCs w:val="20"/>
        </w:rPr>
        <w:t>Octubre</w:t>
      </w:r>
      <w:proofErr w:type="gramEnd"/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r w:rsidR="00F874C3" w:rsidRPr="007D7E64">
        <w:rPr>
          <w:rFonts w:ascii="Arial" w:hAnsi="Arial" w:cs="Arial"/>
          <w:bCs/>
          <w:sz w:val="20"/>
          <w:szCs w:val="20"/>
        </w:rPr>
        <w:t>del 202</w:t>
      </w:r>
      <w:r w:rsidR="005E3D8E">
        <w:rPr>
          <w:rFonts w:ascii="Arial" w:hAnsi="Arial" w:cs="Arial"/>
          <w:bCs/>
          <w:sz w:val="20"/>
          <w:szCs w:val="20"/>
        </w:rPr>
        <w:t>5</w:t>
      </w:r>
      <w:r w:rsidRPr="007D7E64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(SAMAPA), 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>no tuvo</w:t>
      </w:r>
      <w:r w:rsidR="000E67E5">
        <w:rPr>
          <w:rFonts w:ascii="Arial" w:hAnsi="Arial" w:cs="Arial"/>
          <w:b/>
          <w:bCs/>
          <w:sz w:val="20"/>
          <w:szCs w:val="20"/>
        </w:rPr>
        <w:t xml:space="preserve"> información correspondiente a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 xml:space="preserve"> concesiones, licencias, permisos o autorizaciones otorgadas de los últimos tres años</w:t>
      </w:r>
      <w:r w:rsidRPr="007D7E64">
        <w:rPr>
          <w:rFonts w:ascii="Arial" w:hAnsi="Arial" w:cs="Arial"/>
          <w:b/>
          <w:bCs/>
          <w:sz w:val="20"/>
          <w:szCs w:val="20"/>
        </w:rPr>
        <w:t>.</w:t>
      </w:r>
      <w:r w:rsidRPr="007D7E64">
        <w:rPr>
          <w:rFonts w:ascii="Arial" w:hAnsi="Arial" w:cs="Arial"/>
          <w:bCs/>
          <w:sz w:val="20"/>
          <w:szCs w:val="20"/>
        </w:rPr>
        <w:t xml:space="preserve"> </w:t>
      </w:r>
    </w:p>
    <w:p w14:paraId="18379B14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7BFE9512" w14:textId="22F1E583" w:rsidR="004D78B3" w:rsidRPr="007D7E64" w:rsidRDefault="004D78B3" w:rsidP="004D78B3">
      <w:pPr>
        <w:jc w:val="center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3B41C5">
        <w:rPr>
          <w:rFonts w:ascii="Arial" w:hAnsi="Arial" w:cs="Arial"/>
          <w:bCs/>
          <w:sz w:val="20"/>
          <w:szCs w:val="20"/>
        </w:rPr>
        <w:t>0</w:t>
      </w:r>
      <w:r w:rsidR="006C3996">
        <w:rPr>
          <w:rFonts w:ascii="Arial" w:hAnsi="Arial" w:cs="Arial"/>
          <w:bCs/>
          <w:sz w:val="20"/>
          <w:szCs w:val="20"/>
        </w:rPr>
        <w:t>5</w:t>
      </w:r>
      <w:r w:rsidRPr="007D7E64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6C3996">
        <w:rPr>
          <w:rFonts w:ascii="Arial" w:hAnsi="Arial" w:cs="Arial"/>
          <w:bCs/>
          <w:sz w:val="20"/>
          <w:szCs w:val="20"/>
        </w:rPr>
        <w:t>Noviembre</w:t>
      </w:r>
      <w:proofErr w:type="gramEnd"/>
      <w:r w:rsidRPr="007D7E64">
        <w:rPr>
          <w:rFonts w:ascii="Arial" w:hAnsi="Arial" w:cs="Arial"/>
          <w:bCs/>
          <w:sz w:val="20"/>
          <w:szCs w:val="20"/>
        </w:rPr>
        <w:t xml:space="preserve"> del 202</w:t>
      </w:r>
      <w:r w:rsidR="005E3D8E">
        <w:rPr>
          <w:rFonts w:ascii="Arial" w:hAnsi="Arial" w:cs="Arial"/>
          <w:bCs/>
          <w:sz w:val="20"/>
          <w:szCs w:val="20"/>
        </w:rPr>
        <w:t>5</w:t>
      </w:r>
    </w:p>
    <w:p w14:paraId="70A9C14E" w14:textId="77777777" w:rsidR="004D78B3" w:rsidRPr="007D7E64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0E002897" w14:textId="5C6E45F1" w:rsidR="00F31324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EA67F3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"2025, AÑO DE LA ELIMINACIÓN DE LA TRANSMISIÓN MATERNO INFANTIL DEL VIH Y LA SÍFILIS EN JALISCO”</w:t>
      </w:r>
    </w:p>
    <w:p w14:paraId="72924B86" w14:textId="77777777" w:rsidR="00EA67F3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4A2799B1" w14:textId="77777777" w:rsidR="00EA67F3" w:rsidRPr="007D7E64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7790631" w14:textId="3627F07C" w:rsidR="004D78B3" w:rsidRPr="007D7E64" w:rsidRDefault="004D78B3" w:rsidP="008C50CB">
      <w:pPr>
        <w:pStyle w:val="NormalWeb"/>
        <w:spacing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________________________________</w:t>
      </w:r>
    </w:p>
    <w:p w14:paraId="28EF6423" w14:textId="2FD58F05" w:rsidR="004D78B3" w:rsidRPr="007D7E64" w:rsidRDefault="00F31324" w:rsidP="008C50CB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Lic. Cintia Carolina Aguilera Arreola</w:t>
      </w:r>
    </w:p>
    <w:p w14:paraId="02E1607F" w14:textId="5C29F06E" w:rsidR="004D78B3" w:rsidRPr="007D7E64" w:rsidRDefault="00F31324" w:rsidP="008C50CB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</w:p>
    <w:p w14:paraId="69A149D8" w14:textId="4FF98726" w:rsidR="00F2123C" w:rsidRPr="007D7E64" w:rsidRDefault="00F31324" w:rsidP="008C50CB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 w:rsidRPr="007D7E64">
        <w:rPr>
          <w:rFonts w:ascii="Arial" w:hAnsi="Arial" w:cs="Arial"/>
          <w:b/>
          <w:bCs/>
          <w:sz w:val="20"/>
          <w:szCs w:val="20"/>
        </w:rPr>
        <w:t>y Legalidad</w:t>
      </w:r>
    </w:p>
    <w:sectPr w:rsidR="00F2123C" w:rsidRPr="007D7E64" w:rsidSect="00E913E9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A34ABE" w14:textId="77777777" w:rsidR="0068487C" w:rsidRDefault="0068487C" w:rsidP="008E29D2">
      <w:pPr>
        <w:spacing w:after="0" w:line="240" w:lineRule="auto"/>
      </w:pPr>
      <w:r>
        <w:separator/>
      </w:r>
    </w:p>
  </w:endnote>
  <w:endnote w:type="continuationSeparator" w:id="0">
    <w:p w14:paraId="2EC361FB" w14:textId="77777777" w:rsidR="0068487C" w:rsidRDefault="0068487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ED96AE" w14:textId="77777777" w:rsidR="0068487C" w:rsidRDefault="0068487C" w:rsidP="008E29D2">
      <w:pPr>
        <w:spacing w:after="0" w:line="240" w:lineRule="auto"/>
      </w:pPr>
      <w:r>
        <w:separator/>
      </w:r>
    </w:p>
  </w:footnote>
  <w:footnote w:type="continuationSeparator" w:id="0">
    <w:p w14:paraId="7A76EAC7" w14:textId="77777777" w:rsidR="0068487C" w:rsidRDefault="0068487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2E52"/>
    <w:rsid w:val="000041CA"/>
    <w:rsid w:val="00074D4B"/>
    <w:rsid w:val="00082DC1"/>
    <w:rsid w:val="0009108C"/>
    <w:rsid w:val="000E67E5"/>
    <w:rsid w:val="00127B8D"/>
    <w:rsid w:val="00142836"/>
    <w:rsid w:val="0015436A"/>
    <w:rsid w:val="0019195D"/>
    <w:rsid w:val="001B0898"/>
    <w:rsid w:val="001C23FD"/>
    <w:rsid w:val="001D2DF3"/>
    <w:rsid w:val="001F5D98"/>
    <w:rsid w:val="001F7149"/>
    <w:rsid w:val="00222A81"/>
    <w:rsid w:val="00253805"/>
    <w:rsid w:val="002925C1"/>
    <w:rsid w:val="002B0A6B"/>
    <w:rsid w:val="002D7B38"/>
    <w:rsid w:val="00307E69"/>
    <w:rsid w:val="0032439B"/>
    <w:rsid w:val="00327BC2"/>
    <w:rsid w:val="00334E8E"/>
    <w:rsid w:val="00334E9A"/>
    <w:rsid w:val="00355CF1"/>
    <w:rsid w:val="00384ADF"/>
    <w:rsid w:val="00395FE0"/>
    <w:rsid w:val="003B41C5"/>
    <w:rsid w:val="003F45F2"/>
    <w:rsid w:val="00401E7D"/>
    <w:rsid w:val="004411F7"/>
    <w:rsid w:val="0044617B"/>
    <w:rsid w:val="00454D55"/>
    <w:rsid w:val="00467FC1"/>
    <w:rsid w:val="00482A66"/>
    <w:rsid w:val="004D78B3"/>
    <w:rsid w:val="004E14C0"/>
    <w:rsid w:val="0057311C"/>
    <w:rsid w:val="0057574C"/>
    <w:rsid w:val="00582237"/>
    <w:rsid w:val="005A4CD7"/>
    <w:rsid w:val="005C4306"/>
    <w:rsid w:val="005C5D3F"/>
    <w:rsid w:val="005E3D8E"/>
    <w:rsid w:val="00601EF2"/>
    <w:rsid w:val="006103AB"/>
    <w:rsid w:val="00614378"/>
    <w:rsid w:val="006165E6"/>
    <w:rsid w:val="00616B8C"/>
    <w:rsid w:val="006243AE"/>
    <w:rsid w:val="00631461"/>
    <w:rsid w:val="00664335"/>
    <w:rsid w:val="0068487C"/>
    <w:rsid w:val="006873BC"/>
    <w:rsid w:val="00687846"/>
    <w:rsid w:val="006B1869"/>
    <w:rsid w:val="006C3996"/>
    <w:rsid w:val="006D101E"/>
    <w:rsid w:val="006D2091"/>
    <w:rsid w:val="006D486F"/>
    <w:rsid w:val="006E5D0E"/>
    <w:rsid w:val="00704BC3"/>
    <w:rsid w:val="00707839"/>
    <w:rsid w:val="00750E08"/>
    <w:rsid w:val="007522E8"/>
    <w:rsid w:val="00760EFC"/>
    <w:rsid w:val="007673AC"/>
    <w:rsid w:val="00795738"/>
    <w:rsid w:val="007C2E7B"/>
    <w:rsid w:val="007D7E64"/>
    <w:rsid w:val="008050D3"/>
    <w:rsid w:val="00823303"/>
    <w:rsid w:val="008421E4"/>
    <w:rsid w:val="008A4081"/>
    <w:rsid w:val="008A44A5"/>
    <w:rsid w:val="008C20B0"/>
    <w:rsid w:val="008C50CB"/>
    <w:rsid w:val="008C62EF"/>
    <w:rsid w:val="008D4514"/>
    <w:rsid w:val="008E29D2"/>
    <w:rsid w:val="008F653E"/>
    <w:rsid w:val="0091394C"/>
    <w:rsid w:val="00922CAE"/>
    <w:rsid w:val="00940A9C"/>
    <w:rsid w:val="00942D5E"/>
    <w:rsid w:val="009472CA"/>
    <w:rsid w:val="009502D7"/>
    <w:rsid w:val="00960B0E"/>
    <w:rsid w:val="0097287C"/>
    <w:rsid w:val="009B3D57"/>
    <w:rsid w:val="009D1C1F"/>
    <w:rsid w:val="00A12392"/>
    <w:rsid w:val="00A132ED"/>
    <w:rsid w:val="00A22FD6"/>
    <w:rsid w:val="00A7364B"/>
    <w:rsid w:val="00AA52A6"/>
    <w:rsid w:val="00B659CF"/>
    <w:rsid w:val="00B8542A"/>
    <w:rsid w:val="00B878D5"/>
    <w:rsid w:val="00C21FEE"/>
    <w:rsid w:val="00C23C0D"/>
    <w:rsid w:val="00C23F03"/>
    <w:rsid w:val="00C603FD"/>
    <w:rsid w:val="00C73486"/>
    <w:rsid w:val="00CB0850"/>
    <w:rsid w:val="00CB1EAD"/>
    <w:rsid w:val="00D34F03"/>
    <w:rsid w:val="00D50079"/>
    <w:rsid w:val="00D83C6F"/>
    <w:rsid w:val="00DA081E"/>
    <w:rsid w:val="00DA16C8"/>
    <w:rsid w:val="00DA1D5F"/>
    <w:rsid w:val="00DC439F"/>
    <w:rsid w:val="00DD2309"/>
    <w:rsid w:val="00DE3B3C"/>
    <w:rsid w:val="00E66188"/>
    <w:rsid w:val="00E913E9"/>
    <w:rsid w:val="00E97073"/>
    <w:rsid w:val="00EA67F3"/>
    <w:rsid w:val="00EC7AAE"/>
    <w:rsid w:val="00ED497E"/>
    <w:rsid w:val="00F0346C"/>
    <w:rsid w:val="00F1131D"/>
    <w:rsid w:val="00F140E3"/>
    <w:rsid w:val="00F2123C"/>
    <w:rsid w:val="00F2716D"/>
    <w:rsid w:val="00F31324"/>
    <w:rsid w:val="00F42317"/>
    <w:rsid w:val="00F663F8"/>
    <w:rsid w:val="00F82251"/>
    <w:rsid w:val="00F874C3"/>
    <w:rsid w:val="00FD377B"/>
    <w:rsid w:val="00FE1F03"/>
    <w:rsid w:val="00FE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56</TotalTime>
  <Pages>1</Pages>
  <Words>237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30</cp:revision>
  <cp:lastPrinted>2025-11-05T14:45:00Z</cp:lastPrinted>
  <dcterms:created xsi:type="dcterms:W3CDTF">2024-06-21T17:17:00Z</dcterms:created>
  <dcterms:modified xsi:type="dcterms:W3CDTF">2025-11-05T14:47:00Z</dcterms:modified>
</cp:coreProperties>
</file>