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1185969" w:rsidR="00A5717A" w:rsidRDefault="00DF2967" w:rsidP="00B60559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3E7560">
        <w:rPr>
          <w:rFonts w:ascii="Arial" w:hAnsi="Arial" w:cs="Arial"/>
          <w:b/>
          <w:bCs/>
        </w:rPr>
        <w:t>987</w:t>
      </w:r>
      <w:r w:rsidR="00A5717A" w:rsidRPr="006F56B2">
        <w:rPr>
          <w:rFonts w:ascii="Arial" w:hAnsi="Arial" w:cs="Arial"/>
          <w:b/>
          <w:bCs/>
        </w:rPr>
        <w:t>/202</w:t>
      </w:r>
      <w:r w:rsidR="00E37F58">
        <w:rPr>
          <w:rFonts w:ascii="Arial" w:hAnsi="Arial" w:cs="Arial"/>
          <w:b/>
          <w:bCs/>
        </w:rPr>
        <w:t>5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175FA356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r w:rsidR="000B621D" w:rsidRPr="00174DBD">
        <w:rPr>
          <w:rFonts w:ascii="Arial" w:hAnsi="Arial" w:cs="Arial"/>
        </w:rPr>
        <w:t>tanto,</w:t>
      </w:r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proofErr w:type="gramStart"/>
      <w:r w:rsidR="003E7560">
        <w:rPr>
          <w:rFonts w:ascii="Arial" w:hAnsi="Arial" w:cs="Arial"/>
          <w:bCs/>
        </w:rPr>
        <w:t>Octubre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  <w:r w:rsidR="00411C26">
        <w:rPr>
          <w:rFonts w:ascii="Arial" w:hAnsi="Arial" w:cs="Arial"/>
          <w:bCs/>
        </w:rPr>
        <w:t xml:space="preserve"> no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5873EDE0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27393">
        <w:rPr>
          <w:rFonts w:ascii="Arial" w:hAnsi="Arial" w:cs="Arial"/>
          <w:bCs/>
        </w:rPr>
        <w:t>0</w:t>
      </w:r>
      <w:r w:rsidR="003E7560">
        <w:rPr>
          <w:rFonts w:ascii="Arial" w:hAnsi="Arial" w:cs="Arial"/>
          <w:bCs/>
        </w:rPr>
        <w:t>5</w:t>
      </w:r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3E7560">
        <w:rPr>
          <w:rFonts w:ascii="Arial" w:hAnsi="Arial" w:cs="Arial"/>
          <w:bCs/>
        </w:rPr>
        <w:t>Noviembre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B38BF3" w14:textId="77777777" w:rsidR="00363FB5" w:rsidRPr="006F56B2" w:rsidRDefault="00363FB5" w:rsidP="00A5717A">
      <w:pPr>
        <w:jc w:val="center"/>
        <w:rPr>
          <w:rFonts w:ascii="Arial" w:hAnsi="Arial" w:cs="Arial"/>
          <w:b/>
          <w:bCs/>
        </w:rPr>
      </w:pPr>
    </w:p>
    <w:p w14:paraId="1B517CA3" w14:textId="77777777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23F55507" w:rsidR="00A5717A" w:rsidRPr="006F56B2" w:rsidRDefault="00A91B21" w:rsidP="00C4553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</w:t>
      </w:r>
    </w:p>
    <w:p w14:paraId="47380D53" w14:textId="15CBAFDB" w:rsidR="006F56B2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BDDF8E0" w14:textId="29659860" w:rsidR="00A91B21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7286D1" w14:textId="77777777" w:rsidR="007D6917" w:rsidRDefault="007D6917" w:rsidP="008E29D2">
      <w:pPr>
        <w:spacing w:after="0" w:line="240" w:lineRule="auto"/>
      </w:pPr>
      <w:r>
        <w:separator/>
      </w:r>
    </w:p>
  </w:endnote>
  <w:endnote w:type="continuationSeparator" w:id="0">
    <w:p w14:paraId="77B990AE" w14:textId="77777777" w:rsidR="007D6917" w:rsidRDefault="007D691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4667B8" w14:textId="77777777" w:rsidR="007D6917" w:rsidRDefault="007D6917" w:rsidP="008E29D2">
      <w:pPr>
        <w:spacing w:after="0" w:line="240" w:lineRule="auto"/>
      </w:pPr>
      <w:r>
        <w:separator/>
      </w:r>
    </w:p>
  </w:footnote>
  <w:footnote w:type="continuationSeparator" w:id="0">
    <w:p w14:paraId="2E1E0DA0" w14:textId="77777777" w:rsidR="007D6917" w:rsidRDefault="007D691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A5454"/>
    <w:rsid w:val="000B621D"/>
    <w:rsid w:val="000C429D"/>
    <w:rsid w:val="000D4269"/>
    <w:rsid w:val="000F0087"/>
    <w:rsid w:val="00164A62"/>
    <w:rsid w:val="00166397"/>
    <w:rsid w:val="00174DBD"/>
    <w:rsid w:val="00180E41"/>
    <w:rsid w:val="0019195D"/>
    <w:rsid w:val="001B0898"/>
    <w:rsid w:val="001C02D7"/>
    <w:rsid w:val="001E47D2"/>
    <w:rsid w:val="001F7149"/>
    <w:rsid w:val="0021665F"/>
    <w:rsid w:val="00220D74"/>
    <w:rsid w:val="00226E57"/>
    <w:rsid w:val="00251949"/>
    <w:rsid w:val="00254303"/>
    <w:rsid w:val="002925C1"/>
    <w:rsid w:val="002A56D3"/>
    <w:rsid w:val="002B6FC7"/>
    <w:rsid w:val="002D0EA6"/>
    <w:rsid w:val="002E15DA"/>
    <w:rsid w:val="002E320E"/>
    <w:rsid w:val="002F425D"/>
    <w:rsid w:val="00313E47"/>
    <w:rsid w:val="0031438A"/>
    <w:rsid w:val="003155E2"/>
    <w:rsid w:val="00320608"/>
    <w:rsid w:val="00363FB5"/>
    <w:rsid w:val="003B0B29"/>
    <w:rsid w:val="003B44CD"/>
    <w:rsid w:val="003E7560"/>
    <w:rsid w:val="00411C26"/>
    <w:rsid w:val="00417611"/>
    <w:rsid w:val="004210E0"/>
    <w:rsid w:val="0042382E"/>
    <w:rsid w:val="00450BC2"/>
    <w:rsid w:val="0045431B"/>
    <w:rsid w:val="00474767"/>
    <w:rsid w:val="004759A1"/>
    <w:rsid w:val="00486A73"/>
    <w:rsid w:val="004A799E"/>
    <w:rsid w:val="004B2CD4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5D24FD"/>
    <w:rsid w:val="00604B7D"/>
    <w:rsid w:val="006075B2"/>
    <w:rsid w:val="006243AE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673AC"/>
    <w:rsid w:val="007B1E02"/>
    <w:rsid w:val="007D6917"/>
    <w:rsid w:val="0082085B"/>
    <w:rsid w:val="00840319"/>
    <w:rsid w:val="00865203"/>
    <w:rsid w:val="008A02D7"/>
    <w:rsid w:val="008A5014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A03552"/>
    <w:rsid w:val="00A27393"/>
    <w:rsid w:val="00A366F4"/>
    <w:rsid w:val="00A477E1"/>
    <w:rsid w:val="00A5717A"/>
    <w:rsid w:val="00A744B5"/>
    <w:rsid w:val="00A91B21"/>
    <w:rsid w:val="00AD1F05"/>
    <w:rsid w:val="00B53A89"/>
    <w:rsid w:val="00B5623D"/>
    <w:rsid w:val="00B60559"/>
    <w:rsid w:val="00BD7017"/>
    <w:rsid w:val="00C45533"/>
    <w:rsid w:val="00CE6ED5"/>
    <w:rsid w:val="00CF53AB"/>
    <w:rsid w:val="00CF63E4"/>
    <w:rsid w:val="00D83C6F"/>
    <w:rsid w:val="00DA44C2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4798"/>
    <w:rsid w:val="00EB540E"/>
    <w:rsid w:val="00EC074A"/>
    <w:rsid w:val="00EE15D9"/>
    <w:rsid w:val="00EE5591"/>
    <w:rsid w:val="00F02E25"/>
    <w:rsid w:val="00F1380E"/>
    <w:rsid w:val="00F140E3"/>
    <w:rsid w:val="00F2123C"/>
    <w:rsid w:val="00F47329"/>
    <w:rsid w:val="00F67D51"/>
    <w:rsid w:val="00F7167E"/>
    <w:rsid w:val="00F82251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64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39</cp:revision>
  <cp:lastPrinted>2025-10-09T14:56:00Z</cp:lastPrinted>
  <dcterms:created xsi:type="dcterms:W3CDTF">2024-04-25T18:32:00Z</dcterms:created>
  <dcterms:modified xsi:type="dcterms:W3CDTF">2025-11-05T14:58:00Z</dcterms:modified>
</cp:coreProperties>
</file>