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5F1D5835" w:rsidR="00A5717A" w:rsidRPr="008604B4" w:rsidRDefault="00DF2967" w:rsidP="00CF7D26">
      <w:pPr>
        <w:spacing w:after="0" w:line="276" w:lineRule="auto"/>
        <w:jc w:val="right"/>
        <w:rPr>
          <w:rFonts w:ascii="Arial" w:hAnsi="Arial" w:cs="Arial"/>
          <w:b/>
          <w:bCs/>
        </w:rPr>
      </w:pPr>
      <w:r w:rsidRPr="008604B4">
        <w:rPr>
          <w:rFonts w:ascii="Arial" w:hAnsi="Arial" w:cs="Arial"/>
          <w:b/>
          <w:bCs/>
        </w:rPr>
        <w:t>OFICIO/SAMAPA/</w:t>
      </w:r>
      <w:r w:rsidR="00091E61">
        <w:rPr>
          <w:rFonts w:ascii="Arial" w:hAnsi="Arial" w:cs="Arial"/>
          <w:b/>
          <w:bCs/>
        </w:rPr>
        <w:t>103</w:t>
      </w:r>
      <w:r w:rsidR="00387149">
        <w:rPr>
          <w:rFonts w:ascii="Arial" w:hAnsi="Arial" w:cs="Arial"/>
          <w:b/>
          <w:bCs/>
        </w:rPr>
        <w:t>7</w:t>
      </w:r>
      <w:bookmarkStart w:id="0" w:name="_GoBack"/>
      <w:bookmarkEnd w:id="0"/>
      <w:r w:rsidR="00A5717A" w:rsidRPr="008604B4">
        <w:rPr>
          <w:rFonts w:ascii="Arial" w:hAnsi="Arial" w:cs="Arial"/>
          <w:b/>
          <w:bCs/>
        </w:rPr>
        <w:t>/202</w:t>
      </w:r>
      <w:r w:rsidR="009B6A94">
        <w:rPr>
          <w:rFonts w:ascii="Arial" w:hAnsi="Arial" w:cs="Arial"/>
          <w:b/>
          <w:bCs/>
        </w:rPr>
        <w:t>5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54248A9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FC3030" w:rsidRPr="00330014">
        <w:rPr>
          <w:rFonts w:ascii="Arial" w:hAnsi="Arial" w:cs="Arial"/>
          <w:b/>
        </w:rPr>
        <w:t>X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27BD7E6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CE0303">
        <w:rPr>
          <w:rFonts w:ascii="Arial" w:hAnsi="Arial" w:cs="Arial"/>
          <w:b/>
          <w:bCs/>
        </w:rPr>
        <w:t xml:space="preserve">Las </w:t>
      </w:r>
      <w:r w:rsidR="00FC3030">
        <w:rPr>
          <w:rFonts w:ascii="Arial" w:hAnsi="Arial" w:cs="Arial"/>
          <w:b/>
          <w:bCs/>
        </w:rPr>
        <w:t>condiciones generales de trabajo, contactos o convenios que regulan las relaciones laborales del personal de base o de confianza, así como los recursos públicos económicos, en especie o donativos, que sean entregados a los sindicatos y ejerzan como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45130F55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1E4123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542344">
        <w:rPr>
          <w:rFonts w:ascii="Arial" w:hAnsi="Arial" w:cs="Arial"/>
          <w:bCs/>
        </w:rPr>
        <w:t xml:space="preserve">el mes de </w:t>
      </w:r>
      <w:proofErr w:type="gramStart"/>
      <w:r w:rsidR="009E1427">
        <w:rPr>
          <w:rFonts w:ascii="Arial" w:hAnsi="Arial" w:cs="Arial"/>
          <w:bCs/>
        </w:rPr>
        <w:t>Noviembre</w:t>
      </w:r>
      <w:proofErr w:type="gramEnd"/>
      <w:r w:rsidRPr="006F56B2">
        <w:rPr>
          <w:rFonts w:ascii="Arial" w:hAnsi="Arial" w:cs="Arial"/>
          <w:bCs/>
        </w:rPr>
        <w:t xml:space="preserve"> 202</w:t>
      </w:r>
      <w:r w:rsidR="009B6A94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>no</w:t>
      </w:r>
      <w:r w:rsidR="00D83FB6">
        <w:rPr>
          <w:rFonts w:ascii="Arial" w:hAnsi="Arial" w:cs="Arial"/>
          <w:b/>
          <w:bCs/>
        </w:rPr>
        <w:t xml:space="preserve"> ha</w:t>
      </w:r>
      <w:r w:rsidR="00FC3030">
        <w:rPr>
          <w:rFonts w:ascii="Arial" w:hAnsi="Arial" w:cs="Arial"/>
          <w:b/>
          <w:bCs/>
        </w:rPr>
        <w:t xml:space="preserve"> exist</w:t>
      </w:r>
      <w:r w:rsidR="00F51BC3">
        <w:rPr>
          <w:rFonts w:ascii="Arial" w:hAnsi="Arial" w:cs="Arial"/>
          <w:b/>
          <w:bCs/>
        </w:rPr>
        <w:t>ido</w:t>
      </w:r>
      <w:r w:rsidR="00FC3030">
        <w:rPr>
          <w:rFonts w:ascii="Arial" w:hAnsi="Arial" w:cs="Arial"/>
          <w:b/>
          <w:bCs/>
        </w:rPr>
        <w:t xml:space="preserve"> sindicato alguno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68691F8B" w:rsidR="00A5717A" w:rsidRPr="006F56B2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</w:t>
      </w:r>
      <w:r w:rsidR="008604B4">
        <w:rPr>
          <w:rFonts w:ascii="Arial" w:hAnsi="Arial" w:cs="Arial"/>
          <w:bCs/>
        </w:rPr>
        <w:t>án</w:t>
      </w:r>
      <w:proofErr w:type="spellEnd"/>
      <w:r w:rsidR="008604B4">
        <w:rPr>
          <w:rFonts w:ascii="Arial" w:hAnsi="Arial" w:cs="Arial"/>
          <w:bCs/>
        </w:rPr>
        <w:t xml:space="preserve"> de los Membrillos, Jalisco </w:t>
      </w:r>
      <w:r w:rsidR="00DF21DD">
        <w:rPr>
          <w:rFonts w:ascii="Arial" w:hAnsi="Arial" w:cs="Arial"/>
          <w:bCs/>
        </w:rPr>
        <w:t>0</w:t>
      </w:r>
      <w:r w:rsidR="00091E61">
        <w:rPr>
          <w:rFonts w:ascii="Arial" w:hAnsi="Arial" w:cs="Arial"/>
          <w:bCs/>
        </w:rPr>
        <w:t>4</w:t>
      </w:r>
      <w:r w:rsidRPr="006F56B2">
        <w:rPr>
          <w:rFonts w:ascii="Arial" w:hAnsi="Arial" w:cs="Arial"/>
          <w:bCs/>
        </w:rPr>
        <w:t xml:space="preserve"> de </w:t>
      </w:r>
      <w:proofErr w:type="gramStart"/>
      <w:r w:rsidR="009E1427">
        <w:rPr>
          <w:rFonts w:ascii="Arial" w:hAnsi="Arial" w:cs="Arial"/>
          <w:bCs/>
        </w:rPr>
        <w:t>Diciembre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9B6A94">
        <w:rPr>
          <w:rFonts w:ascii="Arial" w:hAnsi="Arial" w:cs="Arial"/>
          <w:bCs/>
        </w:rPr>
        <w:t>5</w:t>
      </w:r>
    </w:p>
    <w:p w14:paraId="5AE4EC7E" w14:textId="77777777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6B529742" w14:textId="77777777" w:rsidR="008D0062" w:rsidRDefault="008D0062" w:rsidP="00A5717A">
      <w:pPr>
        <w:rPr>
          <w:rFonts w:ascii="Arial" w:hAnsi="Arial" w:cs="Arial"/>
          <w:b/>
          <w:bCs/>
        </w:rPr>
      </w:pPr>
    </w:p>
    <w:p w14:paraId="39F58E7B" w14:textId="77777777" w:rsidR="008D0062" w:rsidRPr="006F56B2" w:rsidRDefault="008D0062" w:rsidP="00A5717A">
      <w:pPr>
        <w:rPr>
          <w:rFonts w:ascii="Arial" w:hAnsi="Arial" w:cs="Arial"/>
          <w:b/>
          <w:bCs/>
        </w:rPr>
      </w:pPr>
    </w:p>
    <w:p w14:paraId="20272B0B" w14:textId="21713482" w:rsidR="00A5717A" w:rsidRPr="006F56B2" w:rsidRDefault="001E4123" w:rsidP="001E412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A5717A" w:rsidRPr="006F56B2">
        <w:rPr>
          <w:rFonts w:ascii="Arial" w:hAnsi="Arial" w:cs="Arial"/>
          <w:b/>
          <w:bCs/>
        </w:rPr>
        <w:t>____________________________</w:t>
      </w:r>
      <w:r>
        <w:rPr>
          <w:rFonts w:ascii="Arial" w:hAnsi="Arial" w:cs="Arial"/>
          <w:b/>
          <w:bCs/>
        </w:rPr>
        <w:t xml:space="preserve">                            _____________________________</w:t>
      </w:r>
    </w:p>
    <w:p w14:paraId="47380D53" w14:textId="540BD84A" w:rsidR="006F56B2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00E4E841" w14:textId="33791350" w:rsidR="00A5717A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p w14:paraId="1BC2A798" w14:textId="574C8F1D" w:rsidR="001E4123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y Legalidad</w:t>
      </w:r>
    </w:p>
    <w:sectPr w:rsidR="001E4123" w:rsidRPr="006F56B2" w:rsidSect="00DB4ABA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7742AF" w14:textId="77777777" w:rsidR="00AE690B" w:rsidRDefault="00AE690B" w:rsidP="008E29D2">
      <w:pPr>
        <w:spacing w:after="0" w:line="240" w:lineRule="auto"/>
      </w:pPr>
      <w:r>
        <w:separator/>
      </w:r>
    </w:p>
  </w:endnote>
  <w:endnote w:type="continuationSeparator" w:id="0">
    <w:p w14:paraId="1ABEB0A8" w14:textId="77777777" w:rsidR="00AE690B" w:rsidRDefault="00AE690B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A22A49" w14:textId="77777777" w:rsidR="00AE690B" w:rsidRDefault="00AE690B" w:rsidP="008E29D2">
      <w:pPr>
        <w:spacing w:after="0" w:line="240" w:lineRule="auto"/>
      </w:pPr>
      <w:r>
        <w:separator/>
      </w:r>
    </w:p>
  </w:footnote>
  <w:footnote w:type="continuationSeparator" w:id="0">
    <w:p w14:paraId="39CE0594" w14:textId="77777777" w:rsidR="00AE690B" w:rsidRDefault="00AE690B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547F"/>
    <w:rsid w:val="0002357B"/>
    <w:rsid w:val="00074D4B"/>
    <w:rsid w:val="000755DB"/>
    <w:rsid w:val="00084E27"/>
    <w:rsid w:val="00091E61"/>
    <w:rsid w:val="00093FE1"/>
    <w:rsid w:val="000A2571"/>
    <w:rsid w:val="000B1831"/>
    <w:rsid w:val="000B7C7B"/>
    <w:rsid w:val="00142561"/>
    <w:rsid w:val="00166397"/>
    <w:rsid w:val="0018753E"/>
    <w:rsid w:val="0019195D"/>
    <w:rsid w:val="00194D37"/>
    <w:rsid w:val="001B0898"/>
    <w:rsid w:val="001C5509"/>
    <w:rsid w:val="001D7063"/>
    <w:rsid w:val="001D7B49"/>
    <w:rsid w:val="001E4123"/>
    <w:rsid w:val="001F1D43"/>
    <w:rsid w:val="001F66CD"/>
    <w:rsid w:val="001F7149"/>
    <w:rsid w:val="00221497"/>
    <w:rsid w:val="00225791"/>
    <w:rsid w:val="00225EEB"/>
    <w:rsid w:val="00240247"/>
    <w:rsid w:val="00271056"/>
    <w:rsid w:val="002925C1"/>
    <w:rsid w:val="002B7CB1"/>
    <w:rsid w:val="002E1E9D"/>
    <w:rsid w:val="00330014"/>
    <w:rsid w:val="00387149"/>
    <w:rsid w:val="003C7CAB"/>
    <w:rsid w:val="003E17E2"/>
    <w:rsid w:val="004205D8"/>
    <w:rsid w:val="0042382E"/>
    <w:rsid w:val="00450BC2"/>
    <w:rsid w:val="0047513E"/>
    <w:rsid w:val="004901DD"/>
    <w:rsid w:val="004A04E2"/>
    <w:rsid w:val="004B3D43"/>
    <w:rsid w:val="004D78B3"/>
    <w:rsid w:val="005174EC"/>
    <w:rsid w:val="00523AF3"/>
    <w:rsid w:val="00524CCB"/>
    <w:rsid w:val="00542344"/>
    <w:rsid w:val="00550327"/>
    <w:rsid w:val="005A385A"/>
    <w:rsid w:val="005A4CD7"/>
    <w:rsid w:val="005B6DB4"/>
    <w:rsid w:val="005C4306"/>
    <w:rsid w:val="005C7A6B"/>
    <w:rsid w:val="005F0F49"/>
    <w:rsid w:val="00610884"/>
    <w:rsid w:val="006243AE"/>
    <w:rsid w:val="006C0831"/>
    <w:rsid w:val="006F56B2"/>
    <w:rsid w:val="00704BC3"/>
    <w:rsid w:val="00706385"/>
    <w:rsid w:val="00725389"/>
    <w:rsid w:val="007673AC"/>
    <w:rsid w:val="007A28E2"/>
    <w:rsid w:val="007B1E02"/>
    <w:rsid w:val="008604B4"/>
    <w:rsid w:val="008968C8"/>
    <w:rsid w:val="008C62EF"/>
    <w:rsid w:val="008C6E3C"/>
    <w:rsid w:val="008D0062"/>
    <w:rsid w:val="008D2993"/>
    <w:rsid w:val="008E29D2"/>
    <w:rsid w:val="008F4381"/>
    <w:rsid w:val="009164C2"/>
    <w:rsid w:val="00930E7B"/>
    <w:rsid w:val="00935144"/>
    <w:rsid w:val="009502D7"/>
    <w:rsid w:val="00957A48"/>
    <w:rsid w:val="00960B0E"/>
    <w:rsid w:val="00982428"/>
    <w:rsid w:val="009B3D57"/>
    <w:rsid w:val="009B6A94"/>
    <w:rsid w:val="009E1427"/>
    <w:rsid w:val="00A25DDC"/>
    <w:rsid w:val="00A33014"/>
    <w:rsid w:val="00A5717A"/>
    <w:rsid w:val="00AD1F05"/>
    <w:rsid w:val="00AE690B"/>
    <w:rsid w:val="00B04E9B"/>
    <w:rsid w:val="00B37D40"/>
    <w:rsid w:val="00B425E6"/>
    <w:rsid w:val="00B600F4"/>
    <w:rsid w:val="00B73D42"/>
    <w:rsid w:val="00BA4093"/>
    <w:rsid w:val="00BA4CBB"/>
    <w:rsid w:val="00BB1423"/>
    <w:rsid w:val="00BB54E8"/>
    <w:rsid w:val="00BE18CC"/>
    <w:rsid w:val="00C40D73"/>
    <w:rsid w:val="00C72F7C"/>
    <w:rsid w:val="00C8061A"/>
    <w:rsid w:val="00C8256B"/>
    <w:rsid w:val="00CE0303"/>
    <w:rsid w:val="00CF7D26"/>
    <w:rsid w:val="00D0427A"/>
    <w:rsid w:val="00D169B2"/>
    <w:rsid w:val="00D4412E"/>
    <w:rsid w:val="00D47821"/>
    <w:rsid w:val="00D74045"/>
    <w:rsid w:val="00D77982"/>
    <w:rsid w:val="00D83C6F"/>
    <w:rsid w:val="00D83FB6"/>
    <w:rsid w:val="00DB4ABA"/>
    <w:rsid w:val="00DD2309"/>
    <w:rsid w:val="00DF21DD"/>
    <w:rsid w:val="00DF2967"/>
    <w:rsid w:val="00E2213C"/>
    <w:rsid w:val="00E251EA"/>
    <w:rsid w:val="00E46CF3"/>
    <w:rsid w:val="00E91F0A"/>
    <w:rsid w:val="00E95BA3"/>
    <w:rsid w:val="00EA4A19"/>
    <w:rsid w:val="00EB540E"/>
    <w:rsid w:val="00EC43B6"/>
    <w:rsid w:val="00EE12EC"/>
    <w:rsid w:val="00EF2C9C"/>
    <w:rsid w:val="00F140E3"/>
    <w:rsid w:val="00F2123C"/>
    <w:rsid w:val="00F424B2"/>
    <w:rsid w:val="00F51BC3"/>
    <w:rsid w:val="00F6057E"/>
    <w:rsid w:val="00F6451C"/>
    <w:rsid w:val="00F71213"/>
    <w:rsid w:val="00F82251"/>
    <w:rsid w:val="00FA3BCA"/>
    <w:rsid w:val="00FA78EF"/>
    <w:rsid w:val="00FC3030"/>
    <w:rsid w:val="00FC5992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113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35</cp:revision>
  <cp:lastPrinted>2025-12-04T15:00:00Z</cp:lastPrinted>
  <dcterms:created xsi:type="dcterms:W3CDTF">2024-06-21T18:31:00Z</dcterms:created>
  <dcterms:modified xsi:type="dcterms:W3CDTF">2025-12-04T15:01:00Z</dcterms:modified>
</cp:coreProperties>
</file>