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4F4D5343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69212B5C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041C6BF7" w14:textId="6D57282D" w:rsidR="002E5EF5" w:rsidRPr="00ED0DAE" w:rsidRDefault="002E5EF5" w:rsidP="00ED0DAE">
      <w:pPr>
        <w:spacing w:before="240"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OFICIO/SAMAPA/</w:t>
      </w:r>
      <w:r w:rsidR="009A3910">
        <w:rPr>
          <w:rFonts w:ascii="Arial" w:eastAsia="Times New Roman" w:hAnsi="Arial" w:cs="Arial"/>
          <w:b/>
          <w:bCs/>
          <w:color w:val="000000"/>
          <w:lang w:eastAsia="es-MX"/>
        </w:rPr>
        <w:t>1028</w:t>
      </w:r>
      <w:r w:rsidR="007E5D5B" w:rsidRPr="00ED0DAE">
        <w:rPr>
          <w:rFonts w:ascii="Arial" w:eastAsia="Times New Roman" w:hAnsi="Arial" w:cs="Arial"/>
          <w:b/>
          <w:bCs/>
          <w:color w:val="000000"/>
          <w:lang w:eastAsia="es-MX"/>
        </w:rPr>
        <w:t>/</w:t>
      </w: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202</w:t>
      </w:r>
      <w:r w:rsidR="00187045">
        <w:rPr>
          <w:rFonts w:ascii="Arial" w:eastAsia="Times New Roman" w:hAnsi="Arial" w:cs="Arial"/>
          <w:b/>
          <w:bCs/>
          <w:color w:val="000000"/>
          <w:lang w:eastAsia="es-MX"/>
        </w:rPr>
        <w:t>5</w:t>
      </w:r>
    </w:p>
    <w:p w14:paraId="1FA53CF5" w14:textId="77777777" w:rsidR="00ED0DAE" w:rsidRPr="00ED0DAE" w:rsidRDefault="00176594" w:rsidP="00ED0DAE">
      <w:pPr>
        <w:pStyle w:val="NormalWeb"/>
        <w:spacing w:before="240" w:beforeAutospacing="0"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CIUDADANIA EN GENERAL</w:t>
      </w:r>
    </w:p>
    <w:p w14:paraId="3EA2A81A" w14:textId="389AA47E" w:rsidR="00176594" w:rsidRPr="00176594" w:rsidRDefault="00176594" w:rsidP="00ED0DAE">
      <w:pPr>
        <w:pStyle w:val="NormalWeb"/>
        <w:spacing w:before="240" w:beforeAutospacing="0"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32F84386" w14:textId="77777777" w:rsid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Buen día, esperando se encuentren de la mejor manera y para seguir cumpliendo con la información que menciona </w:t>
      </w:r>
      <w:r w:rsidR="006C25E1">
        <w:rPr>
          <w:rFonts w:ascii="Arial" w:hAnsi="Arial" w:cs="Arial"/>
          <w:color w:val="000000"/>
        </w:rPr>
        <w:t xml:space="preserve">el </w:t>
      </w:r>
      <w:r w:rsidR="006C25E1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</w:t>
      </w:r>
      <w:r w:rsidR="006C25E1">
        <w:rPr>
          <w:rFonts w:ascii="Arial" w:hAnsi="Arial" w:cs="Arial"/>
          <w:b/>
          <w:bCs/>
          <w:color w:val="000000"/>
        </w:rPr>
        <w:t>I</w:t>
      </w:r>
      <w:r w:rsidRPr="00A15C43">
        <w:rPr>
          <w:rFonts w:ascii="Arial" w:hAnsi="Arial" w:cs="Arial"/>
          <w:b/>
          <w:bCs/>
          <w:color w:val="000000"/>
        </w:rPr>
        <w:t xml:space="preserve">V del inciso </w:t>
      </w:r>
      <w:r w:rsidR="006C25E1">
        <w:rPr>
          <w:rFonts w:ascii="Arial" w:hAnsi="Arial" w:cs="Arial"/>
          <w:b/>
          <w:bCs/>
          <w:color w:val="000000"/>
        </w:rPr>
        <w:t>I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2E68AF03" w14:textId="1C70EB1C" w:rsidR="006C25E1" w:rsidRP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 w:rsidRPr="006C25E1">
        <w:rPr>
          <w:rFonts w:ascii="Arial" w:hAnsi="Arial" w:cs="Arial"/>
          <w:b/>
          <w:bCs/>
          <w:color w:val="000000"/>
        </w:rPr>
        <w:t>“</w:t>
      </w:r>
      <w:r w:rsidR="006C25E1" w:rsidRPr="006C25E1">
        <w:rPr>
          <w:rFonts w:ascii="Arial" w:hAnsi="Arial" w:cs="Arial"/>
          <w:b/>
          <w:bCs/>
          <w:color w:val="000000"/>
        </w:rPr>
        <w:t>Los demás instrumentos norma</w:t>
      </w:r>
      <w:r w:rsidR="006C25E1">
        <w:rPr>
          <w:rFonts w:ascii="Arial" w:hAnsi="Arial" w:cs="Arial"/>
          <w:b/>
          <w:bCs/>
          <w:color w:val="000000"/>
        </w:rPr>
        <w:t>t</w:t>
      </w:r>
      <w:r w:rsidR="006C25E1" w:rsidRPr="006C25E1">
        <w:rPr>
          <w:rFonts w:ascii="Arial" w:hAnsi="Arial" w:cs="Arial"/>
          <w:b/>
          <w:bCs/>
          <w:color w:val="000000"/>
        </w:rPr>
        <w:t>ivos internos aplicables”</w:t>
      </w:r>
    </w:p>
    <w:p w14:paraId="62294E80" w14:textId="1BA21DFA" w:rsidR="006C25E1" w:rsidRDefault="006C25E1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Por este medio me permito saludarle y en su caso aprovecho para hacer de su conocimiento que en este Organismo Público Descentralizado denominado (SAMAPA), que, </w:t>
      </w:r>
      <w:r w:rsidRPr="006C25E1">
        <w:rPr>
          <w:rFonts w:ascii="Arial" w:hAnsi="Arial" w:cs="Arial"/>
          <w:b/>
          <w:bCs/>
          <w:color w:val="000000"/>
        </w:rPr>
        <w:t>durante</w:t>
      </w:r>
      <w:r>
        <w:rPr>
          <w:rFonts w:ascii="Arial" w:hAnsi="Arial" w:cs="Arial"/>
          <w:color w:val="000000"/>
        </w:rPr>
        <w:t xml:space="preserve"> </w:t>
      </w:r>
      <w:r w:rsidR="005006BB">
        <w:rPr>
          <w:rFonts w:ascii="Arial" w:hAnsi="Arial" w:cs="Arial"/>
          <w:b/>
          <w:bCs/>
          <w:color w:val="000000"/>
        </w:rPr>
        <w:t xml:space="preserve">el mes de </w:t>
      </w:r>
      <w:proofErr w:type="gramStart"/>
      <w:r w:rsidR="008D074C">
        <w:rPr>
          <w:rFonts w:ascii="Arial" w:hAnsi="Arial" w:cs="Arial"/>
          <w:b/>
          <w:bCs/>
          <w:color w:val="000000"/>
        </w:rPr>
        <w:t>Noviembre</w:t>
      </w:r>
      <w:proofErr w:type="gramEnd"/>
      <w:r>
        <w:rPr>
          <w:rFonts w:ascii="Arial" w:hAnsi="Arial" w:cs="Arial"/>
          <w:b/>
          <w:bCs/>
          <w:color w:val="000000"/>
        </w:rPr>
        <w:t xml:space="preserve"> del presente año, los manuales publicados en esta página se encuentran vigentes, toda vez que surtan alguna modificación se publicarán las actualizaciones correspondientes. </w:t>
      </w:r>
      <w:r>
        <w:rPr>
          <w:rFonts w:ascii="Arial" w:hAnsi="Arial" w:cs="Arial"/>
          <w:color w:val="000000"/>
        </w:rPr>
        <w:t>Con motivo de generar la actualización para su publicación en la página de Transparencia de conformidad con la Ley de Transparencia y Acceso a la Información Pública del Estado de Jalisco y sus Municipios, Artículo 8 fracción IV, Inciso I.</w:t>
      </w:r>
    </w:p>
    <w:p w14:paraId="100C5A29" w14:textId="40FE5009" w:rsidR="006C25E1" w:rsidRDefault="006C25E1" w:rsidP="00D50A0B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Sin </w:t>
      </w:r>
      <w:r w:rsidR="00F34C41">
        <w:rPr>
          <w:rFonts w:ascii="Arial" w:hAnsi="Arial" w:cs="Arial"/>
          <w:color w:val="000000"/>
        </w:rPr>
        <w:t>más</w:t>
      </w:r>
      <w:r>
        <w:rPr>
          <w:rFonts w:ascii="Arial" w:hAnsi="Arial" w:cs="Arial"/>
          <w:color w:val="000000"/>
        </w:rPr>
        <w:t xml:space="preserve"> por el momento me despido agradeciendo su atención a la presente</w:t>
      </w:r>
    </w:p>
    <w:p w14:paraId="712C7C75" w14:textId="687B6C59" w:rsidR="006C25E1" w:rsidRDefault="006C25E1" w:rsidP="00D50A0B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Ixtlahuacán de los Membrillos, Jalisco. A </w:t>
      </w:r>
      <w:r w:rsidR="00EE558C">
        <w:rPr>
          <w:rFonts w:ascii="Arial" w:hAnsi="Arial" w:cs="Arial"/>
          <w:color w:val="000000"/>
        </w:rPr>
        <w:t>0</w:t>
      </w:r>
      <w:r w:rsidR="009A3910">
        <w:rPr>
          <w:rFonts w:ascii="Arial" w:hAnsi="Arial" w:cs="Arial"/>
          <w:color w:val="000000"/>
        </w:rPr>
        <w:t>4</w:t>
      </w:r>
      <w:bookmarkStart w:id="0" w:name="_GoBack"/>
      <w:bookmarkEnd w:id="0"/>
      <w:r w:rsidR="00DE46D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de </w:t>
      </w:r>
      <w:r w:rsidR="008D074C">
        <w:rPr>
          <w:rFonts w:ascii="Arial" w:hAnsi="Arial" w:cs="Arial"/>
          <w:color w:val="000000"/>
        </w:rPr>
        <w:t>diciembre</w:t>
      </w:r>
      <w:r>
        <w:rPr>
          <w:rFonts w:ascii="Arial" w:hAnsi="Arial" w:cs="Arial"/>
          <w:color w:val="000000"/>
        </w:rPr>
        <w:t xml:space="preserve"> del 202</w:t>
      </w:r>
      <w:r w:rsidR="00DE46DC">
        <w:rPr>
          <w:rFonts w:ascii="Arial" w:hAnsi="Arial" w:cs="Arial"/>
          <w:color w:val="000000"/>
        </w:rPr>
        <w:t>5</w:t>
      </w:r>
    </w:p>
    <w:p w14:paraId="002898A0" w14:textId="3C1BC6E3" w:rsidR="00DD78DE" w:rsidRPr="00DD78DE" w:rsidRDefault="00DD78DE" w:rsidP="00D50A0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DD78DE">
        <w:rPr>
          <w:rFonts w:ascii="Arial" w:hAnsi="Arial" w:cs="Arial"/>
          <w:b/>
          <w:bCs/>
          <w:color w:val="000000"/>
        </w:rPr>
        <w:t>"2025, AÑO DE LA ELIMINACIÓN DE LA TRANSMISIÓN MATERNO INFANTIL DEL VIH Y LA SÍFILIS EN JALISCO”</w:t>
      </w:r>
    </w:p>
    <w:p w14:paraId="3D5691B9" w14:textId="68BF7B5A" w:rsidR="00176594" w:rsidRDefault="006B50D2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3AFCB9C9" w14:textId="77777777" w:rsidR="00176594" w:rsidRPr="003607FA" w:rsidRDefault="00176594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</w:p>
    <w:p w14:paraId="47D294A0" w14:textId="7C946056" w:rsidR="00176594" w:rsidRPr="003607FA" w:rsidRDefault="00176594" w:rsidP="008D074C">
      <w:pPr>
        <w:pStyle w:val="NormalWeb"/>
        <w:spacing w:before="0" w:beforeAutospacing="0"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3607FA">
        <w:rPr>
          <w:rFonts w:ascii="Arial" w:hAnsi="Arial" w:cs="Arial"/>
          <w:b/>
          <w:bCs/>
          <w:color w:val="000000"/>
        </w:rPr>
        <w:t>______________</w:t>
      </w:r>
      <w:r w:rsidR="005C6229">
        <w:rPr>
          <w:rFonts w:ascii="Arial" w:hAnsi="Arial" w:cs="Arial"/>
          <w:b/>
          <w:bCs/>
          <w:color w:val="000000"/>
        </w:rPr>
        <w:t>____</w:t>
      </w:r>
      <w:r w:rsidRPr="003607FA">
        <w:rPr>
          <w:rFonts w:ascii="Arial" w:hAnsi="Arial" w:cs="Arial"/>
          <w:b/>
          <w:bCs/>
          <w:color w:val="000000"/>
        </w:rPr>
        <w:t>________</w:t>
      </w:r>
      <w:r w:rsidR="00C37DFB">
        <w:rPr>
          <w:rFonts w:ascii="Arial" w:hAnsi="Arial" w:cs="Arial"/>
          <w:b/>
          <w:bCs/>
          <w:color w:val="000000"/>
        </w:rPr>
        <w:t>__</w:t>
      </w:r>
      <w:r w:rsidRPr="003607FA">
        <w:rPr>
          <w:rFonts w:ascii="Arial" w:hAnsi="Arial" w:cs="Arial"/>
          <w:b/>
          <w:bCs/>
          <w:color w:val="000000"/>
        </w:rPr>
        <w:t>__</w:t>
      </w:r>
    </w:p>
    <w:p w14:paraId="2F8FF24D" w14:textId="5611EAB7" w:rsidR="00E75012" w:rsidRDefault="00E75012" w:rsidP="008D074C">
      <w:pPr>
        <w:pStyle w:val="NormalWeb"/>
        <w:spacing w:before="0" w:beforeAutospacing="0"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Lic. Cintia Carolina Aguilera Arreola</w:t>
      </w:r>
    </w:p>
    <w:p w14:paraId="08788181" w14:textId="794347EA" w:rsidR="00176594" w:rsidRPr="00ED0DAE" w:rsidRDefault="00E75012" w:rsidP="008D074C">
      <w:pPr>
        <w:pStyle w:val="NormalWeb"/>
        <w:spacing w:before="0" w:beforeAutospacing="0"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Titular de la Unidad de Transparencia</w:t>
      </w:r>
    </w:p>
    <w:sectPr w:rsidR="00176594" w:rsidRPr="00ED0DAE" w:rsidSect="00ED0DAE">
      <w:headerReference w:type="default" r:id="rId8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5155EA" w14:textId="77777777" w:rsidR="0096691C" w:rsidRDefault="0096691C" w:rsidP="008E29D2">
      <w:pPr>
        <w:spacing w:after="0" w:line="240" w:lineRule="auto"/>
      </w:pPr>
      <w:r>
        <w:separator/>
      </w:r>
    </w:p>
  </w:endnote>
  <w:endnote w:type="continuationSeparator" w:id="0">
    <w:p w14:paraId="7D043AEA" w14:textId="77777777" w:rsidR="0096691C" w:rsidRDefault="0096691C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B0C9D1" w14:textId="77777777" w:rsidR="0096691C" w:rsidRDefault="0096691C" w:rsidP="008E29D2">
      <w:pPr>
        <w:spacing w:after="0" w:line="240" w:lineRule="auto"/>
      </w:pPr>
      <w:r>
        <w:separator/>
      </w:r>
    </w:p>
  </w:footnote>
  <w:footnote w:type="continuationSeparator" w:id="0">
    <w:p w14:paraId="719A459A" w14:textId="77777777" w:rsidR="0096691C" w:rsidRDefault="0096691C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0F215E14">
          <wp:simplePos x="0" y="0"/>
          <wp:positionH relativeFrom="column">
            <wp:posOffset>-942975</wp:posOffset>
          </wp:positionH>
          <wp:positionV relativeFrom="paragraph">
            <wp:posOffset>-430530</wp:posOffset>
          </wp:positionV>
          <wp:extent cx="7822565" cy="12763500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6322" cy="12802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5BEC"/>
    <w:rsid w:val="0002030E"/>
    <w:rsid w:val="00041C60"/>
    <w:rsid w:val="000666B6"/>
    <w:rsid w:val="00070113"/>
    <w:rsid w:val="000F7E2F"/>
    <w:rsid w:val="00102E92"/>
    <w:rsid w:val="00105A9C"/>
    <w:rsid w:val="00111CFB"/>
    <w:rsid w:val="0011421C"/>
    <w:rsid w:val="00131486"/>
    <w:rsid w:val="00155AF9"/>
    <w:rsid w:val="00176594"/>
    <w:rsid w:val="00187045"/>
    <w:rsid w:val="0019195D"/>
    <w:rsid w:val="001B4AED"/>
    <w:rsid w:val="001B63D3"/>
    <w:rsid w:val="001D0377"/>
    <w:rsid w:val="001D5950"/>
    <w:rsid w:val="001F12F9"/>
    <w:rsid w:val="0022288A"/>
    <w:rsid w:val="002240E0"/>
    <w:rsid w:val="00230EC3"/>
    <w:rsid w:val="0024054A"/>
    <w:rsid w:val="00241E8E"/>
    <w:rsid w:val="002925C1"/>
    <w:rsid w:val="002A2FC5"/>
    <w:rsid w:val="002B1666"/>
    <w:rsid w:val="002C45BE"/>
    <w:rsid w:val="002D1F48"/>
    <w:rsid w:val="002D7EE3"/>
    <w:rsid w:val="002E5EF5"/>
    <w:rsid w:val="003124B5"/>
    <w:rsid w:val="00334BF7"/>
    <w:rsid w:val="00342E1C"/>
    <w:rsid w:val="00346E01"/>
    <w:rsid w:val="003607FA"/>
    <w:rsid w:val="003763B1"/>
    <w:rsid w:val="003946EC"/>
    <w:rsid w:val="003949AD"/>
    <w:rsid w:val="003A57E3"/>
    <w:rsid w:val="003A664C"/>
    <w:rsid w:val="003E6B36"/>
    <w:rsid w:val="003F3799"/>
    <w:rsid w:val="003F7819"/>
    <w:rsid w:val="003F7DFA"/>
    <w:rsid w:val="0040474F"/>
    <w:rsid w:val="00411756"/>
    <w:rsid w:val="00413F0F"/>
    <w:rsid w:val="004174B8"/>
    <w:rsid w:val="00433209"/>
    <w:rsid w:val="00436AE6"/>
    <w:rsid w:val="004976A3"/>
    <w:rsid w:val="004A5BD2"/>
    <w:rsid w:val="004C7DCA"/>
    <w:rsid w:val="005006BB"/>
    <w:rsid w:val="00506993"/>
    <w:rsid w:val="00523E24"/>
    <w:rsid w:val="00537FB9"/>
    <w:rsid w:val="005A270D"/>
    <w:rsid w:val="005C3203"/>
    <w:rsid w:val="005C6229"/>
    <w:rsid w:val="005E46DB"/>
    <w:rsid w:val="005E4C31"/>
    <w:rsid w:val="005F645F"/>
    <w:rsid w:val="006243AE"/>
    <w:rsid w:val="00630E8A"/>
    <w:rsid w:val="006B0CBC"/>
    <w:rsid w:val="006B3851"/>
    <w:rsid w:val="006B50D2"/>
    <w:rsid w:val="006C25E1"/>
    <w:rsid w:val="006D1FB9"/>
    <w:rsid w:val="006D48A9"/>
    <w:rsid w:val="0072751F"/>
    <w:rsid w:val="007276A0"/>
    <w:rsid w:val="0074412F"/>
    <w:rsid w:val="00753F7E"/>
    <w:rsid w:val="007543CB"/>
    <w:rsid w:val="007544C9"/>
    <w:rsid w:val="007673AC"/>
    <w:rsid w:val="00783C7B"/>
    <w:rsid w:val="00793FE8"/>
    <w:rsid w:val="007A0F19"/>
    <w:rsid w:val="007B4C25"/>
    <w:rsid w:val="007C43AA"/>
    <w:rsid w:val="007D1A2B"/>
    <w:rsid w:val="007E28ED"/>
    <w:rsid w:val="007E5D5B"/>
    <w:rsid w:val="007E6920"/>
    <w:rsid w:val="0080464B"/>
    <w:rsid w:val="00843873"/>
    <w:rsid w:val="00846379"/>
    <w:rsid w:val="00855C75"/>
    <w:rsid w:val="008609E8"/>
    <w:rsid w:val="008637CC"/>
    <w:rsid w:val="008643B5"/>
    <w:rsid w:val="00876884"/>
    <w:rsid w:val="00881352"/>
    <w:rsid w:val="008920F8"/>
    <w:rsid w:val="00896238"/>
    <w:rsid w:val="008A6C08"/>
    <w:rsid w:val="008D074C"/>
    <w:rsid w:val="008E29D2"/>
    <w:rsid w:val="008E6B9D"/>
    <w:rsid w:val="008F3BF8"/>
    <w:rsid w:val="008F516F"/>
    <w:rsid w:val="009122D5"/>
    <w:rsid w:val="00935259"/>
    <w:rsid w:val="009506FC"/>
    <w:rsid w:val="0096691C"/>
    <w:rsid w:val="009964F7"/>
    <w:rsid w:val="009A3910"/>
    <w:rsid w:val="009B3D57"/>
    <w:rsid w:val="00A01DED"/>
    <w:rsid w:val="00A01F03"/>
    <w:rsid w:val="00A07524"/>
    <w:rsid w:val="00A15C43"/>
    <w:rsid w:val="00A22E24"/>
    <w:rsid w:val="00A366F4"/>
    <w:rsid w:val="00A52480"/>
    <w:rsid w:val="00A57A17"/>
    <w:rsid w:val="00A8469D"/>
    <w:rsid w:val="00A84CCC"/>
    <w:rsid w:val="00AB3A06"/>
    <w:rsid w:val="00AC5C71"/>
    <w:rsid w:val="00AD2DEB"/>
    <w:rsid w:val="00AE196A"/>
    <w:rsid w:val="00AF5D25"/>
    <w:rsid w:val="00B07D96"/>
    <w:rsid w:val="00BC0E0D"/>
    <w:rsid w:val="00BC655A"/>
    <w:rsid w:val="00BE7C2D"/>
    <w:rsid w:val="00C16511"/>
    <w:rsid w:val="00C22202"/>
    <w:rsid w:val="00C2567E"/>
    <w:rsid w:val="00C27054"/>
    <w:rsid w:val="00C37DFB"/>
    <w:rsid w:val="00C50BB4"/>
    <w:rsid w:val="00C51480"/>
    <w:rsid w:val="00CB3728"/>
    <w:rsid w:val="00CE4730"/>
    <w:rsid w:val="00CE75BC"/>
    <w:rsid w:val="00D50A0B"/>
    <w:rsid w:val="00D6614F"/>
    <w:rsid w:val="00D83C6F"/>
    <w:rsid w:val="00D9143B"/>
    <w:rsid w:val="00DA238B"/>
    <w:rsid w:val="00DD2309"/>
    <w:rsid w:val="00DD5566"/>
    <w:rsid w:val="00DD5D49"/>
    <w:rsid w:val="00DD78DE"/>
    <w:rsid w:val="00DE0DB1"/>
    <w:rsid w:val="00DE2B94"/>
    <w:rsid w:val="00DE46DC"/>
    <w:rsid w:val="00E01BB8"/>
    <w:rsid w:val="00E0373E"/>
    <w:rsid w:val="00E20811"/>
    <w:rsid w:val="00E20CA8"/>
    <w:rsid w:val="00E50EBD"/>
    <w:rsid w:val="00E550A0"/>
    <w:rsid w:val="00E56671"/>
    <w:rsid w:val="00E6500F"/>
    <w:rsid w:val="00E75012"/>
    <w:rsid w:val="00ED0DAE"/>
    <w:rsid w:val="00EE558C"/>
    <w:rsid w:val="00F031A8"/>
    <w:rsid w:val="00F2123C"/>
    <w:rsid w:val="00F32244"/>
    <w:rsid w:val="00F34C41"/>
    <w:rsid w:val="00F45158"/>
    <w:rsid w:val="00F5114B"/>
    <w:rsid w:val="00F73DE0"/>
    <w:rsid w:val="00F776F9"/>
    <w:rsid w:val="00F82251"/>
    <w:rsid w:val="00F90D83"/>
    <w:rsid w:val="00F968EC"/>
    <w:rsid w:val="00FB11F0"/>
    <w:rsid w:val="00FC38C3"/>
    <w:rsid w:val="00FD1621"/>
    <w:rsid w:val="00FD27C0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4D5C1-55F0-4FC9-9250-A8BB41173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106</TotalTime>
  <Pages>1</Pages>
  <Words>206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42</cp:revision>
  <cp:lastPrinted>2025-06-02T15:04:00Z</cp:lastPrinted>
  <dcterms:created xsi:type="dcterms:W3CDTF">2024-06-20T18:27:00Z</dcterms:created>
  <dcterms:modified xsi:type="dcterms:W3CDTF">2025-12-04T14:51:00Z</dcterms:modified>
</cp:coreProperties>
</file>