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Default="00433209" w:rsidP="00B30A36">
      <w:pPr>
        <w:rPr>
          <w:b/>
          <w:bCs/>
          <w:sz w:val="24"/>
          <w:szCs w:val="24"/>
        </w:rPr>
      </w:pPr>
    </w:p>
    <w:p w14:paraId="39FF2681" w14:textId="77777777" w:rsidR="00B30A36" w:rsidRPr="00181D22" w:rsidRDefault="00B30A36" w:rsidP="00B30A36">
      <w:pPr>
        <w:rPr>
          <w:rFonts w:ascii="Arial" w:hAnsi="Arial" w:cs="Arial"/>
          <w:b/>
          <w:bCs/>
        </w:rPr>
      </w:pPr>
    </w:p>
    <w:p w14:paraId="3E816C94" w14:textId="1C499B3F" w:rsidR="00070113" w:rsidRPr="00181D22" w:rsidRDefault="00181D22" w:rsidP="00D81AAF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FA40DA">
        <w:rPr>
          <w:rFonts w:ascii="Arial" w:hAnsi="Arial" w:cs="Arial"/>
          <w:b/>
          <w:bCs/>
          <w:color w:val="000000"/>
          <w:sz w:val="22"/>
          <w:szCs w:val="22"/>
        </w:rPr>
        <w:t>1069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65736F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A49630" w14:textId="01CA488D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2E8109A5" w:rsidR="00E559ED" w:rsidRPr="00181D22" w:rsidRDefault="00E559ED" w:rsidP="00E559ED">
      <w:pPr>
        <w:pStyle w:val="NormalWeb"/>
        <w:spacing w:after="255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463937A0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FE2BA3">
        <w:rPr>
          <w:rFonts w:ascii="Arial" w:hAnsi="Arial" w:cs="Arial"/>
          <w:color w:val="000000"/>
          <w:sz w:val="22"/>
          <w:szCs w:val="22"/>
        </w:rPr>
        <w:t>el mes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="00CE500D">
        <w:rPr>
          <w:rFonts w:ascii="Arial" w:hAnsi="Arial" w:cs="Arial"/>
          <w:color w:val="000000"/>
          <w:sz w:val="22"/>
          <w:szCs w:val="22"/>
        </w:rPr>
        <w:t>Noviembre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del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0E74F6" w:rsidRPr="000E74F6">
        <w:rPr>
          <w:rFonts w:ascii="Arial" w:hAnsi="Arial" w:cs="Arial"/>
          <w:b/>
          <w:bCs/>
          <w:color w:val="000000"/>
          <w:sz w:val="22"/>
          <w:szCs w:val="22"/>
        </w:rPr>
        <w:t>NO OBTUVO</w:t>
      </w:r>
      <w:r w:rsidR="000E74F6"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INGRESOS EXTRAORDINARIOS RECIBIDOS POR CUALQUIER CONCEPTO</w:t>
      </w:r>
      <w:r w:rsidR="001F5E91">
        <w:rPr>
          <w:rFonts w:ascii="Arial" w:hAnsi="Arial" w:cs="Arial"/>
          <w:b/>
          <w:bCs/>
          <w:color w:val="000000"/>
          <w:sz w:val="22"/>
          <w:szCs w:val="22"/>
        </w:rPr>
        <w:t>.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1F5E91">
        <w:rPr>
          <w:rFonts w:ascii="Arial" w:hAnsi="Arial" w:cs="Arial"/>
          <w:color w:val="000000"/>
          <w:sz w:val="22"/>
          <w:szCs w:val="22"/>
        </w:rPr>
        <w:t>C</w:t>
      </w:r>
      <w:r w:rsidRPr="00181D22">
        <w:rPr>
          <w:rFonts w:ascii="Arial" w:hAnsi="Arial" w:cs="Arial"/>
          <w:color w:val="000000"/>
          <w:sz w:val="22"/>
          <w:szCs w:val="22"/>
        </w:rPr>
        <w:t>on motivo de generar la actualización para su publicación en la página de Transparencia de conformidad con la Ley de Transparencia y Acceso a la Información Pública del Estado de Jalisco y sus Municipios.</w:t>
      </w:r>
    </w:p>
    <w:p w14:paraId="57445FA6" w14:textId="4086C763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ARTICULO 8 FRACCIÓN V INCISO B</w:t>
      </w:r>
    </w:p>
    <w:p w14:paraId="342AFFEC" w14:textId="20726AFE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F156D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47FCF4E6" w:rsidR="00E559ED" w:rsidRPr="00181D22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CE500D">
        <w:rPr>
          <w:rFonts w:ascii="Arial" w:hAnsi="Arial" w:cs="Arial"/>
          <w:color w:val="000000"/>
          <w:sz w:val="22"/>
          <w:szCs w:val="22"/>
        </w:rPr>
        <w:t>17</w:t>
      </w:r>
      <w:r w:rsidR="003F4B76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proofErr w:type="gramStart"/>
      <w:r w:rsidR="00CE500D">
        <w:rPr>
          <w:rFonts w:ascii="Arial" w:hAnsi="Arial" w:cs="Arial"/>
          <w:color w:val="000000"/>
          <w:sz w:val="22"/>
          <w:szCs w:val="22"/>
        </w:rPr>
        <w:t>Diciembre</w:t>
      </w:r>
      <w:proofErr w:type="gramEnd"/>
      <w:r w:rsidRPr="00181D22">
        <w:rPr>
          <w:rFonts w:ascii="Arial" w:hAnsi="Arial" w:cs="Arial"/>
          <w:color w:val="000000"/>
          <w:sz w:val="22"/>
          <w:szCs w:val="22"/>
        </w:rPr>
        <w:t xml:space="preserve"> de</w:t>
      </w:r>
      <w:r w:rsidR="001F3552">
        <w:rPr>
          <w:rFonts w:ascii="Arial" w:hAnsi="Arial" w:cs="Arial"/>
          <w:color w:val="000000"/>
          <w:sz w:val="22"/>
          <w:szCs w:val="22"/>
        </w:rPr>
        <w:t>l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202</w:t>
      </w:r>
      <w:r w:rsidR="0065736F">
        <w:rPr>
          <w:rFonts w:ascii="Arial" w:hAnsi="Arial" w:cs="Arial"/>
          <w:color w:val="000000"/>
          <w:sz w:val="22"/>
          <w:szCs w:val="22"/>
        </w:rPr>
        <w:t>5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572DD0C5" w:rsidR="00181D22" w:rsidRPr="00181D22" w:rsidRDefault="009953A0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953A0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008E74AF" w14:textId="3FEA267E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4D3990D" w14:textId="14A34312" w:rsidR="00FA40DA" w:rsidRDefault="00FA40DA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650B79E" w14:textId="77777777" w:rsidR="00FA40DA" w:rsidRDefault="00FA40DA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bookmarkStart w:id="0" w:name="_GoBack"/>
      <w:bookmarkEnd w:id="0"/>
    </w:p>
    <w:p w14:paraId="04099F98" w14:textId="1E2C1F1A" w:rsidR="00181D22" w:rsidRPr="00181D22" w:rsidRDefault="00181D22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</w:t>
      </w:r>
      <w:r w:rsidR="00FE1897"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___________________________</w:t>
      </w:r>
    </w:p>
    <w:p w14:paraId="7573B18C" w14:textId="64CFED59" w:rsidR="00181D22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="00181D22" w:rsidRPr="00181D22">
        <w:rPr>
          <w:rFonts w:ascii="Arial" w:hAnsi="Arial" w:cs="Arial"/>
          <w:b/>
          <w:bCs/>
          <w:color w:val="000000"/>
          <w:sz w:val="22"/>
          <w:szCs w:val="22"/>
        </w:rPr>
        <w:t>L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ic. Luis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Ramon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2"/>
          <w:szCs w:val="22"/>
        </w:rPr>
        <w:t>Pèrez</w:t>
      </w:r>
      <w:proofErr w:type="spell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Bravo                                        Lic. Cintia Carolina Aguilera Arreola</w:t>
      </w:r>
    </w:p>
    <w:p w14:paraId="574DE3E1" w14:textId="6CFF7DBF" w:rsidR="007259DE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Director General de SAMAPA                               Titular de la Unidad de Transparencia y </w:t>
      </w:r>
    </w:p>
    <w:p w14:paraId="367C797F" w14:textId="1AD526F5" w:rsidR="00FE1897" w:rsidRPr="00181D22" w:rsidRDefault="00FE1897" w:rsidP="00FA40D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Legalidad de SAMAPA</w:t>
      </w:r>
    </w:p>
    <w:sectPr w:rsidR="00FE1897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7D8829" w14:textId="77777777" w:rsidR="00257BD2" w:rsidRDefault="00257BD2" w:rsidP="008E29D2">
      <w:pPr>
        <w:spacing w:after="0" w:line="240" w:lineRule="auto"/>
      </w:pPr>
      <w:r>
        <w:separator/>
      </w:r>
    </w:p>
  </w:endnote>
  <w:endnote w:type="continuationSeparator" w:id="0">
    <w:p w14:paraId="60FA1DC3" w14:textId="77777777" w:rsidR="00257BD2" w:rsidRDefault="00257BD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1C1FA3" w14:textId="77777777" w:rsidR="00257BD2" w:rsidRDefault="00257BD2" w:rsidP="008E29D2">
      <w:pPr>
        <w:spacing w:after="0" w:line="240" w:lineRule="auto"/>
      </w:pPr>
      <w:r>
        <w:separator/>
      </w:r>
    </w:p>
  </w:footnote>
  <w:footnote w:type="continuationSeparator" w:id="0">
    <w:p w14:paraId="6F371D6C" w14:textId="77777777" w:rsidR="00257BD2" w:rsidRDefault="00257BD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639E8"/>
    <w:rsid w:val="00070113"/>
    <w:rsid w:val="0007105D"/>
    <w:rsid w:val="00096814"/>
    <w:rsid w:val="000C69AA"/>
    <w:rsid w:val="000E74F6"/>
    <w:rsid w:val="0011284A"/>
    <w:rsid w:val="00137816"/>
    <w:rsid w:val="00144846"/>
    <w:rsid w:val="001523F3"/>
    <w:rsid w:val="00181D22"/>
    <w:rsid w:val="0018599D"/>
    <w:rsid w:val="0019195D"/>
    <w:rsid w:val="001F3552"/>
    <w:rsid w:val="001F5E91"/>
    <w:rsid w:val="002240E0"/>
    <w:rsid w:val="00257BD2"/>
    <w:rsid w:val="002925C1"/>
    <w:rsid w:val="002A7CEE"/>
    <w:rsid w:val="002D3E1E"/>
    <w:rsid w:val="00335F46"/>
    <w:rsid w:val="00342E1C"/>
    <w:rsid w:val="00371827"/>
    <w:rsid w:val="003949AD"/>
    <w:rsid w:val="003A57E3"/>
    <w:rsid w:val="003B1A84"/>
    <w:rsid w:val="003C6EC0"/>
    <w:rsid w:val="003D70B6"/>
    <w:rsid w:val="003E6741"/>
    <w:rsid w:val="003F4B76"/>
    <w:rsid w:val="00411756"/>
    <w:rsid w:val="004174B8"/>
    <w:rsid w:val="004314B7"/>
    <w:rsid w:val="00433209"/>
    <w:rsid w:val="00453EAC"/>
    <w:rsid w:val="004B238F"/>
    <w:rsid w:val="004B4F6D"/>
    <w:rsid w:val="004E7B95"/>
    <w:rsid w:val="004F0958"/>
    <w:rsid w:val="004F7441"/>
    <w:rsid w:val="005054C2"/>
    <w:rsid w:val="00523551"/>
    <w:rsid w:val="0054464F"/>
    <w:rsid w:val="00555B21"/>
    <w:rsid w:val="00570065"/>
    <w:rsid w:val="00594959"/>
    <w:rsid w:val="005E46DB"/>
    <w:rsid w:val="005F645F"/>
    <w:rsid w:val="0060051C"/>
    <w:rsid w:val="006243AE"/>
    <w:rsid w:val="0065736F"/>
    <w:rsid w:val="00666184"/>
    <w:rsid w:val="007259DE"/>
    <w:rsid w:val="0074102A"/>
    <w:rsid w:val="007673AC"/>
    <w:rsid w:val="007A0F19"/>
    <w:rsid w:val="007E1159"/>
    <w:rsid w:val="00876884"/>
    <w:rsid w:val="00881352"/>
    <w:rsid w:val="008878FC"/>
    <w:rsid w:val="008E29D2"/>
    <w:rsid w:val="008E6B9D"/>
    <w:rsid w:val="008F156D"/>
    <w:rsid w:val="009122D5"/>
    <w:rsid w:val="00926BF6"/>
    <w:rsid w:val="009506FC"/>
    <w:rsid w:val="009953A0"/>
    <w:rsid w:val="009B3D57"/>
    <w:rsid w:val="009C3F1E"/>
    <w:rsid w:val="009C5D8B"/>
    <w:rsid w:val="00A160CD"/>
    <w:rsid w:val="00A20452"/>
    <w:rsid w:val="00A3624A"/>
    <w:rsid w:val="00A46E41"/>
    <w:rsid w:val="00A63999"/>
    <w:rsid w:val="00A83A3C"/>
    <w:rsid w:val="00A96B3E"/>
    <w:rsid w:val="00B16A7D"/>
    <w:rsid w:val="00B30A36"/>
    <w:rsid w:val="00BE061D"/>
    <w:rsid w:val="00C10DE2"/>
    <w:rsid w:val="00C22202"/>
    <w:rsid w:val="00C563E2"/>
    <w:rsid w:val="00CA08B3"/>
    <w:rsid w:val="00CD3C78"/>
    <w:rsid w:val="00CE500D"/>
    <w:rsid w:val="00D0238A"/>
    <w:rsid w:val="00D27401"/>
    <w:rsid w:val="00D6614F"/>
    <w:rsid w:val="00D81AAF"/>
    <w:rsid w:val="00D83C6F"/>
    <w:rsid w:val="00D91E74"/>
    <w:rsid w:val="00DB4271"/>
    <w:rsid w:val="00DB674F"/>
    <w:rsid w:val="00DD1D2F"/>
    <w:rsid w:val="00DD3DE4"/>
    <w:rsid w:val="00E029C3"/>
    <w:rsid w:val="00E0373E"/>
    <w:rsid w:val="00E50EBD"/>
    <w:rsid w:val="00E559ED"/>
    <w:rsid w:val="00F031A8"/>
    <w:rsid w:val="00F2123C"/>
    <w:rsid w:val="00F32244"/>
    <w:rsid w:val="00F42183"/>
    <w:rsid w:val="00F45158"/>
    <w:rsid w:val="00F54D86"/>
    <w:rsid w:val="00F64859"/>
    <w:rsid w:val="00FA40DA"/>
    <w:rsid w:val="00FA648E"/>
    <w:rsid w:val="00FD27C0"/>
    <w:rsid w:val="00FD29ED"/>
    <w:rsid w:val="00FE1897"/>
    <w:rsid w:val="00FE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12</TotalTime>
  <Pages>1</Pages>
  <Words>200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16</cp:revision>
  <cp:lastPrinted>2024-10-09T19:00:00Z</cp:lastPrinted>
  <dcterms:created xsi:type="dcterms:W3CDTF">2025-03-06T17:40:00Z</dcterms:created>
  <dcterms:modified xsi:type="dcterms:W3CDTF">2025-12-18T13:45:00Z</dcterms:modified>
</cp:coreProperties>
</file>