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37DB905" w14:textId="77777777" w:rsidR="004806D9" w:rsidRPr="00181D22" w:rsidRDefault="004806D9" w:rsidP="00433209">
      <w:pPr>
        <w:jc w:val="right"/>
        <w:rPr>
          <w:rFonts w:ascii="Arial" w:hAnsi="Arial" w:cs="Arial"/>
          <w:b/>
          <w:bCs/>
        </w:rPr>
      </w:pPr>
    </w:p>
    <w:p w14:paraId="3E816C94" w14:textId="5EDEDFC7" w:rsidR="00070113" w:rsidRPr="00350460" w:rsidRDefault="00181D22" w:rsidP="00E559ED">
      <w:pPr>
        <w:pStyle w:val="NormalWeb"/>
        <w:spacing w:after="255" w:afterAutospacing="0"/>
        <w:jc w:val="right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OFICIO/SAMAPA/</w:t>
      </w:r>
      <w:r w:rsidR="006D5AEF">
        <w:rPr>
          <w:rFonts w:ascii="Arial" w:hAnsi="Arial" w:cs="Arial"/>
          <w:b/>
          <w:bCs/>
          <w:color w:val="000000"/>
          <w:sz w:val="20"/>
          <w:szCs w:val="20"/>
        </w:rPr>
        <w:t>1070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/202</w:t>
      </w:r>
      <w:r w:rsidR="009F2123">
        <w:rPr>
          <w:rFonts w:ascii="Arial" w:hAnsi="Arial" w:cs="Arial"/>
          <w:b/>
          <w:bCs/>
          <w:color w:val="000000"/>
          <w:sz w:val="20"/>
          <w:szCs w:val="20"/>
        </w:rPr>
        <w:t>5</w:t>
      </w:r>
    </w:p>
    <w:p w14:paraId="2ACDCA70" w14:textId="77777777" w:rsidR="00205FA8" w:rsidRDefault="004806D9" w:rsidP="006D5AE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CIUDADANOS EN GENERAL</w:t>
      </w:r>
    </w:p>
    <w:p w14:paraId="71DBBC99" w14:textId="0F0AC254" w:rsidR="00E559ED" w:rsidRDefault="00E559ED" w:rsidP="006D5AE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PRESENTE</w:t>
      </w:r>
    </w:p>
    <w:p w14:paraId="3BD59D47" w14:textId="77777777" w:rsidR="00205FA8" w:rsidRPr="00350460" w:rsidRDefault="00205FA8" w:rsidP="00205FA8">
      <w:pPr>
        <w:pStyle w:val="NormalWeb"/>
        <w:spacing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549B011" w14:textId="2A5982A5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>Buen día, esperando se encuentren de la mejor manera y para seguir cumpliendo con la información que mencionan los siguientes artículos:</w:t>
      </w:r>
    </w:p>
    <w:p w14:paraId="541D2122" w14:textId="77777777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1A63EA3C" w14:textId="38210028" w:rsidR="004806D9" w:rsidRPr="00350460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Ley de Transpare</w:t>
      </w:r>
      <w:bookmarkStart w:id="0" w:name="_GoBack"/>
      <w:bookmarkEnd w:id="0"/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ncia y Acceso a la Información Pública del Estado de Jalisco y sus Municipios artículo 25 de la fracción VI que refiere a:</w:t>
      </w:r>
    </w:p>
    <w:p w14:paraId="1BCE6483" w14:textId="77777777" w:rsidR="00350460" w:rsidRPr="00350460" w:rsidRDefault="00350460" w:rsidP="0035046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288B4D1D" w14:textId="1E5BA908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“Publicar permanentemente en internet u otros medios de fácil acceso y comprensión para la población, así como actualizar una vez al mes, la información fundamental que corresponda”;</w:t>
      </w:r>
    </w:p>
    <w:p w14:paraId="402E692C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CE56847" w14:textId="722A366C" w:rsidR="004806D9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Ley de Transparencia y Acceso a la Información </w:t>
      </w:r>
      <w:r w:rsidR="003D70DD" w:rsidRPr="00350460">
        <w:rPr>
          <w:rFonts w:ascii="Arial" w:hAnsi="Arial" w:cs="Arial"/>
          <w:color w:val="000000"/>
          <w:sz w:val="20"/>
          <w:szCs w:val="20"/>
        </w:rPr>
        <w:t>Pública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del Estado de Jalisco y sus Municipios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ARTICULO 8 DE LA FRACCIÓN V DEL INCISO H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que refiere a:</w:t>
      </w:r>
    </w:p>
    <w:p w14:paraId="1460B66F" w14:textId="77777777" w:rsidR="00350460" w:rsidRPr="00350460" w:rsidRDefault="00350460" w:rsidP="00350460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000000"/>
          <w:sz w:val="20"/>
          <w:szCs w:val="20"/>
        </w:rPr>
      </w:pPr>
    </w:p>
    <w:p w14:paraId="50B4593E" w14:textId="794AFA81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“EL LISTADO DE JUBILADOS Y PENSIONADOS Y EL MONTO QUE RECIBEN”</w:t>
      </w:r>
    </w:p>
    <w:p w14:paraId="45EEFA67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D4A1B07" w14:textId="1A96B635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Hago de su conocimiento que en este Organismo Público Descentralizado denominado Sistema Administrativo Municipal de Agua Potable y Alcantarillado (SAMAPA), durante </w:t>
      </w:r>
      <w:r w:rsidR="00205FA8">
        <w:rPr>
          <w:rFonts w:ascii="Arial" w:hAnsi="Arial" w:cs="Arial"/>
          <w:color w:val="000000"/>
          <w:sz w:val="20"/>
          <w:szCs w:val="20"/>
        </w:rPr>
        <w:t>el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mes</w:t>
      </w:r>
      <w:r w:rsidR="00837AA7">
        <w:rPr>
          <w:rFonts w:ascii="Arial" w:hAnsi="Arial" w:cs="Arial"/>
          <w:color w:val="000000"/>
          <w:sz w:val="20"/>
          <w:szCs w:val="20"/>
        </w:rPr>
        <w:t xml:space="preserve"> 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de </w:t>
      </w:r>
      <w:r w:rsidR="00ED52A6">
        <w:rPr>
          <w:rFonts w:ascii="Arial" w:hAnsi="Arial" w:cs="Arial"/>
          <w:color w:val="000000"/>
          <w:sz w:val="20"/>
          <w:szCs w:val="20"/>
        </w:rPr>
        <w:t>noviembre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del 202</w:t>
      </w:r>
      <w:r w:rsidR="009F2123">
        <w:rPr>
          <w:rFonts w:ascii="Arial" w:hAnsi="Arial" w:cs="Arial"/>
          <w:color w:val="000000"/>
          <w:sz w:val="20"/>
          <w:szCs w:val="20"/>
        </w:rPr>
        <w:t>5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este OPD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NO GENER</w:t>
      </w:r>
      <w:r w:rsidR="00A36168">
        <w:rPr>
          <w:rFonts w:ascii="Arial" w:hAnsi="Arial" w:cs="Arial"/>
          <w:b/>
          <w:bCs/>
          <w:color w:val="000000"/>
          <w:sz w:val="20"/>
          <w:szCs w:val="20"/>
        </w:rPr>
        <w:t>Ò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 INFORMACIÓN SOBRE JUBILADOS Y PENSIONADOS POR TAL MOTIVO LA INFORMACIÓN SOBRE EL MONTO QUE RECIBE ES INEXISTENTE.</w:t>
      </w:r>
    </w:p>
    <w:p w14:paraId="60DA9689" w14:textId="77777777" w:rsidR="004806D9" w:rsidRPr="00E7237F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2D222FA" w14:textId="77777777" w:rsidR="004806D9" w:rsidRPr="00350460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Sin </w:t>
      </w:r>
      <w:r w:rsidR="004806D9" w:rsidRPr="00350460">
        <w:rPr>
          <w:rFonts w:ascii="Arial" w:hAnsi="Arial" w:cs="Arial"/>
          <w:color w:val="000000"/>
          <w:sz w:val="20"/>
          <w:szCs w:val="20"/>
        </w:rPr>
        <w:t>más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por el momento me despido agradeciendo su atención a la presente</w:t>
      </w:r>
    </w:p>
    <w:p w14:paraId="07EDFBFE" w14:textId="77777777" w:rsidR="00E8462F" w:rsidRDefault="00E8462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</w:p>
    <w:p w14:paraId="5FBCD014" w14:textId="78CFCC86" w:rsidR="00E559ED" w:rsidRPr="00350460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Ixtlahuacán de los Membrillos, Jalisco a </w:t>
      </w:r>
      <w:r w:rsidR="00ED52A6">
        <w:rPr>
          <w:rFonts w:ascii="Arial" w:hAnsi="Arial" w:cs="Arial"/>
          <w:color w:val="000000"/>
          <w:sz w:val="20"/>
          <w:szCs w:val="20"/>
        </w:rPr>
        <w:t>17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 </w:t>
      </w:r>
      <w:r w:rsidR="00ED52A6">
        <w:rPr>
          <w:rFonts w:ascii="Arial" w:hAnsi="Arial" w:cs="Arial"/>
          <w:color w:val="000000"/>
          <w:sz w:val="20"/>
          <w:szCs w:val="20"/>
        </w:rPr>
        <w:t>diciembre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</w:t>
      </w:r>
      <w:r w:rsidR="009F2123">
        <w:rPr>
          <w:rFonts w:ascii="Arial" w:hAnsi="Arial" w:cs="Arial"/>
          <w:color w:val="000000"/>
          <w:sz w:val="20"/>
          <w:szCs w:val="20"/>
        </w:rPr>
        <w:t>l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202</w:t>
      </w:r>
      <w:r w:rsidR="009F2123">
        <w:rPr>
          <w:rFonts w:ascii="Arial" w:hAnsi="Arial" w:cs="Arial"/>
          <w:color w:val="000000"/>
          <w:sz w:val="20"/>
          <w:szCs w:val="20"/>
        </w:rPr>
        <w:t>5</w:t>
      </w:r>
    </w:p>
    <w:p w14:paraId="6C0E622E" w14:textId="5D401AA1" w:rsidR="00E8462F" w:rsidRDefault="00E8462F" w:rsidP="004806D9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E8462F">
        <w:rPr>
          <w:rFonts w:ascii="Arial" w:hAnsi="Arial" w:cs="Arial"/>
          <w:b/>
          <w:bCs/>
          <w:color w:val="000000"/>
          <w:sz w:val="20"/>
          <w:szCs w:val="20"/>
        </w:rPr>
        <w:t>"2025, AÑO DE LA ELIMINACIÓN DE LA TRANSMISIÓN MATERNO INFANTIL DEL VIH Y LA SÍFILIS EN JALISCO”</w:t>
      </w:r>
    </w:p>
    <w:p w14:paraId="4B1DA896" w14:textId="7F4A844D" w:rsidR="00E8462F" w:rsidRPr="00350460" w:rsidRDefault="00181D22" w:rsidP="00E8462F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FIRMA</w:t>
      </w:r>
    </w:p>
    <w:p w14:paraId="008E74AF" w14:textId="77777777" w:rsidR="00181D22" w:rsidRPr="00350460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4099F98" w14:textId="7A597C8E" w:rsidR="00181D22" w:rsidRPr="00350460" w:rsidRDefault="00181D22" w:rsidP="00ED52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______________________________                           ____________________________</w:t>
      </w:r>
    </w:p>
    <w:p w14:paraId="4E0641D4" w14:textId="2E739D9D" w:rsidR="00181D22" w:rsidRPr="00350460" w:rsidRDefault="00181D22" w:rsidP="00ED52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Lic. Cintia Carolina Aguilera Arreola                            Lic. Luis Ramón Pérez Bravo</w:t>
      </w:r>
    </w:p>
    <w:p w14:paraId="7E1C74E8" w14:textId="35B6E5D0" w:rsidR="00181D22" w:rsidRPr="00350460" w:rsidRDefault="00181D22" w:rsidP="00ED52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Titular de la Unidad de Transparencia                          Director General de SAMAPA</w:t>
      </w:r>
    </w:p>
    <w:p w14:paraId="7573B18C" w14:textId="3FD0ADB1" w:rsidR="00181D22" w:rsidRPr="00350460" w:rsidRDefault="00181D22" w:rsidP="00ED52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                  Y Legalidad</w:t>
      </w:r>
    </w:p>
    <w:sectPr w:rsidR="00181D22" w:rsidRPr="00350460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D9AE8C" w14:textId="77777777" w:rsidR="0043105F" w:rsidRDefault="0043105F" w:rsidP="008E29D2">
      <w:pPr>
        <w:spacing w:after="0" w:line="240" w:lineRule="auto"/>
      </w:pPr>
      <w:r>
        <w:separator/>
      </w:r>
    </w:p>
  </w:endnote>
  <w:endnote w:type="continuationSeparator" w:id="0">
    <w:p w14:paraId="2145CFDE" w14:textId="77777777" w:rsidR="0043105F" w:rsidRDefault="0043105F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E611AA" w14:textId="77777777" w:rsidR="0043105F" w:rsidRDefault="0043105F" w:rsidP="008E29D2">
      <w:pPr>
        <w:spacing w:after="0" w:line="240" w:lineRule="auto"/>
      </w:pPr>
      <w:r>
        <w:separator/>
      </w:r>
    </w:p>
  </w:footnote>
  <w:footnote w:type="continuationSeparator" w:id="0">
    <w:p w14:paraId="59F75D42" w14:textId="77777777" w:rsidR="0043105F" w:rsidRDefault="0043105F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04663"/>
    <w:multiLevelType w:val="hybridMultilevel"/>
    <w:tmpl w:val="97D405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4A73"/>
    <w:rsid w:val="000173FD"/>
    <w:rsid w:val="000256A0"/>
    <w:rsid w:val="000552AD"/>
    <w:rsid w:val="00070113"/>
    <w:rsid w:val="00071658"/>
    <w:rsid w:val="00093465"/>
    <w:rsid w:val="00114BE1"/>
    <w:rsid w:val="0013666D"/>
    <w:rsid w:val="00165EA2"/>
    <w:rsid w:val="0017194B"/>
    <w:rsid w:val="00181D22"/>
    <w:rsid w:val="001832AE"/>
    <w:rsid w:val="0019195D"/>
    <w:rsid w:val="001B356A"/>
    <w:rsid w:val="001C78E0"/>
    <w:rsid w:val="001F1FAF"/>
    <w:rsid w:val="00201278"/>
    <w:rsid w:val="00205FA8"/>
    <w:rsid w:val="002240E0"/>
    <w:rsid w:val="002246AE"/>
    <w:rsid w:val="00230D70"/>
    <w:rsid w:val="002510A5"/>
    <w:rsid w:val="00263140"/>
    <w:rsid w:val="0026360B"/>
    <w:rsid w:val="0026752D"/>
    <w:rsid w:val="0027109E"/>
    <w:rsid w:val="002925C1"/>
    <w:rsid w:val="002A23BC"/>
    <w:rsid w:val="002F6431"/>
    <w:rsid w:val="00303CF7"/>
    <w:rsid w:val="00313DFE"/>
    <w:rsid w:val="00342E1C"/>
    <w:rsid w:val="00350460"/>
    <w:rsid w:val="003949AD"/>
    <w:rsid w:val="003A57E3"/>
    <w:rsid w:val="003C14BD"/>
    <w:rsid w:val="003C303E"/>
    <w:rsid w:val="003C677E"/>
    <w:rsid w:val="003D347E"/>
    <w:rsid w:val="003D70DD"/>
    <w:rsid w:val="003E6741"/>
    <w:rsid w:val="003E7B3A"/>
    <w:rsid w:val="003F7327"/>
    <w:rsid w:val="00411756"/>
    <w:rsid w:val="004174B8"/>
    <w:rsid w:val="0043105F"/>
    <w:rsid w:val="00433209"/>
    <w:rsid w:val="00433EAF"/>
    <w:rsid w:val="00435887"/>
    <w:rsid w:val="004410CF"/>
    <w:rsid w:val="0045571B"/>
    <w:rsid w:val="00477F2D"/>
    <w:rsid w:val="004806D9"/>
    <w:rsid w:val="0048301D"/>
    <w:rsid w:val="004F751C"/>
    <w:rsid w:val="0052322D"/>
    <w:rsid w:val="00525241"/>
    <w:rsid w:val="0052726C"/>
    <w:rsid w:val="00530ADB"/>
    <w:rsid w:val="00541AF2"/>
    <w:rsid w:val="00541BD2"/>
    <w:rsid w:val="005E46DB"/>
    <w:rsid w:val="005F645F"/>
    <w:rsid w:val="005F676F"/>
    <w:rsid w:val="00606690"/>
    <w:rsid w:val="00623A99"/>
    <w:rsid w:val="006243AE"/>
    <w:rsid w:val="00680F72"/>
    <w:rsid w:val="00681AFC"/>
    <w:rsid w:val="006D5AEF"/>
    <w:rsid w:val="006D73AA"/>
    <w:rsid w:val="006F214A"/>
    <w:rsid w:val="006F6928"/>
    <w:rsid w:val="00702243"/>
    <w:rsid w:val="007338BE"/>
    <w:rsid w:val="007673AC"/>
    <w:rsid w:val="007714D7"/>
    <w:rsid w:val="00796641"/>
    <w:rsid w:val="007A078A"/>
    <w:rsid w:val="007A0F19"/>
    <w:rsid w:val="007F337C"/>
    <w:rsid w:val="00811B11"/>
    <w:rsid w:val="00827158"/>
    <w:rsid w:val="00834D0D"/>
    <w:rsid w:val="00836000"/>
    <w:rsid w:val="00837AA7"/>
    <w:rsid w:val="00853720"/>
    <w:rsid w:val="00855D4A"/>
    <w:rsid w:val="00865FAD"/>
    <w:rsid w:val="00870481"/>
    <w:rsid w:val="00876884"/>
    <w:rsid w:val="00881352"/>
    <w:rsid w:val="008A0482"/>
    <w:rsid w:val="008A4DE4"/>
    <w:rsid w:val="008B367E"/>
    <w:rsid w:val="008C01D7"/>
    <w:rsid w:val="008C395C"/>
    <w:rsid w:val="008D76AB"/>
    <w:rsid w:val="008E29D2"/>
    <w:rsid w:val="008E6B9D"/>
    <w:rsid w:val="008F67BB"/>
    <w:rsid w:val="009122D5"/>
    <w:rsid w:val="009506FC"/>
    <w:rsid w:val="00971D68"/>
    <w:rsid w:val="009B3D57"/>
    <w:rsid w:val="009C1EDB"/>
    <w:rsid w:val="009C6A32"/>
    <w:rsid w:val="009F2123"/>
    <w:rsid w:val="00A16BEA"/>
    <w:rsid w:val="00A36168"/>
    <w:rsid w:val="00A751B0"/>
    <w:rsid w:val="00A806B9"/>
    <w:rsid w:val="00AD0829"/>
    <w:rsid w:val="00B5113B"/>
    <w:rsid w:val="00B52CA7"/>
    <w:rsid w:val="00B93AE8"/>
    <w:rsid w:val="00B952BF"/>
    <w:rsid w:val="00BB3933"/>
    <w:rsid w:val="00C026A8"/>
    <w:rsid w:val="00C22202"/>
    <w:rsid w:val="00C476A7"/>
    <w:rsid w:val="00C70158"/>
    <w:rsid w:val="00C81F79"/>
    <w:rsid w:val="00CE205F"/>
    <w:rsid w:val="00CF5612"/>
    <w:rsid w:val="00D32DBA"/>
    <w:rsid w:val="00D338A1"/>
    <w:rsid w:val="00D34A93"/>
    <w:rsid w:val="00D62446"/>
    <w:rsid w:val="00D6614F"/>
    <w:rsid w:val="00D83C6F"/>
    <w:rsid w:val="00D87EC9"/>
    <w:rsid w:val="00DB2ABD"/>
    <w:rsid w:val="00DC2697"/>
    <w:rsid w:val="00DC551A"/>
    <w:rsid w:val="00DD2309"/>
    <w:rsid w:val="00DD796A"/>
    <w:rsid w:val="00DE785D"/>
    <w:rsid w:val="00E0373E"/>
    <w:rsid w:val="00E16793"/>
    <w:rsid w:val="00E50EBD"/>
    <w:rsid w:val="00E559ED"/>
    <w:rsid w:val="00E7237F"/>
    <w:rsid w:val="00E83A80"/>
    <w:rsid w:val="00E8462F"/>
    <w:rsid w:val="00E96F98"/>
    <w:rsid w:val="00EA7FCC"/>
    <w:rsid w:val="00EB2C89"/>
    <w:rsid w:val="00ED52A6"/>
    <w:rsid w:val="00EF656C"/>
    <w:rsid w:val="00F031A8"/>
    <w:rsid w:val="00F21091"/>
    <w:rsid w:val="00F2123C"/>
    <w:rsid w:val="00F321E6"/>
    <w:rsid w:val="00F32244"/>
    <w:rsid w:val="00F52118"/>
    <w:rsid w:val="00F715E2"/>
    <w:rsid w:val="00F82251"/>
    <w:rsid w:val="00F82AB9"/>
    <w:rsid w:val="00FD27C0"/>
    <w:rsid w:val="00FE6D90"/>
    <w:rsid w:val="00FF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3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367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42</TotalTime>
  <Pages>1</Pages>
  <Words>247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40</cp:revision>
  <cp:lastPrinted>2025-09-22T17:26:00Z</cp:lastPrinted>
  <dcterms:created xsi:type="dcterms:W3CDTF">2024-06-20T19:00:00Z</dcterms:created>
  <dcterms:modified xsi:type="dcterms:W3CDTF">2025-12-18T13:46:00Z</dcterms:modified>
</cp:coreProperties>
</file>