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55489A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297A27" w14:textId="08D7A948" w:rsidR="000F061F" w:rsidRPr="009D57C3" w:rsidRDefault="000F061F" w:rsidP="0055489A">
      <w:pPr>
        <w:spacing w:after="0"/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4F4478">
        <w:rPr>
          <w:rFonts w:ascii="Arial" w:hAnsi="Arial" w:cs="Arial"/>
          <w:b/>
          <w:bCs/>
        </w:rPr>
        <w:t>1073</w:t>
      </w:r>
      <w:r w:rsidRPr="009D57C3">
        <w:rPr>
          <w:rFonts w:ascii="Arial" w:hAnsi="Arial" w:cs="Arial"/>
          <w:b/>
          <w:bCs/>
        </w:rPr>
        <w:t>/202</w:t>
      </w:r>
      <w:r w:rsidR="006B1456">
        <w:rPr>
          <w:rFonts w:ascii="Arial" w:hAnsi="Arial" w:cs="Arial"/>
          <w:b/>
          <w:bCs/>
        </w:rPr>
        <w:t>5</w:t>
      </w:r>
    </w:p>
    <w:p w14:paraId="7C1D5087" w14:textId="77777777" w:rsidR="0055489A" w:rsidRDefault="0055489A" w:rsidP="0055489A">
      <w:pPr>
        <w:spacing w:after="0"/>
        <w:rPr>
          <w:rFonts w:ascii="Arial" w:hAnsi="Arial" w:cs="Arial"/>
          <w:b/>
          <w:bCs/>
        </w:rPr>
      </w:pPr>
    </w:p>
    <w:p w14:paraId="560D2F0D" w14:textId="38CFF261" w:rsidR="00676E6E" w:rsidRPr="009D57C3" w:rsidRDefault="00342571" w:rsidP="0055489A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ING. </w:t>
      </w:r>
      <w:r w:rsidR="00676E6E"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55489A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6E9D676" w14:textId="77777777" w:rsidR="00956A6C" w:rsidRDefault="00956A6C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7C8EA200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0AE624DC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proofErr w:type="gramStart"/>
      <w:r w:rsidR="007358E1">
        <w:rPr>
          <w:rFonts w:ascii="Arial" w:hAnsi="Arial" w:cs="Arial"/>
          <w:b/>
        </w:rPr>
        <w:t>Noviembre</w:t>
      </w:r>
      <w:proofErr w:type="gramEnd"/>
      <w:r w:rsidR="00A80D3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de</w:t>
      </w:r>
      <w:r w:rsidR="003C4F41"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 xml:space="preserve"> </w:t>
      </w:r>
      <w:r w:rsidRPr="009D57C3">
        <w:rPr>
          <w:rFonts w:ascii="Arial" w:hAnsi="Arial" w:cs="Arial"/>
          <w:b/>
        </w:rPr>
        <w:t>202</w:t>
      </w:r>
      <w:r w:rsidR="006B1456">
        <w:rPr>
          <w:rFonts w:ascii="Arial" w:hAnsi="Arial" w:cs="Arial"/>
          <w:b/>
        </w:rPr>
        <w:t>5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</w:t>
      </w:r>
      <w:r w:rsidR="00464B84" w:rsidRPr="00705A49">
        <w:rPr>
          <w:rFonts w:ascii="Arial" w:hAnsi="Arial" w:cs="Arial"/>
        </w:rPr>
        <w:t>con</w:t>
      </w:r>
      <w:r w:rsidR="00BA5A8D">
        <w:rPr>
          <w:rFonts w:ascii="Arial" w:hAnsi="Arial" w:cs="Arial"/>
        </w:rPr>
        <w:t xml:space="preserve"> </w:t>
      </w:r>
      <w:r w:rsidR="00BA5A8D" w:rsidRPr="00146868">
        <w:rPr>
          <w:rFonts w:ascii="Arial" w:hAnsi="Arial" w:cs="Arial"/>
          <w:b/>
        </w:rPr>
        <w:t>32,</w:t>
      </w:r>
      <w:r w:rsidR="00146868" w:rsidRPr="00146868">
        <w:rPr>
          <w:rFonts w:ascii="Arial" w:hAnsi="Arial" w:cs="Arial"/>
          <w:b/>
        </w:rPr>
        <w:t>2</w:t>
      </w:r>
      <w:r w:rsidR="00EE1E07">
        <w:rPr>
          <w:rFonts w:ascii="Arial" w:hAnsi="Arial" w:cs="Arial"/>
          <w:b/>
        </w:rPr>
        <w:t>85</w:t>
      </w:r>
      <w:bookmarkStart w:id="0" w:name="_GoBack"/>
      <w:bookmarkEnd w:id="0"/>
      <w:r w:rsidR="00464B84" w:rsidRPr="00705A49">
        <w:rPr>
          <w:rFonts w:ascii="Arial" w:hAnsi="Arial" w:cs="Arial"/>
        </w:rPr>
        <w:t xml:space="preserve"> </w:t>
      </w:r>
      <w:r w:rsidR="00464B84" w:rsidRPr="00705A4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5623E93E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D53AE2">
        <w:rPr>
          <w:rFonts w:ascii="Arial" w:hAnsi="Arial" w:cs="Arial"/>
          <w:bCs/>
        </w:rPr>
        <w:t>17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proofErr w:type="gramStart"/>
      <w:r w:rsidR="00D53AE2">
        <w:rPr>
          <w:rFonts w:ascii="Arial" w:hAnsi="Arial" w:cs="Arial"/>
          <w:bCs/>
        </w:rPr>
        <w:t>Diciembre</w:t>
      </w:r>
      <w:proofErr w:type="gramEnd"/>
      <w:r w:rsidRPr="009D57C3">
        <w:rPr>
          <w:rFonts w:ascii="Arial" w:hAnsi="Arial" w:cs="Arial"/>
          <w:bCs/>
        </w:rPr>
        <w:t xml:space="preserve"> del 202</w:t>
      </w:r>
      <w:r w:rsidR="006B1456">
        <w:rPr>
          <w:rFonts w:ascii="Arial" w:hAnsi="Arial" w:cs="Arial"/>
          <w:bCs/>
        </w:rPr>
        <w:t>5</w:t>
      </w:r>
    </w:p>
    <w:p w14:paraId="0041FC1E" w14:textId="40E2B19F" w:rsidR="00884E93" w:rsidRPr="00884E93" w:rsidRDefault="00884E93" w:rsidP="00676E6E">
      <w:pPr>
        <w:jc w:val="center"/>
        <w:rPr>
          <w:rFonts w:ascii="Arial" w:hAnsi="Arial" w:cs="Arial"/>
          <w:b/>
        </w:rPr>
      </w:pPr>
      <w:r w:rsidRPr="00884E93">
        <w:rPr>
          <w:rFonts w:ascii="Arial" w:hAnsi="Arial" w:cs="Arial"/>
          <w:b/>
        </w:rPr>
        <w:t>"2025, AÑO DE LA ELIMINACIÓN DE LA TRANSMISIÓN MATERNO INFANTIL DEL VIH Y LA SÍFILIS EN JALISCO”</w:t>
      </w:r>
    </w:p>
    <w:p w14:paraId="11F09B73" w14:textId="2F95D9BB" w:rsidR="00676E6E" w:rsidRDefault="00676E6E" w:rsidP="00342571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2CEA244" w14:textId="77777777" w:rsidR="00342571" w:rsidRDefault="00342571" w:rsidP="00342571">
      <w:pPr>
        <w:jc w:val="center"/>
        <w:rPr>
          <w:rFonts w:ascii="Arial" w:hAnsi="Arial" w:cs="Arial"/>
          <w:b/>
          <w:bCs/>
        </w:rPr>
      </w:pPr>
    </w:p>
    <w:p w14:paraId="56883CD4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77777777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D53AE2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D53AE2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D53AE2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D53AE2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8A5E46" w14:textId="77777777" w:rsidR="00E70572" w:rsidRDefault="00E70572" w:rsidP="008E29D2">
      <w:pPr>
        <w:spacing w:after="0" w:line="240" w:lineRule="auto"/>
      </w:pPr>
      <w:r>
        <w:separator/>
      </w:r>
    </w:p>
  </w:endnote>
  <w:endnote w:type="continuationSeparator" w:id="0">
    <w:p w14:paraId="4ABE8C9F" w14:textId="77777777" w:rsidR="00E70572" w:rsidRDefault="00E7057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F3FA6C" w14:textId="77777777" w:rsidR="00E70572" w:rsidRDefault="00E70572" w:rsidP="008E29D2">
      <w:pPr>
        <w:spacing w:after="0" w:line="240" w:lineRule="auto"/>
      </w:pPr>
      <w:r>
        <w:separator/>
      </w:r>
    </w:p>
  </w:footnote>
  <w:footnote w:type="continuationSeparator" w:id="0">
    <w:p w14:paraId="7C0E4E6A" w14:textId="77777777" w:rsidR="00E70572" w:rsidRDefault="00E7057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32"/>
    <w:rsid w:val="00070113"/>
    <w:rsid w:val="00083EEB"/>
    <w:rsid w:val="00086D80"/>
    <w:rsid w:val="000F061F"/>
    <w:rsid w:val="00113BD5"/>
    <w:rsid w:val="00117EBE"/>
    <w:rsid w:val="00127573"/>
    <w:rsid w:val="00146868"/>
    <w:rsid w:val="00181A2E"/>
    <w:rsid w:val="00181D22"/>
    <w:rsid w:val="0019195D"/>
    <w:rsid w:val="001972EB"/>
    <w:rsid w:val="001B0898"/>
    <w:rsid w:val="001D6B42"/>
    <w:rsid w:val="00210CE7"/>
    <w:rsid w:val="002240E0"/>
    <w:rsid w:val="0024606A"/>
    <w:rsid w:val="00255023"/>
    <w:rsid w:val="002574C4"/>
    <w:rsid w:val="002903FE"/>
    <w:rsid w:val="002925C1"/>
    <w:rsid w:val="00294C70"/>
    <w:rsid w:val="00335F46"/>
    <w:rsid w:val="00342571"/>
    <w:rsid w:val="00342E1C"/>
    <w:rsid w:val="00357FE4"/>
    <w:rsid w:val="003736AE"/>
    <w:rsid w:val="00382638"/>
    <w:rsid w:val="003949AD"/>
    <w:rsid w:val="00395851"/>
    <w:rsid w:val="003A57E3"/>
    <w:rsid w:val="003B1A84"/>
    <w:rsid w:val="003C4F41"/>
    <w:rsid w:val="003D0F53"/>
    <w:rsid w:val="003E6741"/>
    <w:rsid w:val="003F4EB6"/>
    <w:rsid w:val="00411756"/>
    <w:rsid w:val="00417553"/>
    <w:rsid w:val="004263CC"/>
    <w:rsid w:val="00433209"/>
    <w:rsid w:val="00464B84"/>
    <w:rsid w:val="00467E41"/>
    <w:rsid w:val="00492E36"/>
    <w:rsid w:val="004A03AA"/>
    <w:rsid w:val="004B40C4"/>
    <w:rsid w:val="004B541B"/>
    <w:rsid w:val="004C1954"/>
    <w:rsid w:val="004C1DB8"/>
    <w:rsid w:val="004D4AF8"/>
    <w:rsid w:val="004F4478"/>
    <w:rsid w:val="005140D8"/>
    <w:rsid w:val="00532596"/>
    <w:rsid w:val="00553297"/>
    <w:rsid w:val="0055489A"/>
    <w:rsid w:val="00577505"/>
    <w:rsid w:val="005804E1"/>
    <w:rsid w:val="005854C6"/>
    <w:rsid w:val="005B30C5"/>
    <w:rsid w:val="005B4FE6"/>
    <w:rsid w:val="005D04B3"/>
    <w:rsid w:val="005D5D4E"/>
    <w:rsid w:val="005E46DB"/>
    <w:rsid w:val="005F645F"/>
    <w:rsid w:val="006044FC"/>
    <w:rsid w:val="00607188"/>
    <w:rsid w:val="006243AE"/>
    <w:rsid w:val="00646CD2"/>
    <w:rsid w:val="00676E6E"/>
    <w:rsid w:val="00694B5D"/>
    <w:rsid w:val="006A0321"/>
    <w:rsid w:val="006A46F0"/>
    <w:rsid w:val="006B1456"/>
    <w:rsid w:val="006B2705"/>
    <w:rsid w:val="006B5A79"/>
    <w:rsid w:val="006C768E"/>
    <w:rsid w:val="006F716C"/>
    <w:rsid w:val="00705A49"/>
    <w:rsid w:val="0073401F"/>
    <w:rsid w:val="007358E1"/>
    <w:rsid w:val="0074174B"/>
    <w:rsid w:val="00754221"/>
    <w:rsid w:val="007673AC"/>
    <w:rsid w:val="007714FE"/>
    <w:rsid w:val="0077350E"/>
    <w:rsid w:val="007A0F19"/>
    <w:rsid w:val="007E1159"/>
    <w:rsid w:val="007E24B0"/>
    <w:rsid w:val="007E3B08"/>
    <w:rsid w:val="007F6CA5"/>
    <w:rsid w:val="00802C63"/>
    <w:rsid w:val="008070AA"/>
    <w:rsid w:val="00810BA3"/>
    <w:rsid w:val="008339C3"/>
    <w:rsid w:val="00864060"/>
    <w:rsid w:val="00876884"/>
    <w:rsid w:val="00877B58"/>
    <w:rsid w:val="00881352"/>
    <w:rsid w:val="00884E93"/>
    <w:rsid w:val="008923A4"/>
    <w:rsid w:val="008C6F19"/>
    <w:rsid w:val="008D41FE"/>
    <w:rsid w:val="008D6432"/>
    <w:rsid w:val="008E29D2"/>
    <w:rsid w:val="008E6B9D"/>
    <w:rsid w:val="009122D5"/>
    <w:rsid w:val="00926BF6"/>
    <w:rsid w:val="009506FC"/>
    <w:rsid w:val="00956A6C"/>
    <w:rsid w:val="0097486C"/>
    <w:rsid w:val="009A4565"/>
    <w:rsid w:val="009B3D57"/>
    <w:rsid w:val="009C6D03"/>
    <w:rsid w:val="009D57C3"/>
    <w:rsid w:val="00A351E2"/>
    <w:rsid w:val="00A752B9"/>
    <w:rsid w:val="00A77716"/>
    <w:rsid w:val="00A80D3F"/>
    <w:rsid w:val="00AA1BEF"/>
    <w:rsid w:val="00AC6A3E"/>
    <w:rsid w:val="00AE5645"/>
    <w:rsid w:val="00AF56BF"/>
    <w:rsid w:val="00B13BD0"/>
    <w:rsid w:val="00B8739C"/>
    <w:rsid w:val="00BA5A8D"/>
    <w:rsid w:val="00BB38BF"/>
    <w:rsid w:val="00BC2AC2"/>
    <w:rsid w:val="00BC6EE6"/>
    <w:rsid w:val="00BD64F3"/>
    <w:rsid w:val="00BF03FC"/>
    <w:rsid w:val="00C22202"/>
    <w:rsid w:val="00C452D8"/>
    <w:rsid w:val="00C81791"/>
    <w:rsid w:val="00C9522A"/>
    <w:rsid w:val="00CB4D5E"/>
    <w:rsid w:val="00CF4599"/>
    <w:rsid w:val="00D06834"/>
    <w:rsid w:val="00D32AC2"/>
    <w:rsid w:val="00D44B9E"/>
    <w:rsid w:val="00D53AE2"/>
    <w:rsid w:val="00D6614F"/>
    <w:rsid w:val="00D83C6F"/>
    <w:rsid w:val="00D849AB"/>
    <w:rsid w:val="00DC1CE1"/>
    <w:rsid w:val="00DC554A"/>
    <w:rsid w:val="00DD2309"/>
    <w:rsid w:val="00DD6AE0"/>
    <w:rsid w:val="00E00702"/>
    <w:rsid w:val="00E0373E"/>
    <w:rsid w:val="00E47F10"/>
    <w:rsid w:val="00E50EBD"/>
    <w:rsid w:val="00E547E1"/>
    <w:rsid w:val="00E559ED"/>
    <w:rsid w:val="00E70572"/>
    <w:rsid w:val="00E8596C"/>
    <w:rsid w:val="00ED0476"/>
    <w:rsid w:val="00ED417F"/>
    <w:rsid w:val="00EE1E07"/>
    <w:rsid w:val="00EE32BF"/>
    <w:rsid w:val="00F031A8"/>
    <w:rsid w:val="00F03B39"/>
    <w:rsid w:val="00F2123C"/>
    <w:rsid w:val="00F32244"/>
    <w:rsid w:val="00F437C9"/>
    <w:rsid w:val="00F46220"/>
    <w:rsid w:val="00F82251"/>
    <w:rsid w:val="00FA648E"/>
    <w:rsid w:val="00FC57AC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220</TotalTime>
  <Pages>2</Pages>
  <Words>565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42</cp:revision>
  <cp:lastPrinted>2025-07-09T16:12:00Z</cp:lastPrinted>
  <dcterms:created xsi:type="dcterms:W3CDTF">2024-06-21T16:07:00Z</dcterms:created>
  <dcterms:modified xsi:type="dcterms:W3CDTF">2025-12-18T14:12:00Z</dcterms:modified>
</cp:coreProperties>
</file>