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0D318C5E" w:rsidR="00E758A4" w:rsidRPr="004317A2" w:rsidRDefault="00E758A4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384576">
        <w:rPr>
          <w:rFonts w:ascii="Arial" w:hAnsi="Arial" w:cs="Arial"/>
          <w:b/>
          <w:bCs/>
          <w:sz w:val="24"/>
          <w:szCs w:val="24"/>
        </w:rPr>
        <w:t>1033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0F7C5527" w14:textId="64077503" w:rsidR="00E758A4" w:rsidRDefault="00E758A4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0D20DAAC" w14:textId="77777777" w:rsidR="00384576" w:rsidRPr="004317A2" w:rsidRDefault="00384576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</w:p>
    <w:p w14:paraId="2FDB605B" w14:textId="77777777" w:rsidR="00E758A4" w:rsidRPr="004317A2" w:rsidRDefault="00E758A4" w:rsidP="003845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3845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2E897A3A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384576">
        <w:rPr>
          <w:rFonts w:ascii="Arial" w:hAnsi="Arial" w:cs="Arial"/>
          <w:b/>
          <w:bCs/>
          <w:sz w:val="24"/>
          <w:szCs w:val="24"/>
        </w:rPr>
        <w:t>Noviembre</w:t>
      </w:r>
      <w:proofErr w:type="gramEnd"/>
      <w:r w:rsidR="00CB6EE5">
        <w:rPr>
          <w:rFonts w:ascii="Arial" w:hAnsi="Arial" w:cs="Arial"/>
          <w:b/>
          <w:bCs/>
          <w:sz w:val="24"/>
          <w:szCs w:val="24"/>
        </w:rPr>
        <w:t xml:space="preserve"> de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34F49B07" w14:textId="6EEB2A0D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26EC3A8E" w14:textId="0B637B0B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860CC0">
        <w:rPr>
          <w:rFonts w:ascii="Arial" w:hAnsi="Arial" w:cs="Arial"/>
          <w:b/>
          <w:bCs/>
          <w:sz w:val="24"/>
          <w:szCs w:val="24"/>
        </w:rPr>
        <w:t>0</w:t>
      </w:r>
      <w:r w:rsidR="00384576">
        <w:rPr>
          <w:rFonts w:ascii="Arial" w:hAnsi="Arial" w:cs="Arial"/>
          <w:b/>
          <w:bCs/>
          <w:sz w:val="24"/>
          <w:szCs w:val="24"/>
        </w:rPr>
        <w:t>4</w:t>
      </w:r>
      <w:r w:rsidR="0064250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r w:rsidR="00384576">
        <w:rPr>
          <w:rFonts w:ascii="Arial" w:hAnsi="Arial" w:cs="Arial"/>
          <w:b/>
          <w:bCs/>
          <w:sz w:val="24"/>
          <w:szCs w:val="24"/>
        </w:rPr>
        <w:t>Diciembre</w:t>
      </w:r>
      <w:bookmarkStart w:id="0" w:name="_GoBack"/>
      <w:bookmarkEnd w:id="0"/>
      <w:r w:rsidR="001E73D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73617E53" w14:textId="77777777" w:rsidR="00FB47FC" w:rsidRDefault="00FB47FC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601A603F" w:rsid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E73D3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D50B1F9" w14:textId="77777777" w:rsidR="001E73D3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361DE1F" w14:textId="77777777" w:rsidR="001E73D3" w:rsidRP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CB6EE5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77777777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9973C5" w14:textId="77777777" w:rsidR="00866DCD" w:rsidRDefault="00866DCD" w:rsidP="008E29D2">
      <w:pPr>
        <w:spacing w:after="0" w:line="240" w:lineRule="auto"/>
      </w:pPr>
      <w:r>
        <w:separator/>
      </w:r>
    </w:p>
  </w:endnote>
  <w:endnote w:type="continuationSeparator" w:id="0">
    <w:p w14:paraId="3570DE52" w14:textId="77777777" w:rsidR="00866DCD" w:rsidRDefault="00866DC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6A712C" w14:textId="77777777" w:rsidR="00866DCD" w:rsidRDefault="00866DCD" w:rsidP="008E29D2">
      <w:pPr>
        <w:spacing w:after="0" w:line="240" w:lineRule="auto"/>
      </w:pPr>
      <w:r>
        <w:separator/>
      </w:r>
    </w:p>
  </w:footnote>
  <w:footnote w:type="continuationSeparator" w:id="0">
    <w:p w14:paraId="619246E0" w14:textId="77777777" w:rsidR="00866DCD" w:rsidRDefault="00866DC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670CB"/>
    <w:rsid w:val="00070113"/>
    <w:rsid w:val="00072C6B"/>
    <w:rsid w:val="000F3945"/>
    <w:rsid w:val="00136E7B"/>
    <w:rsid w:val="00170442"/>
    <w:rsid w:val="0019195D"/>
    <w:rsid w:val="001978E5"/>
    <w:rsid w:val="001B0898"/>
    <w:rsid w:val="001B61FC"/>
    <w:rsid w:val="001C07A0"/>
    <w:rsid w:val="001C240D"/>
    <w:rsid w:val="001C5E24"/>
    <w:rsid w:val="001D40BB"/>
    <w:rsid w:val="001E73D3"/>
    <w:rsid w:val="002240E0"/>
    <w:rsid w:val="00260DDB"/>
    <w:rsid w:val="00291350"/>
    <w:rsid w:val="002925C1"/>
    <w:rsid w:val="00326F12"/>
    <w:rsid w:val="00342DFB"/>
    <w:rsid w:val="00342E1C"/>
    <w:rsid w:val="00355BE0"/>
    <w:rsid w:val="00384576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C67F6"/>
    <w:rsid w:val="005E46DB"/>
    <w:rsid w:val="005E7877"/>
    <w:rsid w:val="005F1109"/>
    <w:rsid w:val="005F645F"/>
    <w:rsid w:val="006243AE"/>
    <w:rsid w:val="00642507"/>
    <w:rsid w:val="00647A61"/>
    <w:rsid w:val="00691CF1"/>
    <w:rsid w:val="006E354F"/>
    <w:rsid w:val="00701851"/>
    <w:rsid w:val="007524D1"/>
    <w:rsid w:val="007673AC"/>
    <w:rsid w:val="00777A57"/>
    <w:rsid w:val="007971BC"/>
    <w:rsid w:val="007A0F19"/>
    <w:rsid w:val="007A1D36"/>
    <w:rsid w:val="007A3F40"/>
    <w:rsid w:val="008143E3"/>
    <w:rsid w:val="0081469F"/>
    <w:rsid w:val="0082441C"/>
    <w:rsid w:val="00854492"/>
    <w:rsid w:val="00860CC0"/>
    <w:rsid w:val="00862086"/>
    <w:rsid w:val="00866DCD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37294"/>
    <w:rsid w:val="00947169"/>
    <w:rsid w:val="009502D7"/>
    <w:rsid w:val="009506FC"/>
    <w:rsid w:val="00993192"/>
    <w:rsid w:val="009B1E57"/>
    <w:rsid w:val="009B3D57"/>
    <w:rsid w:val="009C3084"/>
    <w:rsid w:val="009E1AC1"/>
    <w:rsid w:val="00A00ED6"/>
    <w:rsid w:val="00A27AA4"/>
    <w:rsid w:val="00A57CA2"/>
    <w:rsid w:val="00B130E9"/>
    <w:rsid w:val="00BA7ACD"/>
    <w:rsid w:val="00BB4068"/>
    <w:rsid w:val="00BD4356"/>
    <w:rsid w:val="00BE531C"/>
    <w:rsid w:val="00BF156F"/>
    <w:rsid w:val="00C00820"/>
    <w:rsid w:val="00C13D80"/>
    <w:rsid w:val="00C22202"/>
    <w:rsid w:val="00C23D9B"/>
    <w:rsid w:val="00C65813"/>
    <w:rsid w:val="00CB6EE5"/>
    <w:rsid w:val="00D05BEB"/>
    <w:rsid w:val="00D44BFD"/>
    <w:rsid w:val="00D6614F"/>
    <w:rsid w:val="00D6791C"/>
    <w:rsid w:val="00D74225"/>
    <w:rsid w:val="00D75784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52F6D"/>
    <w:rsid w:val="00E703FE"/>
    <w:rsid w:val="00E758A4"/>
    <w:rsid w:val="00E905C5"/>
    <w:rsid w:val="00F031A8"/>
    <w:rsid w:val="00F2123C"/>
    <w:rsid w:val="00F32244"/>
    <w:rsid w:val="00F82251"/>
    <w:rsid w:val="00FA6CBF"/>
    <w:rsid w:val="00FA7FA2"/>
    <w:rsid w:val="00FB47FC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17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27</cp:revision>
  <cp:lastPrinted>2024-07-04T14:17:00Z</cp:lastPrinted>
  <dcterms:created xsi:type="dcterms:W3CDTF">2024-06-21T18:14:00Z</dcterms:created>
  <dcterms:modified xsi:type="dcterms:W3CDTF">2025-12-04T14:56:00Z</dcterms:modified>
</cp:coreProperties>
</file>