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209" w:rsidRDefault="00433209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</w:t>
      </w:r>
      <w:r w:rsidR="00205C8E">
        <w:rPr>
          <w:b/>
          <w:bCs/>
          <w:sz w:val="24"/>
          <w:szCs w:val="24"/>
        </w:rPr>
        <w:t>0795-A</w:t>
      </w:r>
      <w:bookmarkStart w:id="0" w:name="_GoBack"/>
      <w:bookmarkEnd w:id="0"/>
      <w:r>
        <w:rPr>
          <w:b/>
          <w:bCs/>
          <w:sz w:val="24"/>
          <w:szCs w:val="24"/>
        </w:rPr>
        <w:t>/202</w:t>
      </w:r>
      <w:r w:rsidR="008C23D3">
        <w:rPr>
          <w:b/>
          <w:bCs/>
          <w:sz w:val="24"/>
          <w:szCs w:val="24"/>
        </w:rPr>
        <w:t>5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69434F" w:rsidRDefault="0069434F" w:rsidP="0069434F">
      <w:pPr>
        <w:rPr>
          <w:b/>
          <w:bCs/>
          <w:sz w:val="24"/>
          <w:szCs w:val="24"/>
        </w:rPr>
      </w:pPr>
    </w:p>
    <w:p w:rsidR="00E57119" w:rsidRDefault="0069434F" w:rsidP="008C23D3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el mes de </w:t>
      </w:r>
      <w:r w:rsidR="00673690">
        <w:rPr>
          <w:bCs/>
          <w:sz w:val="24"/>
          <w:szCs w:val="24"/>
        </w:rPr>
        <w:t>Julio a Septiembre</w:t>
      </w:r>
      <w:r w:rsidR="00F72A6D">
        <w:rPr>
          <w:bCs/>
          <w:sz w:val="24"/>
          <w:szCs w:val="24"/>
        </w:rPr>
        <w:t xml:space="preserve"> del 202</w:t>
      </w:r>
      <w:r w:rsidR="008C23D3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 xml:space="preserve">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</w:t>
      </w:r>
      <w:r w:rsidR="00E57119" w:rsidRPr="00E57119">
        <w:rPr>
          <w:bCs/>
          <w:sz w:val="24"/>
          <w:szCs w:val="24"/>
        </w:rPr>
        <w:t xml:space="preserve"> en proceso,</w:t>
      </w:r>
      <w:r w:rsidR="00E57119">
        <w:rPr>
          <w:b/>
          <w:bCs/>
          <w:sz w:val="24"/>
          <w:szCs w:val="24"/>
        </w:rPr>
        <w:t xml:space="preserve"> declara que no se ha realizado consejo ciudadano.</w:t>
      </w:r>
    </w:p>
    <w:p w:rsidR="0069434F" w:rsidRDefault="0069434F" w:rsidP="008C23D3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</w:t>
      </w:r>
      <w:r w:rsidR="00E57119">
        <w:rPr>
          <w:bCs/>
          <w:sz w:val="24"/>
          <w:szCs w:val="24"/>
        </w:rPr>
        <w:t>ización y su publicación en la página de Transparencia y Acceso a la Información del Estado de Jalisco y sus Municipios.</w:t>
      </w:r>
    </w:p>
    <w:p w:rsidR="00E57119" w:rsidRDefault="00E57119" w:rsidP="0069434F">
      <w:pPr>
        <w:rPr>
          <w:bCs/>
          <w:sz w:val="24"/>
          <w:szCs w:val="24"/>
        </w:rPr>
      </w:pPr>
    </w:p>
    <w:p w:rsidR="00E57119" w:rsidRDefault="00E57119" w:rsidP="0069434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E57119" w:rsidRDefault="00E57119" w:rsidP="00E57119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Ixtlahuacán de los Membrillos, Jalisco. </w:t>
      </w:r>
      <w:r w:rsidR="00063F0A">
        <w:rPr>
          <w:bCs/>
          <w:sz w:val="24"/>
          <w:szCs w:val="24"/>
        </w:rPr>
        <w:t>0</w:t>
      </w:r>
      <w:r w:rsidR="00673690">
        <w:rPr>
          <w:bCs/>
          <w:sz w:val="24"/>
          <w:szCs w:val="24"/>
        </w:rPr>
        <w:t>2</w:t>
      </w:r>
      <w:r w:rsidR="00063F0A">
        <w:rPr>
          <w:bCs/>
          <w:sz w:val="24"/>
          <w:szCs w:val="24"/>
        </w:rPr>
        <w:t xml:space="preserve"> de </w:t>
      </w:r>
      <w:proofErr w:type="gramStart"/>
      <w:r w:rsidR="00205C8E">
        <w:rPr>
          <w:bCs/>
          <w:sz w:val="24"/>
          <w:szCs w:val="24"/>
        </w:rPr>
        <w:t>Octubre</w:t>
      </w:r>
      <w:proofErr w:type="gramEnd"/>
      <w:r>
        <w:rPr>
          <w:bCs/>
          <w:sz w:val="24"/>
          <w:szCs w:val="24"/>
        </w:rPr>
        <w:t xml:space="preserve"> de 202</w:t>
      </w:r>
      <w:r w:rsidR="008C23D3">
        <w:rPr>
          <w:bCs/>
          <w:sz w:val="24"/>
          <w:szCs w:val="24"/>
        </w:rPr>
        <w:t>5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="0045459F" w:rsidRPr="0045459F">
        <w:rPr>
          <w:b/>
          <w:bCs/>
          <w:sz w:val="24"/>
          <w:szCs w:val="24"/>
        </w:rPr>
        <w:t xml:space="preserve">2025, AÑO DE LA ELIMINACIÓN DE LA TRANSMISIÓN MATERNO INFANTIL </w:t>
      </w:r>
      <w:r w:rsidR="0045459F">
        <w:rPr>
          <w:b/>
          <w:bCs/>
          <w:sz w:val="24"/>
          <w:szCs w:val="24"/>
        </w:rPr>
        <w:t>DEL VIH Y LA SÍFILIS EN JALISCO</w:t>
      </w:r>
      <w:r w:rsidRPr="00E57119">
        <w:rPr>
          <w:b/>
          <w:bCs/>
          <w:sz w:val="24"/>
          <w:szCs w:val="24"/>
        </w:rPr>
        <w:t>”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E57119" w:rsidRDefault="00E57119" w:rsidP="0045459F">
      <w:pPr>
        <w:rPr>
          <w:b/>
          <w:bCs/>
          <w:sz w:val="24"/>
          <w:szCs w:val="24"/>
        </w:rPr>
      </w:pPr>
    </w:p>
    <w:p w:rsidR="0045459F" w:rsidRDefault="0045459F" w:rsidP="0045459F">
      <w:pPr>
        <w:rPr>
          <w:b/>
          <w:bCs/>
          <w:sz w:val="24"/>
          <w:szCs w:val="24"/>
        </w:rPr>
      </w:pPr>
    </w:p>
    <w:p w:rsidR="00E5711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673690">
        <w:rPr>
          <w:b/>
          <w:bCs/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 xml:space="preserve">   </w:t>
      </w:r>
      <w:r w:rsidR="00E57119">
        <w:rPr>
          <w:b/>
          <w:bCs/>
          <w:sz w:val="24"/>
          <w:szCs w:val="24"/>
        </w:rPr>
        <w:t>_________________________</w:t>
      </w:r>
      <w:r>
        <w:rPr>
          <w:b/>
          <w:bCs/>
          <w:sz w:val="24"/>
          <w:szCs w:val="24"/>
        </w:rPr>
        <w:t xml:space="preserve">                               </w:t>
      </w:r>
      <w:r w:rsidR="00673690">
        <w:rPr>
          <w:b/>
          <w:bCs/>
          <w:sz w:val="24"/>
          <w:szCs w:val="24"/>
        </w:rPr>
        <w:t xml:space="preserve">          </w:t>
      </w:r>
      <w:r>
        <w:rPr>
          <w:b/>
          <w:bCs/>
          <w:sz w:val="24"/>
          <w:szCs w:val="24"/>
        </w:rPr>
        <w:t xml:space="preserve">     _________________________</w:t>
      </w:r>
    </w:p>
    <w:p w:rsidR="00E57119" w:rsidRPr="00E57119" w:rsidRDefault="00673690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LIC. CINTIA CAROLINA AGUILERA ARREOLA                                 LIC. LUIS RAMÓN PÉREZ BRAVO</w:t>
      </w:r>
    </w:p>
    <w:p w:rsidR="00433209" w:rsidRDefault="00673690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TITULAR DE LA UNIDAD DE TRANSPARENCIA Y                           DIRECTOR GENERAL DE SAMAPA </w:t>
      </w:r>
    </w:p>
    <w:p w:rsidR="0045459F" w:rsidRDefault="00673690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LEGALIDAD DE SAMAPA</w:t>
      </w:r>
    </w:p>
    <w:p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E60" w:rsidRDefault="00817E60" w:rsidP="008E29D2">
      <w:pPr>
        <w:spacing w:after="0" w:line="240" w:lineRule="auto"/>
      </w:pPr>
      <w:r>
        <w:separator/>
      </w:r>
    </w:p>
  </w:endnote>
  <w:endnote w:type="continuationSeparator" w:id="0">
    <w:p w:rsidR="00817E60" w:rsidRDefault="00817E60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E60" w:rsidRDefault="00817E60" w:rsidP="008E29D2">
      <w:pPr>
        <w:spacing w:after="0" w:line="240" w:lineRule="auto"/>
      </w:pPr>
      <w:r>
        <w:separator/>
      </w:r>
    </w:p>
  </w:footnote>
  <w:footnote w:type="continuationSeparator" w:id="0">
    <w:p w:rsidR="00817E60" w:rsidRDefault="00817E60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70BE10C" wp14:editId="44E8030F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F0A"/>
    <w:rsid w:val="00070113"/>
    <w:rsid w:val="001474F9"/>
    <w:rsid w:val="00205C8E"/>
    <w:rsid w:val="002240E0"/>
    <w:rsid w:val="00342E1C"/>
    <w:rsid w:val="0035022B"/>
    <w:rsid w:val="0038655C"/>
    <w:rsid w:val="003949AD"/>
    <w:rsid w:val="003A57E3"/>
    <w:rsid w:val="00411756"/>
    <w:rsid w:val="00433209"/>
    <w:rsid w:val="0045459F"/>
    <w:rsid w:val="00520424"/>
    <w:rsid w:val="005E46DB"/>
    <w:rsid w:val="005F645F"/>
    <w:rsid w:val="00673690"/>
    <w:rsid w:val="0069434F"/>
    <w:rsid w:val="00694679"/>
    <w:rsid w:val="007A0F19"/>
    <w:rsid w:val="007F700C"/>
    <w:rsid w:val="00817E60"/>
    <w:rsid w:val="00876884"/>
    <w:rsid w:val="00881352"/>
    <w:rsid w:val="008C23D3"/>
    <w:rsid w:val="008E29D2"/>
    <w:rsid w:val="008E6B9D"/>
    <w:rsid w:val="009122D5"/>
    <w:rsid w:val="009506FC"/>
    <w:rsid w:val="009D177E"/>
    <w:rsid w:val="009D64A7"/>
    <w:rsid w:val="00A02165"/>
    <w:rsid w:val="00C22202"/>
    <w:rsid w:val="00D6614F"/>
    <w:rsid w:val="00D83C6F"/>
    <w:rsid w:val="00E0373E"/>
    <w:rsid w:val="00E50EBD"/>
    <w:rsid w:val="00E57119"/>
    <w:rsid w:val="00F031A8"/>
    <w:rsid w:val="00F2123C"/>
    <w:rsid w:val="00F32244"/>
    <w:rsid w:val="00F72A6D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8CCB0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11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33</TotalTime>
  <Pages>1</Pages>
  <Words>226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8</cp:revision>
  <cp:lastPrinted>2024-02-26T19:11:00Z</cp:lastPrinted>
  <dcterms:created xsi:type="dcterms:W3CDTF">2024-02-26T18:40:00Z</dcterms:created>
  <dcterms:modified xsi:type="dcterms:W3CDTF">2025-12-18T14:01:00Z</dcterms:modified>
</cp:coreProperties>
</file>