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5FC303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03C93DB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A5106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1D6B20E1" w14:textId="77777777" w:rsidR="00C50BB4" w:rsidRDefault="00C50BB4" w:rsidP="003607FA">
      <w:pPr>
        <w:spacing w:after="0" w:line="240" w:lineRule="auto"/>
        <w:jc w:val="right"/>
        <w:rPr>
          <w:b/>
          <w:bCs/>
          <w:sz w:val="24"/>
          <w:szCs w:val="24"/>
        </w:rPr>
      </w:pPr>
    </w:p>
    <w:p w14:paraId="4F4D5343" w14:textId="77777777" w:rsidR="007E5D5B" w:rsidRDefault="007E5D5B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</w:p>
    <w:p w14:paraId="69212B5C" w14:textId="77777777" w:rsidR="007E5D5B" w:rsidRDefault="007E5D5B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</w:p>
    <w:p w14:paraId="041C6BF7" w14:textId="3B891C4E" w:rsidR="002E5EF5" w:rsidRPr="00ED0DAE" w:rsidRDefault="002E5EF5" w:rsidP="00ED0DAE">
      <w:pPr>
        <w:spacing w:before="240" w:after="0" w:line="240" w:lineRule="auto"/>
        <w:jc w:val="right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ED0DAE">
        <w:rPr>
          <w:rFonts w:ascii="Arial" w:eastAsia="Times New Roman" w:hAnsi="Arial" w:cs="Arial"/>
          <w:b/>
          <w:bCs/>
          <w:color w:val="000000"/>
          <w:lang w:eastAsia="es-MX"/>
        </w:rPr>
        <w:t>OFICIO/SAMAPA/</w:t>
      </w:r>
      <w:r w:rsidR="005E6B5C">
        <w:rPr>
          <w:rFonts w:ascii="Arial" w:eastAsia="Times New Roman" w:hAnsi="Arial" w:cs="Arial"/>
          <w:b/>
          <w:bCs/>
          <w:color w:val="000000"/>
          <w:lang w:eastAsia="es-MX"/>
        </w:rPr>
        <w:t>0008</w:t>
      </w:r>
      <w:r w:rsidR="007E5D5B" w:rsidRPr="00ED0DAE">
        <w:rPr>
          <w:rFonts w:ascii="Arial" w:eastAsia="Times New Roman" w:hAnsi="Arial" w:cs="Arial"/>
          <w:b/>
          <w:bCs/>
          <w:color w:val="000000"/>
          <w:lang w:eastAsia="es-MX"/>
        </w:rPr>
        <w:t>/</w:t>
      </w:r>
      <w:r w:rsidRPr="00ED0DAE">
        <w:rPr>
          <w:rFonts w:ascii="Arial" w:eastAsia="Times New Roman" w:hAnsi="Arial" w:cs="Arial"/>
          <w:b/>
          <w:bCs/>
          <w:color w:val="000000"/>
          <w:lang w:eastAsia="es-MX"/>
        </w:rPr>
        <w:t>202</w:t>
      </w:r>
      <w:r w:rsidR="005E6B5C">
        <w:rPr>
          <w:rFonts w:ascii="Arial" w:eastAsia="Times New Roman" w:hAnsi="Arial" w:cs="Arial"/>
          <w:b/>
          <w:bCs/>
          <w:color w:val="000000"/>
          <w:lang w:eastAsia="es-MX"/>
        </w:rPr>
        <w:t>6</w:t>
      </w:r>
    </w:p>
    <w:p w14:paraId="1FA53CF5" w14:textId="77777777" w:rsidR="00ED0DAE" w:rsidRPr="00ED0DAE" w:rsidRDefault="00176594" w:rsidP="00ED0DAE">
      <w:pPr>
        <w:pStyle w:val="NormalWeb"/>
        <w:spacing w:before="240" w:beforeAutospacing="0"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D0DAE">
        <w:rPr>
          <w:rFonts w:ascii="Arial" w:hAnsi="Arial" w:cs="Arial"/>
          <w:b/>
          <w:bCs/>
          <w:color w:val="000000"/>
          <w:sz w:val="22"/>
          <w:szCs w:val="22"/>
        </w:rPr>
        <w:t>CIUDADANIA EN GENERAL</w:t>
      </w:r>
    </w:p>
    <w:p w14:paraId="3EA2A81A" w14:textId="389AA47E" w:rsidR="00176594" w:rsidRPr="00176594" w:rsidRDefault="00176594" w:rsidP="00ED0DAE">
      <w:pPr>
        <w:pStyle w:val="NormalWeb"/>
        <w:spacing w:before="240" w:beforeAutospacing="0" w:after="255" w:afterAutospacing="0"/>
        <w:jc w:val="both"/>
        <w:rPr>
          <w:rFonts w:ascii="Arial" w:hAnsi="Arial" w:cs="Arial"/>
          <w:b/>
          <w:bCs/>
          <w:color w:val="000000"/>
        </w:rPr>
      </w:pPr>
      <w:r w:rsidRPr="00ED0DAE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32F84386" w14:textId="77777777" w:rsidR="00ED0DAE" w:rsidRDefault="00A15C43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Buen día, esperando se encuentren de la mejor manera y para seguir cumpliendo con la información que menciona </w:t>
      </w:r>
      <w:r w:rsidR="006C25E1">
        <w:rPr>
          <w:rFonts w:ascii="Arial" w:hAnsi="Arial" w:cs="Arial"/>
          <w:color w:val="000000"/>
        </w:rPr>
        <w:t xml:space="preserve">el </w:t>
      </w:r>
      <w:r w:rsidR="006C25E1" w:rsidRPr="00A15C43">
        <w:rPr>
          <w:rFonts w:ascii="Arial" w:hAnsi="Arial" w:cs="Arial"/>
          <w:b/>
          <w:bCs/>
          <w:color w:val="000000"/>
        </w:rPr>
        <w:t>Artículo</w:t>
      </w:r>
      <w:r w:rsidRPr="00A15C43">
        <w:rPr>
          <w:rFonts w:ascii="Arial" w:hAnsi="Arial" w:cs="Arial"/>
          <w:b/>
          <w:bCs/>
          <w:color w:val="000000"/>
        </w:rPr>
        <w:t xml:space="preserve"> 8 Fracción </w:t>
      </w:r>
      <w:r w:rsidR="006C25E1">
        <w:rPr>
          <w:rFonts w:ascii="Arial" w:hAnsi="Arial" w:cs="Arial"/>
          <w:b/>
          <w:bCs/>
          <w:color w:val="000000"/>
        </w:rPr>
        <w:t>I</w:t>
      </w:r>
      <w:r w:rsidRPr="00A15C43">
        <w:rPr>
          <w:rFonts w:ascii="Arial" w:hAnsi="Arial" w:cs="Arial"/>
          <w:b/>
          <w:bCs/>
          <w:color w:val="000000"/>
        </w:rPr>
        <w:t xml:space="preserve">V del inciso </w:t>
      </w:r>
      <w:r w:rsidR="006C25E1">
        <w:rPr>
          <w:rFonts w:ascii="Arial" w:hAnsi="Arial" w:cs="Arial"/>
          <w:b/>
          <w:bCs/>
          <w:color w:val="000000"/>
        </w:rPr>
        <w:t>I</w:t>
      </w:r>
      <w:r>
        <w:rPr>
          <w:rFonts w:ascii="Arial" w:hAnsi="Arial" w:cs="Arial"/>
          <w:color w:val="000000"/>
        </w:rPr>
        <w:t xml:space="preserve"> de la Ley de Transparencia y Acceso a la Información Pública del Estado de Jalisco y sus Municipios que se refiere a;</w:t>
      </w:r>
    </w:p>
    <w:p w14:paraId="2E68AF03" w14:textId="1C70EB1C" w:rsidR="006C25E1" w:rsidRPr="00ED0DAE" w:rsidRDefault="00A15C43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 w:rsidRPr="006C25E1">
        <w:rPr>
          <w:rFonts w:ascii="Arial" w:hAnsi="Arial" w:cs="Arial"/>
          <w:b/>
          <w:bCs/>
          <w:color w:val="000000"/>
        </w:rPr>
        <w:t>“</w:t>
      </w:r>
      <w:r w:rsidR="006C25E1" w:rsidRPr="006C25E1">
        <w:rPr>
          <w:rFonts w:ascii="Arial" w:hAnsi="Arial" w:cs="Arial"/>
          <w:b/>
          <w:bCs/>
          <w:color w:val="000000"/>
        </w:rPr>
        <w:t>Los demás instrumentos norma</w:t>
      </w:r>
      <w:r w:rsidR="006C25E1">
        <w:rPr>
          <w:rFonts w:ascii="Arial" w:hAnsi="Arial" w:cs="Arial"/>
          <w:b/>
          <w:bCs/>
          <w:color w:val="000000"/>
        </w:rPr>
        <w:t>t</w:t>
      </w:r>
      <w:r w:rsidR="006C25E1" w:rsidRPr="006C25E1">
        <w:rPr>
          <w:rFonts w:ascii="Arial" w:hAnsi="Arial" w:cs="Arial"/>
          <w:b/>
          <w:bCs/>
          <w:color w:val="000000"/>
        </w:rPr>
        <w:t>ivos internos aplicables”</w:t>
      </w:r>
    </w:p>
    <w:p w14:paraId="62294E80" w14:textId="508555E4" w:rsidR="006C25E1" w:rsidRDefault="006C25E1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Por este medio me permito saludarle y en su caso aprovecho para hacer de su conocimiento que en este Organismo Público Descentralizado denominado (SAMAPA), que, </w:t>
      </w:r>
      <w:r w:rsidRPr="006C25E1">
        <w:rPr>
          <w:rFonts w:ascii="Arial" w:hAnsi="Arial" w:cs="Arial"/>
          <w:b/>
          <w:bCs/>
          <w:color w:val="000000"/>
        </w:rPr>
        <w:t>durante</w:t>
      </w:r>
      <w:r>
        <w:rPr>
          <w:rFonts w:ascii="Arial" w:hAnsi="Arial" w:cs="Arial"/>
          <w:color w:val="000000"/>
        </w:rPr>
        <w:t xml:space="preserve"> </w:t>
      </w:r>
      <w:r w:rsidR="005006BB">
        <w:rPr>
          <w:rFonts w:ascii="Arial" w:hAnsi="Arial" w:cs="Arial"/>
          <w:b/>
          <w:bCs/>
          <w:color w:val="000000"/>
        </w:rPr>
        <w:t xml:space="preserve">el mes de </w:t>
      </w:r>
      <w:proofErr w:type="gramStart"/>
      <w:r w:rsidR="005E6B5C">
        <w:rPr>
          <w:rFonts w:ascii="Arial" w:hAnsi="Arial" w:cs="Arial"/>
          <w:b/>
          <w:bCs/>
          <w:color w:val="000000"/>
        </w:rPr>
        <w:t>Diciembre</w:t>
      </w:r>
      <w:proofErr w:type="gramEnd"/>
      <w:r>
        <w:rPr>
          <w:rFonts w:ascii="Arial" w:hAnsi="Arial" w:cs="Arial"/>
          <w:b/>
          <w:bCs/>
          <w:color w:val="000000"/>
        </w:rPr>
        <w:t xml:space="preserve"> del presente año, los manuales publicados en esta página se encuentran vigentes, toda vez que surtan alguna modificación se publicarán las actualizaciones correspondientes. </w:t>
      </w:r>
      <w:r>
        <w:rPr>
          <w:rFonts w:ascii="Arial" w:hAnsi="Arial" w:cs="Arial"/>
          <w:color w:val="000000"/>
        </w:rPr>
        <w:t>Con</w:t>
      </w:r>
      <w:bookmarkStart w:id="0" w:name="_GoBack"/>
      <w:bookmarkEnd w:id="0"/>
      <w:r>
        <w:rPr>
          <w:rFonts w:ascii="Arial" w:hAnsi="Arial" w:cs="Arial"/>
          <w:color w:val="000000"/>
        </w:rPr>
        <w:t xml:space="preserve"> motivo de generar la actualización para su publicación en la página de Transparencia de conformidad con la Ley de Transparencia y Acceso a la Información Pública del Estado de Jalisco y sus Municipios, Artículo 8 fracción IV, Inciso I.</w:t>
      </w:r>
    </w:p>
    <w:p w14:paraId="100C5A29" w14:textId="40FE5009" w:rsidR="006C25E1" w:rsidRDefault="006C25E1" w:rsidP="00D50A0B">
      <w:pPr>
        <w:pStyle w:val="NormalWeb"/>
        <w:spacing w:after="255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Sin </w:t>
      </w:r>
      <w:r w:rsidR="00F34C41">
        <w:rPr>
          <w:rFonts w:ascii="Arial" w:hAnsi="Arial" w:cs="Arial"/>
          <w:color w:val="000000"/>
        </w:rPr>
        <w:t>más</w:t>
      </w:r>
      <w:r>
        <w:rPr>
          <w:rFonts w:ascii="Arial" w:hAnsi="Arial" w:cs="Arial"/>
          <w:color w:val="000000"/>
        </w:rPr>
        <w:t xml:space="preserve"> por el momento me despido agradeciendo su atención a la presente</w:t>
      </w:r>
    </w:p>
    <w:p w14:paraId="712C7C75" w14:textId="019E8EDB" w:rsidR="006C25E1" w:rsidRDefault="006C25E1" w:rsidP="00D50A0B">
      <w:pPr>
        <w:pStyle w:val="NormalWeb"/>
        <w:spacing w:after="255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Ixtlahuacán de los Membrillos, Jalisco. A </w:t>
      </w:r>
      <w:r w:rsidR="00EE558C">
        <w:rPr>
          <w:rFonts w:ascii="Arial" w:hAnsi="Arial" w:cs="Arial"/>
          <w:color w:val="000000"/>
        </w:rPr>
        <w:t>0</w:t>
      </w:r>
      <w:r w:rsidR="005E6B5C">
        <w:rPr>
          <w:rFonts w:ascii="Arial" w:hAnsi="Arial" w:cs="Arial"/>
          <w:color w:val="000000"/>
        </w:rPr>
        <w:t>6</w:t>
      </w:r>
      <w:r w:rsidR="00DE46DC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de </w:t>
      </w:r>
      <w:proofErr w:type="gramStart"/>
      <w:r w:rsidR="005E6B5C">
        <w:rPr>
          <w:rFonts w:ascii="Arial" w:hAnsi="Arial" w:cs="Arial"/>
          <w:color w:val="000000"/>
        </w:rPr>
        <w:t>Enero</w:t>
      </w:r>
      <w:proofErr w:type="gramEnd"/>
      <w:r>
        <w:rPr>
          <w:rFonts w:ascii="Arial" w:hAnsi="Arial" w:cs="Arial"/>
          <w:color w:val="000000"/>
        </w:rPr>
        <w:t xml:space="preserve"> del 202</w:t>
      </w:r>
      <w:r w:rsidR="005E6B5C">
        <w:rPr>
          <w:rFonts w:ascii="Arial" w:hAnsi="Arial" w:cs="Arial"/>
          <w:color w:val="000000"/>
        </w:rPr>
        <w:t>6</w:t>
      </w:r>
    </w:p>
    <w:p w14:paraId="002898A0" w14:textId="3C1BC6E3" w:rsidR="00DD78DE" w:rsidRPr="00DD78DE" w:rsidRDefault="00DD78DE" w:rsidP="00D50A0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 w:rsidRPr="00DD78DE">
        <w:rPr>
          <w:rFonts w:ascii="Arial" w:hAnsi="Arial" w:cs="Arial"/>
          <w:b/>
          <w:bCs/>
          <w:color w:val="000000"/>
        </w:rPr>
        <w:t>"2025, AÑO DE LA ELIMINACIÓN DE LA TRANSMISIÓN MATERNO INFANTIL DEL VIH Y LA SÍFILIS EN JALISCO”</w:t>
      </w:r>
    </w:p>
    <w:p w14:paraId="3D5691B9" w14:textId="68BF7B5A" w:rsidR="00176594" w:rsidRDefault="006B50D2" w:rsidP="007E5D5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ATENTAMENTE</w:t>
      </w:r>
    </w:p>
    <w:p w14:paraId="3AFCB9C9" w14:textId="77777777" w:rsidR="00176594" w:rsidRPr="003607FA" w:rsidRDefault="00176594" w:rsidP="007E5D5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</w:p>
    <w:p w14:paraId="47D294A0" w14:textId="7C946056" w:rsidR="00176594" w:rsidRPr="003607FA" w:rsidRDefault="00176594" w:rsidP="008D074C">
      <w:pPr>
        <w:pStyle w:val="NormalWeb"/>
        <w:spacing w:before="0" w:beforeAutospacing="0" w:after="255" w:afterAutospacing="0"/>
        <w:jc w:val="center"/>
        <w:rPr>
          <w:rFonts w:ascii="Arial" w:hAnsi="Arial" w:cs="Arial"/>
          <w:b/>
          <w:bCs/>
          <w:color w:val="000000"/>
        </w:rPr>
      </w:pPr>
      <w:r w:rsidRPr="003607FA">
        <w:rPr>
          <w:rFonts w:ascii="Arial" w:hAnsi="Arial" w:cs="Arial"/>
          <w:b/>
          <w:bCs/>
          <w:color w:val="000000"/>
        </w:rPr>
        <w:t>______________</w:t>
      </w:r>
      <w:r w:rsidR="005C6229">
        <w:rPr>
          <w:rFonts w:ascii="Arial" w:hAnsi="Arial" w:cs="Arial"/>
          <w:b/>
          <w:bCs/>
          <w:color w:val="000000"/>
        </w:rPr>
        <w:t>____</w:t>
      </w:r>
      <w:r w:rsidRPr="003607FA">
        <w:rPr>
          <w:rFonts w:ascii="Arial" w:hAnsi="Arial" w:cs="Arial"/>
          <w:b/>
          <w:bCs/>
          <w:color w:val="000000"/>
        </w:rPr>
        <w:t>________</w:t>
      </w:r>
      <w:r w:rsidR="00C37DFB">
        <w:rPr>
          <w:rFonts w:ascii="Arial" w:hAnsi="Arial" w:cs="Arial"/>
          <w:b/>
          <w:bCs/>
          <w:color w:val="000000"/>
        </w:rPr>
        <w:t>__</w:t>
      </w:r>
      <w:r w:rsidRPr="003607FA">
        <w:rPr>
          <w:rFonts w:ascii="Arial" w:hAnsi="Arial" w:cs="Arial"/>
          <w:b/>
          <w:bCs/>
          <w:color w:val="000000"/>
        </w:rPr>
        <w:t>__</w:t>
      </w:r>
    </w:p>
    <w:p w14:paraId="2F8FF24D" w14:textId="5611EAB7" w:rsidR="00E75012" w:rsidRDefault="00E75012" w:rsidP="008D074C">
      <w:pPr>
        <w:pStyle w:val="NormalWeb"/>
        <w:spacing w:before="0" w:beforeAutospacing="0"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Lic. Cintia Carolina Aguilera Arreola</w:t>
      </w:r>
    </w:p>
    <w:p w14:paraId="08788181" w14:textId="794347EA" w:rsidR="00176594" w:rsidRPr="00ED0DAE" w:rsidRDefault="00E75012" w:rsidP="008D074C">
      <w:pPr>
        <w:pStyle w:val="NormalWeb"/>
        <w:spacing w:before="0" w:beforeAutospacing="0"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Titular de la Unidad de Transparencia</w:t>
      </w:r>
    </w:p>
    <w:sectPr w:rsidR="00176594" w:rsidRPr="00ED0DAE" w:rsidSect="00ED0DAE">
      <w:headerReference w:type="default" r:id="rId8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8DA5D0" w14:textId="77777777" w:rsidR="00AE4146" w:rsidRDefault="00AE4146" w:rsidP="008E29D2">
      <w:pPr>
        <w:spacing w:after="0" w:line="240" w:lineRule="auto"/>
      </w:pPr>
      <w:r>
        <w:separator/>
      </w:r>
    </w:p>
  </w:endnote>
  <w:endnote w:type="continuationSeparator" w:id="0">
    <w:p w14:paraId="70E0219E" w14:textId="77777777" w:rsidR="00AE4146" w:rsidRDefault="00AE4146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B7518B" w14:textId="77777777" w:rsidR="00AE4146" w:rsidRDefault="00AE4146" w:rsidP="008E29D2">
      <w:pPr>
        <w:spacing w:after="0" w:line="240" w:lineRule="auto"/>
      </w:pPr>
      <w:r>
        <w:separator/>
      </w:r>
    </w:p>
  </w:footnote>
  <w:footnote w:type="continuationSeparator" w:id="0">
    <w:p w14:paraId="554C25B5" w14:textId="77777777" w:rsidR="00AE4146" w:rsidRDefault="00AE4146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864F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EB9AFBF" wp14:editId="0F215E14">
          <wp:simplePos x="0" y="0"/>
          <wp:positionH relativeFrom="column">
            <wp:posOffset>-942975</wp:posOffset>
          </wp:positionH>
          <wp:positionV relativeFrom="paragraph">
            <wp:posOffset>-430530</wp:posOffset>
          </wp:positionV>
          <wp:extent cx="7822565" cy="12763500"/>
          <wp:effectExtent l="0" t="0" r="698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6322" cy="128022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B1877"/>
    <w:multiLevelType w:val="hybridMultilevel"/>
    <w:tmpl w:val="84181A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5BEC"/>
    <w:rsid w:val="0002030E"/>
    <w:rsid w:val="00041C60"/>
    <w:rsid w:val="000666B6"/>
    <w:rsid w:val="00070113"/>
    <w:rsid w:val="000F7E2F"/>
    <w:rsid w:val="00102E92"/>
    <w:rsid w:val="00105A9C"/>
    <w:rsid w:val="00111CFB"/>
    <w:rsid w:val="0011421C"/>
    <w:rsid w:val="00131486"/>
    <w:rsid w:val="00155AF9"/>
    <w:rsid w:val="00176594"/>
    <w:rsid w:val="00187045"/>
    <w:rsid w:val="0019195D"/>
    <w:rsid w:val="001B4AED"/>
    <w:rsid w:val="001B63D3"/>
    <w:rsid w:val="001D0377"/>
    <w:rsid w:val="001D5950"/>
    <w:rsid w:val="001F12F9"/>
    <w:rsid w:val="0022288A"/>
    <w:rsid w:val="002240E0"/>
    <w:rsid w:val="00230EC3"/>
    <w:rsid w:val="0024054A"/>
    <w:rsid w:val="00241E8E"/>
    <w:rsid w:val="002925C1"/>
    <w:rsid w:val="002A2FC5"/>
    <w:rsid w:val="002B1666"/>
    <w:rsid w:val="002C45BE"/>
    <w:rsid w:val="002D1F48"/>
    <w:rsid w:val="002D7EE3"/>
    <w:rsid w:val="002E5EF5"/>
    <w:rsid w:val="003124B5"/>
    <w:rsid w:val="00334BF7"/>
    <w:rsid w:val="00342E1C"/>
    <w:rsid w:val="00346E01"/>
    <w:rsid w:val="003607FA"/>
    <w:rsid w:val="003763B1"/>
    <w:rsid w:val="003946EC"/>
    <w:rsid w:val="003949AD"/>
    <w:rsid w:val="003A57E3"/>
    <w:rsid w:val="003A664C"/>
    <w:rsid w:val="003E6B36"/>
    <w:rsid w:val="003F3799"/>
    <w:rsid w:val="003F7819"/>
    <w:rsid w:val="003F7DFA"/>
    <w:rsid w:val="0040474F"/>
    <w:rsid w:val="00411756"/>
    <w:rsid w:val="00413F0F"/>
    <w:rsid w:val="004174B8"/>
    <w:rsid w:val="00433209"/>
    <w:rsid w:val="00436AE6"/>
    <w:rsid w:val="004976A3"/>
    <w:rsid w:val="004A5BD2"/>
    <w:rsid w:val="004C7DCA"/>
    <w:rsid w:val="005006BB"/>
    <w:rsid w:val="00506993"/>
    <w:rsid w:val="00523E24"/>
    <w:rsid w:val="00537FB9"/>
    <w:rsid w:val="005A270D"/>
    <w:rsid w:val="005C3203"/>
    <w:rsid w:val="005C6229"/>
    <w:rsid w:val="005E46DB"/>
    <w:rsid w:val="005E4C31"/>
    <w:rsid w:val="005E6B5C"/>
    <w:rsid w:val="005F645F"/>
    <w:rsid w:val="006243AE"/>
    <w:rsid w:val="00630E8A"/>
    <w:rsid w:val="006B0CBC"/>
    <w:rsid w:val="006B3851"/>
    <w:rsid w:val="006B50D2"/>
    <w:rsid w:val="006C25E1"/>
    <w:rsid w:val="006D1FB9"/>
    <w:rsid w:val="006D48A9"/>
    <w:rsid w:val="0072751F"/>
    <w:rsid w:val="007276A0"/>
    <w:rsid w:val="0074412F"/>
    <w:rsid w:val="00753F7E"/>
    <w:rsid w:val="007543CB"/>
    <w:rsid w:val="007544C9"/>
    <w:rsid w:val="007673AC"/>
    <w:rsid w:val="00783C7B"/>
    <w:rsid w:val="00793FE8"/>
    <w:rsid w:val="007A0F19"/>
    <w:rsid w:val="007B4C25"/>
    <w:rsid w:val="007C43AA"/>
    <w:rsid w:val="007D1A2B"/>
    <w:rsid w:val="007E28ED"/>
    <w:rsid w:val="007E5D5B"/>
    <w:rsid w:val="007E6920"/>
    <w:rsid w:val="0080464B"/>
    <w:rsid w:val="00843873"/>
    <w:rsid w:val="00846379"/>
    <w:rsid w:val="00855C75"/>
    <w:rsid w:val="008609E8"/>
    <w:rsid w:val="008637CC"/>
    <w:rsid w:val="008643B5"/>
    <w:rsid w:val="00876884"/>
    <w:rsid w:val="00881352"/>
    <w:rsid w:val="008920F8"/>
    <w:rsid w:val="00896238"/>
    <w:rsid w:val="008A6C08"/>
    <w:rsid w:val="008D074C"/>
    <w:rsid w:val="008E29D2"/>
    <w:rsid w:val="008E6B9D"/>
    <w:rsid w:val="008F3BF8"/>
    <w:rsid w:val="008F516F"/>
    <w:rsid w:val="009122D5"/>
    <w:rsid w:val="00935259"/>
    <w:rsid w:val="009506FC"/>
    <w:rsid w:val="0096691C"/>
    <w:rsid w:val="009964F7"/>
    <w:rsid w:val="009A3910"/>
    <w:rsid w:val="009B3D57"/>
    <w:rsid w:val="00A01DED"/>
    <w:rsid w:val="00A01F03"/>
    <w:rsid w:val="00A07524"/>
    <w:rsid w:val="00A15C43"/>
    <w:rsid w:val="00A22E24"/>
    <w:rsid w:val="00A366F4"/>
    <w:rsid w:val="00A52480"/>
    <w:rsid w:val="00A57A17"/>
    <w:rsid w:val="00A8469D"/>
    <w:rsid w:val="00A84CCC"/>
    <w:rsid w:val="00AB3A06"/>
    <w:rsid w:val="00AC5C71"/>
    <w:rsid w:val="00AD2DEB"/>
    <w:rsid w:val="00AE196A"/>
    <w:rsid w:val="00AE4146"/>
    <w:rsid w:val="00AF5D25"/>
    <w:rsid w:val="00B07D96"/>
    <w:rsid w:val="00BC0E0D"/>
    <w:rsid w:val="00BC655A"/>
    <w:rsid w:val="00BE7C2D"/>
    <w:rsid w:val="00C16511"/>
    <w:rsid w:val="00C22202"/>
    <w:rsid w:val="00C2567E"/>
    <w:rsid w:val="00C27054"/>
    <w:rsid w:val="00C37DFB"/>
    <w:rsid w:val="00C50BB4"/>
    <w:rsid w:val="00C51480"/>
    <w:rsid w:val="00CB3728"/>
    <w:rsid w:val="00CE4730"/>
    <w:rsid w:val="00CE75BC"/>
    <w:rsid w:val="00D50A0B"/>
    <w:rsid w:val="00D6614F"/>
    <w:rsid w:val="00D83C6F"/>
    <w:rsid w:val="00D9143B"/>
    <w:rsid w:val="00DA238B"/>
    <w:rsid w:val="00DD2309"/>
    <w:rsid w:val="00DD5566"/>
    <w:rsid w:val="00DD5D49"/>
    <w:rsid w:val="00DD78DE"/>
    <w:rsid w:val="00DE0DB1"/>
    <w:rsid w:val="00DE2B94"/>
    <w:rsid w:val="00DE46DC"/>
    <w:rsid w:val="00E01BB8"/>
    <w:rsid w:val="00E0373E"/>
    <w:rsid w:val="00E20811"/>
    <w:rsid w:val="00E20CA8"/>
    <w:rsid w:val="00E50EBD"/>
    <w:rsid w:val="00E550A0"/>
    <w:rsid w:val="00E56671"/>
    <w:rsid w:val="00E6500F"/>
    <w:rsid w:val="00E75012"/>
    <w:rsid w:val="00ED0DAE"/>
    <w:rsid w:val="00EE558C"/>
    <w:rsid w:val="00F031A8"/>
    <w:rsid w:val="00F2123C"/>
    <w:rsid w:val="00F32244"/>
    <w:rsid w:val="00F34C41"/>
    <w:rsid w:val="00F45158"/>
    <w:rsid w:val="00F5114B"/>
    <w:rsid w:val="00F73DE0"/>
    <w:rsid w:val="00F776F9"/>
    <w:rsid w:val="00F82251"/>
    <w:rsid w:val="00F90D83"/>
    <w:rsid w:val="00F968EC"/>
    <w:rsid w:val="00FB11F0"/>
    <w:rsid w:val="00FC38C3"/>
    <w:rsid w:val="00FD1621"/>
    <w:rsid w:val="00FD27C0"/>
    <w:rsid w:val="00FF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5158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6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0A0A-D90B-466D-B330-6E0E76586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107</TotalTime>
  <Pages>1</Pages>
  <Words>206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43</cp:revision>
  <cp:lastPrinted>2025-06-02T15:04:00Z</cp:lastPrinted>
  <dcterms:created xsi:type="dcterms:W3CDTF">2024-06-20T18:27:00Z</dcterms:created>
  <dcterms:modified xsi:type="dcterms:W3CDTF">2026-01-06T15:40:00Z</dcterms:modified>
</cp:coreProperties>
</file>