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Default="00433209" w:rsidP="00B30A36">
      <w:pPr>
        <w:rPr>
          <w:b/>
          <w:bCs/>
          <w:sz w:val="24"/>
          <w:szCs w:val="24"/>
        </w:rPr>
      </w:pPr>
    </w:p>
    <w:p w14:paraId="39FF2681" w14:textId="77777777" w:rsidR="00B30A36" w:rsidRPr="00181D22" w:rsidRDefault="00B30A36" w:rsidP="00B30A36">
      <w:pPr>
        <w:rPr>
          <w:rFonts w:ascii="Arial" w:hAnsi="Arial" w:cs="Arial"/>
          <w:b/>
          <w:bCs/>
        </w:rPr>
      </w:pPr>
    </w:p>
    <w:p w14:paraId="3E816C94" w14:textId="36B8CC62" w:rsidR="00070113" w:rsidRPr="00181D22" w:rsidRDefault="00181D22" w:rsidP="00D81AAF">
      <w:pPr>
        <w:pStyle w:val="NormalWeb"/>
        <w:spacing w:after="255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OFICIO/SAMAPA/</w:t>
      </w:r>
      <w:r w:rsidR="00D04B7C">
        <w:rPr>
          <w:rFonts w:ascii="Arial" w:hAnsi="Arial" w:cs="Arial"/>
          <w:b/>
          <w:bCs/>
          <w:color w:val="000000"/>
          <w:sz w:val="22"/>
          <w:szCs w:val="22"/>
        </w:rPr>
        <w:t>0009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D04B7C">
        <w:rPr>
          <w:rFonts w:ascii="Arial" w:hAnsi="Arial" w:cs="Arial"/>
          <w:b/>
          <w:bCs/>
          <w:color w:val="000000"/>
          <w:sz w:val="22"/>
          <w:szCs w:val="22"/>
        </w:rPr>
        <w:t>6</w:t>
      </w:r>
    </w:p>
    <w:p w14:paraId="44A49630" w14:textId="01CA488D" w:rsidR="00E559ED" w:rsidRPr="00181D22" w:rsidRDefault="00E559ED" w:rsidP="00E559ED">
      <w:pPr>
        <w:pStyle w:val="NormalWeb"/>
        <w:spacing w:after="255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ESTIMADO CIUDADANO</w:t>
      </w:r>
    </w:p>
    <w:p w14:paraId="71DBBC99" w14:textId="2E8109A5" w:rsidR="00E559ED" w:rsidRPr="00181D22" w:rsidRDefault="00E559ED" w:rsidP="00E559ED">
      <w:pPr>
        <w:pStyle w:val="NormalWeb"/>
        <w:spacing w:after="255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079E5918" w14:textId="7183DD9F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</w:t>
      </w:r>
      <w:r w:rsidR="00FE2BA3">
        <w:rPr>
          <w:rFonts w:ascii="Arial" w:hAnsi="Arial" w:cs="Arial"/>
          <w:color w:val="000000"/>
          <w:sz w:val="22"/>
          <w:szCs w:val="22"/>
        </w:rPr>
        <w:t>el mes de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 w:rsidR="00D04B7C">
        <w:rPr>
          <w:rFonts w:ascii="Arial" w:hAnsi="Arial" w:cs="Arial"/>
          <w:color w:val="000000"/>
          <w:sz w:val="22"/>
          <w:szCs w:val="22"/>
        </w:rPr>
        <w:t>Diciembre</w:t>
      </w:r>
      <w:proofErr w:type="gramEnd"/>
      <w:r w:rsidRPr="00181D22">
        <w:rPr>
          <w:rFonts w:ascii="Arial" w:hAnsi="Arial" w:cs="Arial"/>
          <w:color w:val="000000"/>
          <w:sz w:val="22"/>
          <w:szCs w:val="22"/>
        </w:rPr>
        <w:t xml:space="preserve"> del 202</w:t>
      </w:r>
      <w:r w:rsidR="0065736F">
        <w:rPr>
          <w:rFonts w:ascii="Arial" w:hAnsi="Arial" w:cs="Arial"/>
          <w:color w:val="000000"/>
          <w:sz w:val="22"/>
          <w:szCs w:val="22"/>
        </w:rPr>
        <w:t>5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, </w:t>
      </w:r>
      <w:r w:rsidR="000E74F6" w:rsidRPr="000E74F6">
        <w:rPr>
          <w:rFonts w:ascii="Arial" w:hAnsi="Arial" w:cs="Arial"/>
          <w:b/>
          <w:bCs/>
          <w:color w:val="000000"/>
          <w:sz w:val="22"/>
          <w:szCs w:val="22"/>
        </w:rPr>
        <w:t>NO OBTUVO</w:t>
      </w:r>
      <w:r w:rsidR="000E74F6"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INGRESOS EXTRAORDINARIOS RECIBIDOS POR CUALQUIER CONCEPTO</w:t>
      </w:r>
      <w:r w:rsidR="001F5E91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F5E91">
        <w:rPr>
          <w:rFonts w:ascii="Arial" w:hAnsi="Arial" w:cs="Arial"/>
          <w:color w:val="000000"/>
          <w:sz w:val="22"/>
          <w:szCs w:val="22"/>
        </w:rPr>
        <w:t>C</w:t>
      </w:r>
      <w:r w:rsidRPr="00181D22">
        <w:rPr>
          <w:rFonts w:ascii="Arial" w:hAnsi="Arial" w:cs="Arial"/>
          <w:color w:val="000000"/>
          <w:sz w:val="22"/>
          <w:szCs w:val="22"/>
        </w:rPr>
        <w:t>on motivo de generar la actualización para su publicación en la página de Transparencia de conformidad con la Ley de Transparencia y Acceso a la Información Pública del Estado de Jalisco y sus Municipios.</w:t>
      </w:r>
    </w:p>
    <w:p w14:paraId="57445FA6" w14:textId="4086C763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ARTICULO 8 FRACCIÓN V INCISO B</w:t>
      </w:r>
    </w:p>
    <w:p w14:paraId="342AFFEC" w14:textId="20726AFE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Sin </w:t>
      </w:r>
      <w:r w:rsidR="008F156D" w:rsidRPr="00181D22">
        <w:rPr>
          <w:rFonts w:ascii="Arial" w:hAnsi="Arial" w:cs="Arial"/>
          <w:color w:val="000000"/>
          <w:sz w:val="22"/>
          <w:szCs w:val="22"/>
        </w:rPr>
        <w:t>más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por el momento me despido agradeciendo su atención a la presente</w:t>
      </w:r>
    </w:p>
    <w:p w14:paraId="5FBCD014" w14:textId="74744B1E" w:rsidR="00E559ED" w:rsidRPr="00181D22" w:rsidRDefault="00E559ED" w:rsidP="00E559ED">
      <w:pPr>
        <w:pStyle w:val="NormalWeb"/>
        <w:spacing w:after="255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Ixtlahuacán de los Membrillos, Jalisco a </w:t>
      </w:r>
      <w:r w:rsidR="00D04B7C">
        <w:rPr>
          <w:rFonts w:ascii="Arial" w:hAnsi="Arial" w:cs="Arial"/>
          <w:color w:val="000000"/>
          <w:sz w:val="22"/>
          <w:szCs w:val="22"/>
        </w:rPr>
        <w:t>06</w:t>
      </w:r>
      <w:r w:rsidR="003F4B76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de </w:t>
      </w:r>
      <w:r w:rsidR="00D04B7C">
        <w:rPr>
          <w:rFonts w:ascii="Arial" w:hAnsi="Arial" w:cs="Arial"/>
          <w:color w:val="000000"/>
          <w:sz w:val="22"/>
          <w:szCs w:val="22"/>
        </w:rPr>
        <w:t>Enero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de</w:t>
      </w:r>
      <w:r w:rsidR="001F3552">
        <w:rPr>
          <w:rFonts w:ascii="Arial" w:hAnsi="Arial" w:cs="Arial"/>
          <w:color w:val="000000"/>
          <w:sz w:val="22"/>
          <w:szCs w:val="22"/>
        </w:rPr>
        <w:t>l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202</w:t>
      </w:r>
      <w:r w:rsidR="00D04B7C">
        <w:rPr>
          <w:rFonts w:ascii="Arial" w:hAnsi="Arial" w:cs="Arial"/>
          <w:color w:val="000000"/>
          <w:sz w:val="22"/>
          <w:szCs w:val="22"/>
        </w:rPr>
        <w:t>6</w:t>
      </w:r>
      <w:bookmarkStart w:id="0" w:name="_GoBack"/>
      <w:bookmarkEnd w:id="0"/>
    </w:p>
    <w:p w14:paraId="27653E5F" w14:textId="1F181C70" w:rsid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FIRMA</w:t>
      </w:r>
    </w:p>
    <w:p w14:paraId="10B6C846" w14:textId="572DD0C5" w:rsidR="00181D22" w:rsidRPr="00181D22" w:rsidRDefault="009953A0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9953A0">
        <w:rPr>
          <w:rFonts w:ascii="Arial" w:hAnsi="Arial" w:cs="Arial"/>
          <w:b/>
          <w:bCs/>
          <w:color w:val="000000"/>
          <w:sz w:val="22"/>
          <w:szCs w:val="22"/>
        </w:rPr>
        <w:t>"2025, AÑO DE LA ELIMINACIÓN DE LA TRANSMISIÓN MATERNO INFANTIL DEL VIH Y LA SÍFILIS EN JALISCO”</w:t>
      </w:r>
    </w:p>
    <w:p w14:paraId="008E74AF" w14:textId="3FEA267E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4D3990D" w14:textId="14A34312" w:rsidR="00FA40DA" w:rsidRDefault="00FA40DA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650B79E" w14:textId="77777777" w:rsidR="00FA40DA" w:rsidRDefault="00FA40DA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4099F98" w14:textId="1E2C1F1A" w:rsidR="00181D22" w:rsidRPr="00181D22" w:rsidRDefault="00181D22" w:rsidP="00FA40DA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_____________________</w:t>
      </w:r>
      <w:r w:rsidR="00FE1897"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___________________________</w:t>
      </w:r>
    </w:p>
    <w:p w14:paraId="7573B18C" w14:textId="64CFED59" w:rsidR="00181D22" w:rsidRDefault="00FE1897" w:rsidP="00FA40DA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="00181D22" w:rsidRPr="00181D22">
        <w:rPr>
          <w:rFonts w:ascii="Arial" w:hAnsi="Arial" w:cs="Arial"/>
          <w:b/>
          <w:bCs/>
          <w:color w:val="000000"/>
          <w:sz w:val="22"/>
          <w:szCs w:val="22"/>
        </w:rPr>
        <w:t>L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ic. Luis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Ramon</w:t>
      </w:r>
      <w:proofErr w:type="spell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Pèrez</w:t>
      </w:r>
      <w:proofErr w:type="spell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Bravo                                        Lic. Cintia Carolina Aguilera Arreola</w:t>
      </w:r>
    </w:p>
    <w:p w14:paraId="574DE3E1" w14:textId="6CFF7DBF" w:rsidR="007259DE" w:rsidRDefault="00FE1897" w:rsidP="00FA40DA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Director General de SAMAPA                               Titular de la Unidad de Transparencia y </w:t>
      </w:r>
    </w:p>
    <w:p w14:paraId="367C797F" w14:textId="1AD526F5" w:rsidR="00FE1897" w:rsidRPr="00181D22" w:rsidRDefault="00FE1897" w:rsidP="00FA40DA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Legalidad de SAMAPA</w:t>
      </w:r>
    </w:p>
    <w:sectPr w:rsidR="00FE1897" w:rsidRPr="00181D22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7726F9" w14:textId="77777777" w:rsidR="00FC0DA4" w:rsidRDefault="00FC0DA4" w:rsidP="008E29D2">
      <w:pPr>
        <w:spacing w:after="0" w:line="240" w:lineRule="auto"/>
      </w:pPr>
      <w:r>
        <w:separator/>
      </w:r>
    </w:p>
  </w:endnote>
  <w:endnote w:type="continuationSeparator" w:id="0">
    <w:p w14:paraId="26D293B1" w14:textId="77777777" w:rsidR="00FC0DA4" w:rsidRDefault="00FC0DA4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FE7E81" w14:textId="77777777" w:rsidR="00FC0DA4" w:rsidRDefault="00FC0DA4" w:rsidP="008E29D2">
      <w:pPr>
        <w:spacing w:after="0" w:line="240" w:lineRule="auto"/>
      </w:pPr>
      <w:r>
        <w:separator/>
      </w:r>
    </w:p>
  </w:footnote>
  <w:footnote w:type="continuationSeparator" w:id="0">
    <w:p w14:paraId="7511794C" w14:textId="77777777" w:rsidR="00FC0DA4" w:rsidRDefault="00FC0DA4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639E8"/>
    <w:rsid w:val="00070113"/>
    <w:rsid w:val="0007105D"/>
    <w:rsid w:val="00096814"/>
    <w:rsid w:val="000C69AA"/>
    <w:rsid w:val="000E74F6"/>
    <w:rsid w:val="0011284A"/>
    <w:rsid w:val="00137816"/>
    <w:rsid w:val="00144846"/>
    <w:rsid w:val="001523F3"/>
    <w:rsid w:val="00181D22"/>
    <w:rsid w:val="0018599D"/>
    <w:rsid w:val="0019195D"/>
    <w:rsid w:val="001F3552"/>
    <w:rsid w:val="001F5E91"/>
    <w:rsid w:val="002240E0"/>
    <w:rsid w:val="00257BD2"/>
    <w:rsid w:val="002925C1"/>
    <w:rsid w:val="002A7CEE"/>
    <w:rsid w:val="002D3E1E"/>
    <w:rsid w:val="00335F46"/>
    <w:rsid w:val="00342E1C"/>
    <w:rsid w:val="00371827"/>
    <w:rsid w:val="003949AD"/>
    <w:rsid w:val="003A57E3"/>
    <w:rsid w:val="003B1A84"/>
    <w:rsid w:val="003C6EC0"/>
    <w:rsid w:val="003D70B6"/>
    <w:rsid w:val="003E6741"/>
    <w:rsid w:val="003F4B76"/>
    <w:rsid w:val="00411756"/>
    <w:rsid w:val="004174B8"/>
    <w:rsid w:val="004314B7"/>
    <w:rsid w:val="00433209"/>
    <w:rsid w:val="00453EAC"/>
    <w:rsid w:val="004B238F"/>
    <w:rsid w:val="004B4F6D"/>
    <w:rsid w:val="004E7B95"/>
    <w:rsid w:val="004F0958"/>
    <w:rsid w:val="004F7441"/>
    <w:rsid w:val="005054C2"/>
    <w:rsid w:val="00523551"/>
    <w:rsid w:val="0054464F"/>
    <w:rsid w:val="00555B21"/>
    <w:rsid w:val="00570065"/>
    <w:rsid w:val="00594959"/>
    <w:rsid w:val="005E46DB"/>
    <w:rsid w:val="005F645F"/>
    <w:rsid w:val="0060051C"/>
    <w:rsid w:val="006243AE"/>
    <w:rsid w:val="0065736F"/>
    <w:rsid w:val="00666184"/>
    <w:rsid w:val="007259DE"/>
    <w:rsid w:val="0074102A"/>
    <w:rsid w:val="007673AC"/>
    <w:rsid w:val="007A0F19"/>
    <w:rsid w:val="007E1159"/>
    <w:rsid w:val="00876884"/>
    <w:rsid w:val="00881352"/>
    <w:rsid w:val="008878FC"/>
    <w:rsid w:val="008E29D2"/>
    <w:rsid w:val="008E6B9D"/>
    <w:rsid w:val="008F156D"/>
    <w:rsid w:val="009122D5"/>
    <w:rsid w:val="00926BF6"/>
    <w:rsid w:val="009506FC"/>
    <w:rsid w:val="009953A0"/>
    <w:rsid w:val="009B3D57"/>
    <w:rsid w:val="009C3F1E"/>
    <w:rsid w:val="009C5D8B"/>
    <w:rsid w:val="00A160CD"/>
    <w:rsid w:val="00A20452"/>
    <w:rsid w:val="00A3624A"/>
    <w:rsid w:val="00A46E41"/>
    <w:rsid w:val="00A63999"/>
    <w:rsid w:val="00A83A3C"/>
    <w:rsid w:val="00A96B3E"/>
    <w:rsid w:val="00B16A7D"/>
    <w:rsid w:val="00B30A36"/>
    <w:rsid w:val="00BE061D"/>
    <w:rsid w:val="00C10DE2"/>
    <w:rsid w:val="00C22202"/>
    <w:rsid w:val="00C563E2"/>
    <w:rsid w:val="00CA08B3"/>
    <w:rsid w:val="00CD3C78"/>
    <w:rsid w:val="00CE500D"/>
    <w:rsid w:val="00D0238A"/>
    <w:rsid w:val="00D04B7C"/>
    <w:rsid w:val="00D27401"/>
    <w:rsid w:val="00D6614F"/>
    <w:rsid w:val="00D81AAF"/>
    <w:rsid w:val="00D83C6F"/>
    <w:rsid w:val="00D91E74"/>
    <w:rsid w:val="00DB4271"/>
    <w:rsid w:val="00DB674F"/>
    <w:rsid w:val="00DD1D2F"/>
    <w:rsid w:val="00DD3DE4"/>
    <w:rsid w:val="00E029C3"/>
    <w:rsid w:val="00E0373E"/>
    <w:rsid w:val="00E50EBD"/>
    <w:rsid w:val="00E559ED"/>
    <w:rsid w:val="00F031A8"/>
    <w:rsid w:val="00F2123C"/>
    <w:rsid w:val="00F32244"/>
    <w:rsid w:val="00F42183"/>
    <w:rsid w:val="00F45158"/>
    <w:rsid w:val="00F54D86"/>
    <w:rsid w:val="00F64859"/>
    <w:rsid w:val="00FA40DA"/>
    <w:rsid w:val="00FA648E"/>
    <w:rsid w:val="00FC0DA4"/>
    <w:rsid w:val="00FD27C0"/>
    <w:rsid w:val="00FD29ED"/>
    <w:rsid w:val="00FE1897"/>
    <w:rsid w:val="00FE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12</TotalTime>
  <Pages>1</Pages>
  <Words>200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17</cp:revision>
  <cp:lastPrinted>2024-10-09T19:00:00Z</cp:lastPrinted>
  <dcterms:created xsi:type="dcterms:W3CDTF">2025-03-06T17:40:00Z</dcterms:created>
  <dcterms:modified xsi:type="dcterms:W3CDTF">2026-01-06T15:41:00Z</dcterms:modified>
</cp:coreProperties>
</file>