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3B6E0B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3BF96580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69B7C09B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4964E3BC" w14:textId="77777777" w:rsidR="00433209" w:rsidRPr="00181D22" w:rsidRDefault="00433209" w:rsidP="00433209">
      <w:pPr>
        <w:jc w:val="right"/>
        <w:rPr>
          <w:rFonts w:ascii="Arial" w:hAnsi="Arial" w:cs="Arial"/>
          <w:b/>
          <w:bCs/>
        </w:rPr>
      </w:pPr>
    </w:p>
    <w:p w14:paraId="3E816C94" w14:textId="7690C468" w:rsidR="00070113" w:rsidRPr="00181D22" w:rsidRDefault="00181D22" w:rsidP="00E559ED">
      <w:pPr>
        <w:pStyle w:val="NormalWeb"/>
        <w:spacing w:after="255" w:afterAutospacing="0"/>
        <w:jc w:val="right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OFICIO/SAMAPA/</w:t>
      </w:r>
      <w:r w:rsidR="009A6D2B">
        <w:rPr>
          <w:rFonts w:ascii="Arial" w:hAnsi="Arial" w:cs="Arial"/>
          <w:b/>
          <w:bCs/>
          <w:color w:val="000000"/>
          <w:sz w:val="22"/>
          <w:szCs w:val="22"/>
        </w:rPr>
        <w:t>001</w:t>
      </w:r>
      <w:r w:rsidR="00F476C7">
        <w:rPr>
          <w:rFonts w:ascii="Arial" w:hAnsi="Arial" w:cs="Arial"/>
          <w:b/>
          <w:bCs/>
          <w:color w:val="000000"/>
          <w:sz w:val="22"/>
          <w:szCs w:val="22"/>
        </w:rPr>
        <w:t>2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/202</w:t>
      </w:r>
      <w:r w:rsidR="009A6D2B">
        <w:rPr>
          <w:rFonts w:ascii="Arial" w:hAnsi="Arial" w:cs="Arial"/>
          <w:b/>
          <w:bCs/>
          <w:color w:val="000000"/>
          <w:sz w:val="22"/>
          <w:szCs w:val="22"/>
        </w:rPr>
        <w:t>6</w:t>
      </w:r>
    </w:p>
    <w:p w14:paraId="243565BB" w14:textId="77777777" w:rsidR="0015319E" w:rsidRDefault="00E559ED" w:rsidP="0015319E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ESTIMADO CIUDADANO</w:t>
      </w:r>
    </w:p>
    <w:p w14:paraId="71DBBC99" w14:textId="71855C5E" w:rsidR="00E559ED" w:rsidRPr="00181D22" w:rsidRDefault="00E559ED" w:rsidP="0015319E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PRESENTE</w:t>
      </w:r>
    </w:p>
    <w:p w14:paraId="079E5918" w14:textId="5BE37061" w:rsidR="00E559ED" w:rsidRPr="00181D22" w:rsidRDefault="00E559ED" w:rsidP="00E559ED">
      <w:pPr>
        <w:pStyle w:val="NormalWeb"/>
        <w:spacing w:after="255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181D22">
        <w:rPr>
          <w:rFonts w:ascii="Arial" w:hAnsi="Arial" w:cs="Arial"/>
          <w:color w:val="000000"/>
          <w:sz w:val="22"/>
          <w:szCs w:val="22"/>
        </w:rPr>
        <w:t xml:space="preserve">Por este medio me permito saludarle y en su ocasión aprovecho para hacer de conocimiento que en este Organismo Público Descentralizado (OPD), denominado Sistema Administrativo Municipal de Agua Potable y Alcantarillado (SAMAPA), durante </w:t>
      </w:r>
      <w:r w:rsidR="00AE66A2">
        <w:rPr>
          <w:rFonts w:ascii="Arial" w:hAnsi="Arial" w:cs="Arial"/>
          <w:color w:val="000000"/>
          <w:sz w:val="22"/>
          <w:szCs w:val="22"/>
        </w:rPr>
        <w:t>el mes</w:t>
      </w:r>
      <w:r w:rsidR="00F52E8A">
        <w:rPr>
          <w:rFonts w:ascii="Arial" w:hAnsi="Arial" w:cs="Arial"/>
          <w:color w:val="000000"/>
          <w:sz w:val="22"/>
          <w:szCs w:val="22"/>
        </w:rPr>
        <w:t xml:space="preserve"> de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 </w:t>
      </w:r>
      <w:r w:rsidR="009A6D2B">
        <w:rPr>
          <w:rFonts w:ascii="Arial" w:hAnsi="Arial" w:cs="Arial"/>
          <w:b/>
          <w:bCs/>
          <w:color w:val="000000"/>
          <w:sz w:val="22"/>
          <w:szCs w:val="22"/>
        </w:rPr>
        <w:t>Diciembre</w:t>
      </w:r>
      <w:r w:rsidR="000F59F7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8D6432" w:rsidRPr="001262AD">
        <w:rPr>
          <w:rFonts w:ascii="Arial" w:hAnsi="Arial" w:cs="Arial"/>
          <w:b/>
          <w:bCs/>
          <w:color w:val="000000"/>
          <w:sz w:val="22"/>
          <w:szCs w:val="22"/>
        </w:rPr>
        <w:t>de</w:t>
      </w:r>
      <w:r w:rsidRPr="001262AD">
        <w:rPr>
          <w:rFonts w:ascii="Arial" w:hAnsi="Arial" w:cs="Arial"/>
          <w:b/>
          <w:bCs/>
          <w:color w:val="000000"/>
          <w:sz w:val="22"/>
          <w:szCs w:val="22"/>
        </w:rPr>
        <w:t xml:space="preserve"> 202</w:t>
      </w:r>
      <w:r w:rsidR="001262AD" w:rsidRPr="001262AD">
        <w:rPr>
          <w:rFonts w:ascii="Arial" w:hAnsi="Arial" w:cs="Arial"/>
          <w:b/>
          <w:bCs/>
          <w:color w:val="000000"/>
          <w:sz w:val="22"/>
          <w:szCs w:val="22"/>
        </w:rPr>
        <w:t>5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, </w:t>
      </w:r>
      <w:r w:rsidR="008D6432">
        <w:rPr>
          <w:rFonts w:ascii="Arial" w:hAnsi="Arial" w:cs="Arial"/>
          <w:b/>
          <w:bCs/>
          <w:color w:val="000000"/>
          <w:sz w:val="22"/>
          <w:szCs w:val="22"/>
        </w:rPr>
        <w:t>no se gener</w:t>
      </w:r>
      <w:r w:rsidR="002A5707">
        <w:rPr>
          <w:rFonts w:ascii="Arial" w:hAnsi="Arial" w:cs="Arial"/>
          <w:b/>
          <w:bCs/>
          <w:color w:val="000000"/>
          <w:sz w:val="22"/>
          <w:szCs w:val="22"/>
        </w:rPr>
        <w:t>ó información</w:t>
      </w:r>
      <w:r w:rsidR="008D6432">
        <w:rPr>
          <w:rFonts w:ascii="Arial" w:hAnsi="Arial" w:cs="Arial"/>
          <w:b/>
          <w:bCs/>
          <w:color w:val="000000"/>
          <w:sz w:val="22"/>
          <w:szCs w:val="22"/>
        </w:rPr>
        <w:t xml:space="preserve">, 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con </w:t>
      </w:r>
      <w:r w:rsidR="008D6432">
        <w:rPr>
          <w:rFonts w:ascii="Arial" w:hAnsi="Arial" w:cs="Arial"/>
          <w:color w:val="000000"/>
          <w:sz w:val="22"/>
          <w:szCs w:val="22"/>
        </w:rPr>
        <w:t xml:space="preserve">respecto al </w:t>
      </w:r>
      <w:r w:rsidR="008D6432" w:rsidRPr="008D6432">
        <w:rPr>
          <w:rFonts w:ascii="Arial" w:hAnsi="Arial" w:cs="Arial"/>
          <w:b/>
          <w:bCs/>
          <w:color w:val="000000"/>
          <w:sz w:val="22"/>
          <w:szCs w:val="22"/>
        </w:rPr>
        <w:t>artículo 8 fracción V inciso</w:t>
      </w:r>
      <w:r w:rsidR="002A5707">
        <w:rPr>
          <w:rFonts w:ascii="Arial" w:hAnsi="Arial" w:cs="Arial"/>
          <w:b/>
          <w:bCs/>
          <w:color w:val="000000"/>
          <w:sz w:val="22"/>
          <w:szCs w:val="22"/>
        </w:rPr>
        <w:t xml:space="preserve"> K</w:t>
      </w:r>
      <w:r w:rsidR="008D6432">
        <w:rPr>
          <w:rFonts w:ascii="Arial" w:hAnsi="Arial" w:cs="Arial"/>
          <w:color w:val="000000"/>
          <w:sz w:val="22"/>
          <w:szCs w:val="22"/>
        </w:rPr>
        <w:t>, que se refiere a:</w:t>
      </w:r>
      <w:r w:rsidR="008D6432" w:rsidRPr="002A5707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2A5707" w:rsidRPr="002A5707">
        <w:rPr>
          <w:rFonts w:ascii="Arial" w:hAnsi="Arial" w:cs="Arial"/>
          <w:b/>
          <w:bCs/>
          <w:color w:val="000000"/>
          <w:sz w:val="22"/>
          <w:szCs w:val="22"/>
        </w:rPr>
        <w:t>El contrato de representación por servicios por honorarios y el gasto realizado por concepto de pago de asesorías al sujeto obligado, donde se señale el nombre de la empresa, institución o individuos, el concepto de cada una de las asesorías, así como el trabajo realizado</w:t>
      </w:r>
      <w:r w:rsidR="008D6432">
        <w:rPr>
          <w:rFonts w:ascii="Arial" w:hAnsi="Arial" w:cs="Arial"/>
          <w:color w:val="000000"/>
          <w:sz w:val="22"/>
          <w:szCs w:val="22"/>
        </w:rPr>
        <w:t>. Con motivo de generar la Actualización y su publicación en la página de Transparencia y Acceso a la Información Pública del Estado de Jalisco y sus Municipios.</w:t>
      </w:r>
    </w:p>
    <w:p w14:paraId="342AFFEC" w14:textId="2F3FCCC9" w:rsidR="00E559ED" w:rsidRPr="00181D22" w:rsidRDefault="00E559ED" w:rsidP="00E559ED">
      <w:pPr>
        <w:pStyle w:val="NormalWeb"/>
        <w:spacing w:after="255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181D22">
        <w:rPr>
          <w:rFonts w:ascii="Arial" w:hAnsi="Arial" w:cs="Arial"/>
          <w:color w:val="000000"/>
          <w:sz w:val="22"/>
          <w:szCs w:val="22"/>
        </w:rPr>
        <w:t xml:space="preserve">Sin </w:t>
      </w:r>
      <w:r w:rsidR="008D6432" w:rsidRPr="00181D22">
        <w:rPr>
          <w:rFonts w:ascii="Arial" w:hAnsi="Arial" w:cs="Arial"/>
          <w:color w:val="000000"/>
          <w:sz w:val="22"/>
          <w:szCs w:val="22"/>
        </w:rPr>
        <w:t>más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 por el momento me despido agradeciendo su atención a la presente</w:t>
      </w:r>
    </w:p>
    <w:p w14:paraId="5FBCD014" w14:textId="57B66A65" w:rsidR="00E559ED" w:rsidRDefault="00E559ED" w:rsidP="00E559ED">
      <w:pPr>
        <w:pStyle w:val="NormalWeb"/>
        <w:spacing w:after="255" w:afterAutospacing="0"/>
        <w:jc w:val="center"/>
        <w:rPr>
          <w:rFonts w:ascii="Arial" w:hAnsi="Arial" w:cs="Arial"/>
          <w:color w:val="000000"/>
          <w:sz w:val="22"/>
          <w:szCs w:val="22"/>
        </w:rPr>
      </w:pPr>
      <w:r w:rsidRPr="00181D22">
        <w:rPr>
          <w:rFonts w:ascii="Arial" w:hAnsi="Arial" w:cs="Arial"/>
          <w:color w:val="000000"/>
          <w:sz w:val="22"/>
          <w:szCs w:val="22"/>
        </w:rPr>
        <w:t xml:space="preserve">Ixtlahuacán de los Membrillos, Jalisco a </w:t>
      </w:r>
      <w:r w:rsidR="009A6D2B">
        <w:rPr>
          <w:rFonts w:ascii="Arial" w:hAnsi="Arial" w:cs="Arial"/>
          <w:color w:val="000000"/>
          <w:sz w:val="22"/>
          <w:szCs w:val="22"/>
        </w:rPr>
        <w:t>06</w:t>
      </w:r>
      <w:r w:rsidR="0015319E">
        <w:rPr>
          <w:rFonts w:ascii="Arial" w:hAnsi="Arial" w:cs="Arial"/>
          <w:color w:val="000000"/>
          <w:sz w:val="22"/>
          <w:szCs w:val="22"/>
        </w:rPr>
        <w:t xml:space="preserve"> 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de </w:t>
      </w:r>
      <w:r w:rsidR="009A6D2B">
        <w:rPr>
          <w:rFonts w:ascii="Arial" w:hAnsi="Arial" w:cs="Arial"/>
          <w:color w:val="000000"/>
          <w:sz w:val="22"/>
          <w:szCs w:val="22"/>
        </w:rPr>
        <w:t>Enero</w:t>
      </w:r>
      <w:r w:rsidRPr="00181D22">
        <w:rPr>
          <w:rFonts w:ascii="Arial" w:hAnsi="Arial" w:cs="Arial"/>
          <w:color w:val="000000"/>
          <w:sz w:val="22"/>
          <w:szCs w:val="22"/>
        </w:rPr>
        <w:t xml:space="preserve"> de 202</w:t>
      </w:r>
      <w:r w:rsidR="009A6D2B">
        <w:rPr>
          <w:rFonts w:ascii="Arial" w:hAnsi="Arial" w:cs="Arial"/>
          <w:color w:val="000000"/>
          <w:sz w:val="22"/>
          <w:szCs w:val="22"/>
        </w:rPr>
        <w:t>6</w:t>
      </w:r>
      <w:bookmarkStart w:id="0" w:name="_GoBack"/>
      <w:bookmarkEnd w:id="0"/>
    </w:p>
    <w:p w14:paraId="3D4A0473" w14:textId="7D995D9E" w:rsidR="004E46AF" w:rsidRPr="004E46AF" w:rsidRDefault="004E46AF" w:rsidP="00E559ED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 w:rsidRPr="004E46AF">
        <w:rPr>
          <w:rFonts w:ascii="Arial" w:hAnsi="Arial" w:cs="Arial"/>
          <w:b/>
          <w:bCs/>
          <w:color w:val="000000"/>
          <w:sz w:val="22"/>
          <w:szCs w:val="22"/>
        </w:rPr>
        <w:t>"2025, AÑO DE LA ELIMINACIÓN DE LA TRANSMISIÓN MATERNO INFANTIL DEL VIH Y LA SÍFILIS EN JALISCO”</w:t>
      </w:r>
    </w:p>
    <w:p w14:paraId="27653E5F" w14:textId="1F181C70" w:rsidR="00181D22" w:rsidRDefault="00181D22" w:rsidP="00E559ED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FIRMA</w:t>
      </w:r>
    </w:p>
    <w:p w14:paraId="10B6C846" w14:textId="77777777" w:rsidR="00181D22" w:rsidRPr="00181D22" w:rsidRDefault="00181D22" w:rsidP="00E559ED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008E74AF" w14:textId="77777777" w:rsidR="00181D22" w:rsidRDefault="00181D22" w:rsidP="00181D22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04099F98" w14:textId="7A597C8E" w:rsidR="00181D22" w:rsidRPr="00181D22" w:rsidRDefault="00181D22" w:rsidP="0015319E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__</w:t>
      </w:r>
      <w:r>
        <w:rPr>
          <w:rFonts w:ascii="Arial" w:hAnsi="Arial" w:cs="Arial"/>
          <w:b/>
          <w:bCs/>
          <w:color w:val="000000"/>
          <w:sz w:val="22"/>
          <w:szCs w:val="22"/>
        </w:rPr>
        <w:t>_______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_____________________                           _______</w:t>
      </w:r>
      <w:r>
        <w:rPr>
          <w:rFonts w:ascii="Arial" w:hAnsi="Arial" w:cs="Arial"/>
          <w:b/>
          <w:bCs/>
          <w:color w:val="000000"/>
          <w:sz w:val="22"/>
          <w:szCs w:val="22"/>
        </w:rPr>
        <w:t>______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_______________</w:t>
      </w:r>
    </w:p>
    <w:p w14:paraId="4E0641D4" w14:textId="2E739D9D" w:rsidR="00181D22" w:rsidRPr="00181D22" w:rsidRDefault="00181D22" w:rsidP="0015319E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 xml:space="preserve">Lic. Cintia Carolina Aguilera Arreola              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   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Lic. Luis Ramón Pérez Bravo</w:t>
      </w:r>
    </w:p>
    <w:p w14:paraId="7E1C74E8" w14:textId="35B6E5D0" w:rsidR="00181D22" w:rsidRDefault="00181D22" w:rsidP="0015319E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 xml:space="preserve">Titular de la Unidad de Transparencia            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  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 xml:space="preserve">  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</w:t>
      </w:r>
      <w:r w:rsidRPr="00181D22">
        <w:rPr>
          <w:rFonts w:ascii="Arial" w:hAnsi="Arial" w:cs="Arial"/>
          <w:b/>
          <w:bCs/>
          <w:color w:val="000000"/>
          <w:sz w:val="22"/>
          <w:szCs w:val="22"/>
        </w:rPr>
        <w:t>Director General de SAMAPA</w:t>
      </w:r>
    </w:p>
    <w:p w14:paraId="7573B18C" w14:textId="3FD0ADB1" w:rsidR="00181D22" w:rsidRPr="00181D22" w:rsidRDefault="00181D22" w:rsidP="0015319E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             Y Legalidad</w:t>
      </w:r>
    </w:p>
    <w:sectPr w:rsidR="00181D22" w:rsidRPr="00181D22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6AFBE1" w14:textId="77777777" w:rsidR="002D4D0C" w:rsidRDefault="002D4D0C" w:rsidP="008E29D2">
      <w:pPr>
        <w:spacing w:after="0" w:line="240" w:lineRule="auto"/>
      </w:pPr>
      <w:r>
        <w:separator/>
      </w:r>
    </w:p>
  </w:endnote>
  <w:endnote w:type="continuationSeparator" w:id="0">
    <w:p w14:paraId="0213A24E" w14:textId="77777777" w:rsidR="002D4D0C" w:rsidRDefault="002D4D0C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284B62" w14:textId="77777777" w:rsidR="002D4D0C" w:rsidRDefault="002D4D0C" w:rsidP="008E29D2">
      <w:pPr>
        <w:spacing w:after="0" w:line="240" w:lineRule="auto"/>
      </w:pPr>
      <w:r>
        <w:separator/>
      </w:r>
    </w:p>
  </w:footnote>
  <w:footnote w:type="continuationSeparator" w:id="0">
    <w:p w14:paraId="786F7868" w14:textId="77777777" w:rsidR="002D4D0C" w:rsidRDefault="002D4D0C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FC00D5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201AFCB" wp14:editId="05C1DC43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165C1"/>
    <w:rsid w:val="00016CB3"/>
    <w:rsid w:val="0005364B"/>
    <w:rsid w:val="0005441C"/>
    <w:rsid w:val="000554C1"/>
    <w:rsid w:val="00067E06"/>
    <w:rsid w:val="00070113"/>
    <w:rsid w:val="00080ADC"/>
    <w:rsid w:val="000A65EF"/>
    <w:rsid w:val="000B0DB4"/>
    <w:rsid w:val="000E2C88"/>
    <w:rsid w:val="000F069E"/>
    <w:rsid w:val="000F59F7"/>
    <w:rsid w:val="00117748"/>
    <w:rsid w:val="001262AD"/>
    <w:rsid w:val="0015319E"/>
    <w:rsid w:val="00181D22"/>
    <w:rsid w:val="0019195D"/>
    <w:rsid w:val="001B0898"/>
    <w:rsid w:val="001C3F98"/>
    <w:rsid w:val="001F7A7D"/>
    <w:rsid w:val="002070D4"/>
    <w:rsid w:val="00216F8B"/>
    <w:rsid w:val="002240E0"/>
    <w:rsid w:val="00267E1D"/>
    <w:rsid w:val="00271E54"/>
    <w:rsid w:val="002925C1"/>
    <w:rsid w:val="002A5707"/>
    <w:rsid w:val="002B153E"/>
    <w:rsid w:val="002D1989"/>
    <w:rsid w:val="002D4D0C"/>
    <w:rsid w:val="00335F46"/>
    <w:rsid w:val="00342E1C"/>
    <w:rsid w:val="003562D7"/>
    <w:rsid w:val="00374E2A"/>
    <w:rsid w:val="003949AD"/>
    <w:rsid w:val="003A57E3"/>
    <w:rsid w:val="003B1A84"/>
    <w:rsid w:val="003E6741"/>
    <w:rsid w:val="00411756"/>
    <w:rsid w:val="00417553"/>
    <w:rsid w:val="00433209"/>
    <w:rsid w:val="0044290A"/>
    <w:rsid w:val="00462C13"/>
    <w:rsid w:val="004A7191"/>
    <w:rsid w:val="004E46AF"/>
    <w:rsid w:val="004F4FB1"/>
    <w:rsid w:val="005606A2"/>
    <w:rsid w:val="00565951"/>
    <w:rsid w:val="005A49B1"/>
    <w:rsid w:val="005E46DB"/>
    <w:rsid w:val="005E6764"/>
    <w:rsid w:val="005F645F"/>
    <w:rsid w:val="00636912"/>
    <w:rsid w:val="00640B7B"/>
    <w:rsid w:val="0067190A"/>
    <w:rsid w:val="006C768E"/>
    <w:rsid w:val="006E7E0D"/>
    <w:rsid w:val="0074174B"/>
    <w:rsid w:val="0075145E"/>
    <w:rsid w:val="0075779E"/>
    <w:rsid w:val="00765A55"/>
    <w:rsid w:val="007673AC"/>
    <w:rsid w:val="007A0F19"/>
    <w:rsid w:val="007B0C3A"/>
    <w:rsid w:val="007C2BD7"/>
    <w:rsid w:val="007E1159"/>
    <w:rsid w:val="007F5579"/>
    <w:rsid w:val="00806283"/>
    <w:rsid w:val="00823A4F"/>
    <w:rsid w:val="00825163"/>
    <w:rsid w:val="00827652"/>
    <w:rsid w:val="0085681C"/>
    <w:rsid w:val="008613D4"/>
    <w:rsid w:val="0086290D"/>
    <w:rsid w:val="00867DF9"/>
    <w:rsid w:val="00876884"/>
    <w:rsid w:val="0088019A"/>
    <w:rsid w:val="00881352"/>
    <w:rsid w:val="00885854"/>
    <w:rsid w:val="0088717C"/>
    <w:rsid w:val="008D6432"/>
    <w:rsid w:val="008E29D2"/>
    <w:rsid w:val="008E6B9D"/>
    <w:rsid w:val="008F17C7"/>
    <w:rsid w:val="008F34AE"/>
    <w:rsid w:val="008F3521"/>
    <w:rsid w:val="009122D5"/>
    <w:rsid w:val="00926BF6"/>
    <w:rsid w:val="00946A13"/>
    <w:rsid w:val="009506FC"/>
    <w:rsid w:val="00990D16"/>
    <w:rsid w:val="009923C8"/>
    <w:rsid w:val="00994CEF"/>
    <w:rsid w:val="00997A6E"/>
    <w:rsid w:val="009A4AAC"/>
    <w:rsid w:val="009A6D2B"/>
    <w:rsid w:val="009B3D57"/>
    <w:rsid w:val="00A330EA"/>
    <w:rsid w:val="00A359F3"/>
    <w:rsid w:val="00A46FAF"/>
    <w:rsid w:val="00A508C1"/>
    <w:rsid w:val="00A5325B"/>
    <w:rsid w:val="00AE66A2"/>
    <w:rsid w:val="00B24B9B"/>
    <w:rsid w:val="00B272B5"/>
    <w:rsid w:val="00B57991"/>
    <w:rsid w:val="00B602C3"/>
    <w:rsid w:val="00B676D9"/>
    <w:rsid w:val="00B74636"/>
    <w:rsid w:val="00BB0ACD"/>
    <w:rsid w:val="00BC50B8"/>
    <w:rsid w:val="00BD0247"/>
    <w:rsid w:val="00C22202"/>
    <w:rsid w:val="00CA115F"/>
    <w:rsid w:val="00CD759E"/>
    <w:rsid w:val="00CF4599"/>
    <w:rsid w:val="00D122BC"/>
    <w:rsid w:val="00D26B96"/>
    <w:rsid w:val="00D41D0B"/>
    <w:rsid w:val="00D62C3C"/>
    <w:rsid w:val="00D65EB2"/>
    <w:rsid w:val="00D6614F"/>
    <w:rsid w:val="00D71811"/>
    <w:rsid w:val="00D83C6F"/>
    <w:rsid w:val="00DD2309"/>
    <w:rsid w:val="00E0373E"/>
    <w:rsid w:val="00E13B18"/>
    <w:rsid w:val="00E50EBD"/>
    <w:rsid w:val="00E559ED"/>
    <w:rsid w:val="00E84FF3"/>
    <w:rsid w:val="00E9244A"/>
    <w:rsid w:val="00EC642F"/>
    <w:rsid w:val="00ED201D"/>
    <w:rsid w:val="00F031A8"/>
    <w:rsid w:val="00F2123C"/>
    <w:rsid w:val="00F219F8"/>
    <w:rsid w:val="00F32244"/>
    <w:rsid w:val="00F476C7"/>
    <w:rsid w:val="00F52E8A"/>
    <w:rsid w:val="00F81386"/>
    <w:rsid w:val="00F82251"/>
    <w:rsid w:val="00F859B6"/>
    <w:rsid w:val="00FA648E"/>
    <w:rsid w:val="00FC5A2D"/>
    <w:rsid w:val="00FD160A"/>
    <w:rsid w:val="00FD27C0"/>
    <w:rsid w:val="00FE1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529D4B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135</TotalTime>
  <Pages>1</Pages>
  <Words>213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35</cp:revision>
  <cp:lastPrinted>2025-05-07T20:05:00Z</cp:lastPrinted>
  <dcterms:created xsi:type="dcterms:W3CDTF">2024-06-21T14:31:00Z</dcterms:created>
  <dcterms:modified xsi:type="dcterms:W3CDTF">2026-01-06T16:29:00Z</dcterms:modified>
</cp:coreProperties>
</file>