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19C42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495EB67E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CE330CF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192A9EE1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7A09DB7C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23391BA7" w14:textId="77777777" w:rsidR="00FE1F03" w:rsidRDefault="00FE1F03" w:rsidP="004D78B3">
      <w:pPr>
        <w:jc w:val="right"/>
        <w:rPr>
          <w:rFonts w:ascii="Arial" w:hAnsi="Arial" w:cs="Arial"/>
          <w:b/>
          <w:bCs/>
        </w:rPr>
      </w:pPr>
    </w:p>
    <w:p w14:paraId="0F3F9D02" w14:textId="7594DA0C" w:rsidR="00A90E2E" w:rsidRPr="00DF78D4" w:rsidRDefault="004D78B3" w:rsidP="00A90E2E">
      <w:pPr>
        <w:jc w:val="right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OFICIO/SAMAPA/</w:t>
      </w:r>
      <w:r w:rsidR="007B2B76">
        <w:rPr>
          <w:rFonts w:ascii="Arial" w:hAnsi="Arial" w:cs="Arial"/>
          <w:b/>
          <w:bCs/>
        </w:rPr>
        <w:t>1075</w:t>
      </w:r>
      <w:r w:rsidRPr="00DF78D4">
        <w:rPr>
          <w:rFonts w:ascii="Arial" w:hAnsi="Arial" w:cs="Arial"/>
          <w:b/>
          <w:bCs/>
        </w:rPr>
        <w:t>/202</w:t>
      </w:r>
      <w:r w:rsidR="00A90E2E">
        <w:rPr>
          <w:rFonts w:ascii="Arial" w:hAnsi="Arial" w:cs="Arial"/>
          <w:b/>
          <w:bCs/>
        </w:rPr>
        <w:t>5</w:t>
      </w:r>
    </w:p>
    <w:p w14:paraId="38ED02BC" w14:textId="77777777" w:rsidR="004D78B3" w:rsidRPr="00DF78D4" w:rsidRDefault="004D78B3" w:rsidP="008A704B">
      <w:pPr>
        <w:spacing w:after="0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 xml:space="preserve">CIUDADANOS EN GENERAL </w:t>
      </w:r>
    </w:p>
    <w:p w14:paraId="778EBE1C" w14:textId="77777777" w:rsidR="004D78B3" w:rsidRPr="00DF78D4" w:rsidRDefault="004D78B3" w:rsidP="008A704B">
      <w:pPr>
        <w:spacing w:after="0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/>
          <w:bCs/>
        </w:rPr>
        <w:t>PRESENTE</w:t>
      </w:r>
    </w:p>
    <w:p w14:paraId="3A2033E1" w14:textId="5A2CB149" w:rsidR="004D78B3" w:rsidRPr="00DF78D4" w:rsidRDefault="004D78B3" w:rsidP="004D78B3">
      <w:pPr>
        <w:jc w:val="both"/>
        <w:rPr>
          <w:rFonts w:ascii="Arial" w:hAnsi="Arial" w:cs="Arial"/>
          <w:b/>
          <w:bCs/>
        </w:rPr>
      </w:pPr>
      <w:r w:rsidRPr="00DF78D4">
        <w:rPr>
          <w:rFonts w:ascii="Arial" w:hAnsi="Arial" w:cs="Arial"/>
          <w:bCs/>
        </w:rPr>
        <w:t xml:space="preserve">Buen día, esperando se encuentren de la mejor manera y para seguir cumpliendo con la información que mencionan los siguientes artículos: </w:t>
      </w:r>
      <w:r w:rsidRPr="00DF78D4">
        <w:rPr>
          <w:rFonts w:ascii="Arial" w:hAnsi="Arial" w:cs="Arial"/>
          <w:b/>
          <w:bCs/>
        </w:rPr>
        <w:t>Ley de Transparencia y Acceso a la Información Pública del Estado de Jalisco y sus Municipios artículo 25 de la Fracción VI se refiere a:</w:t>
      </w:r>
    </w:p>
    <w:p w14:paraId="00731463" w14:textId="7777777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¨Publicar permanentemente en internet u otros medios de fácil acceso y comprensión para la población, así como actualizar al menos una vez al mes, la información fundamental que le corresponda¨;</w:t>
      </w:r>
    </w:p>
    <w:p w14:paraId="59E1BEAE" w14:textId="7E87C6C0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-Ley de Transparencia y Acceso a la Información Pública del Estado de Jalisco y sus Municipios</w:t>
      </w:r>
      <w:r>
        <w:rPr>
          <w:rFonts w:ascii="Arial" w:hAnsi="Arial" w:cs="Arial"/>
          <w:bCs/>
        </w:rPr>
        <w:t xml:space="preserve"> </w:t>
      </w:r>
      <w:r w:rsidRPr="00B03D92">
        <w:rPr>
          <w:rFonts w:ascii="Arial" w:hAnsi="Arial" w:cs="Arial"/>
          <w:b/>
          <w:bCs/>
        </w:rPr>
        <w:t>Articulo 8</w:t>
      </w:r>
      <w:r>
        <w:rPr>
          <w:rFonts w:ascii="Arial" w:hAnsi="Arial" w:cs="Arial"/>
          <w:bCs/>
        </w:rPr>
        <w:t xml:space="preserve"> de la Ley de Transparencia y Acceso a la información Pública del Estado de Jalisco y sus Municipios </w:t>
      </w:r>
      <w:r w:rsidRPr="00DF78D4">
        <w:rPr>
          <w:rFonts w:ascii="Arial" w:hAnsi="Arial" w:cs="Arial"/>
          <w:bCs/>
        </w:rPr>
        <w:t xml:space="preserve">de la </w:t>
      </w:r>
      <w:r w:rsidRPr="008D4514">
        <w:rPr>
          <w:rFonts w:ascii="Arial" w:hAnsi="Arial" w:cs="Arial"/>
          <w:b/>
          <w:bCs/>
        </w:rPr>
        <w:t xml:space="preserve">fracción V del inciso </w:t>
      </w:r>
      <w:r w:rsidR="00247E35">
        <w:rPr>
          <w:rFonts w:ascii="Arial" w:hAnsi="Arial" w:cs="Arial"/>
          <w:b/>
          <w:bCs/>
        </w:rPr>
        <w:t>Q</w:t>
      </w:r>
      <w:r w:rsidRPr="00DF78D4">
        <w:rPr>
          <w:rFonts w:ascii="Arial" w:hAnsi="Arial" w:cs="Arial"/>
          <w:bCs/>
        </w:rPr>
        <w:t xml:space="preserve"> refiere a:</w:t>
      </w:r>
    </w:p>
    <w:p w14:paraId="445CF333" w14:textId="70862A7D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>-</w:t>
      </w:r>
      <w:r>
        <w:rPr>
          <w:rFonts w:ascii="Arial" w:hAnsi="Arial" w:cs="Arial"/>
          <w:bCs/>
        </w:rPr>
        <w:t xml:space="preserve"> “</w:t>
      </w:r>
      <w:r w:rsidRPr="00171950">
        <w:rPr>
          <w:rFonts w:ascii="Arial" w:hAnsi="Arial" w:cs="Arial"/>
          <w:b/>
          <w:sz w:val="24"/>
          <w:szCs w:val="24"/>
        </w:rPr>
        <w:t xml:space="preserve">El nombre, denominación o razón social y clave del Registro Federal de Contribuyentes de quien se les hubiera cancelado o condonado algún crédito fiscal, los montos respectivos, así como la información estadística sobre las </w:t>
      </w:r>
      <w:r w:rsidR="0032081B" w:rsidRPr="00171950">
        <w:rPr>
          <w:rFonts w:ascii="Arial" w:hAnsi="Arial" w:cs="Arial"/>
          <w:b/>
          <w:sz w:val="24"/>
          <w:szCs w:val="24"/>
        </w:rPr>
        <w:t>ex</w:t>
      </w:r>
      <w:r w:rsidR="0032081B">
        <w:rPr>
          <w:rFonts w:ascii="Arial" w:hAnsi="Arial" w:cs="Arial"/>
          <w:b/>
          <w:sz w:val="24"/>
          <w:szCs w:val="24"/>
        </w:rPr>
        <w:t>e</w:t>
      </w:r>
      <w:r w:rsidR="0032081B" w:rsidRPr="00171950">
        <w:rPr>
          <w:rFonts w:ascii="Arial" w:hAnsi="Arial" w:cs="Arial"/>
          <w:b/>
          <w:sz w:val="24"/>
          <w:szCs w:val="24"/>
        </w:rPr>
        <w:t>nciones</w:t>
      </w:r>
      <w:r w:rsidRPr="00171950">
        <w:rPr>
          <w:rFonts w:ascii="Arial" w:hAnsi="Arial" w:cs="Arial"/>
          <w:b/>
          <w:sz w:val="24"/>
          <w:szCs w:val="24"/>
        </w:rPr>
        <w:t xml:space="preserve"> previstas en las disposiciones fiscales</w:t>
      </w:r>
      <w:r>
        <w:rPr>
          <w:rFonts w:ascii="Arial" w:hAnsi="Arial" w:cs="Arial"/>
          <w:b/>
          <w:sz w:val="24"/>
          <w:szCs w:val="24"/>
        </w:rPr>
        <w:t>”</w:t>
      </w:r>
      <w:r w:rsidRPr="00DF78D4">
        <w:rPr>
          <w:rFonts w:ascii="Arial" w:hAnsi="Arial" w:cs="Arial"/>
          <w:bCs/>
        </w:rPr>
        <w:t>.</w:t>
      </w:r>
    </w:p>
    <w:p w14:paraId="3CEAD69A" w14:textId="6DF4C037" w:rsidR="004D78B3" w:rsidRPr="00DF78D4" w:rsidRDefault="004D78B3" w:rsidP="004D78B3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Informo que durante </w:t>
      </w:r>
      <w:r w:rsidR="00F55E62">
        <w:rPr>
          <w:rFonts w:ascii="Arial" w:hAnsi="Arial" w:cs="Arial"/>
          <w:bCs/>
        </w:rPr>
        <w:t xml:space="preserve">el mes de </w:t>
      </w:r>
      <w:proofErr w:type="gramStart"/>
      <w:r w:rsidR="00F762E8">
        <w:rPr>
          <w:rFonts w:ascii="Arial" w:hAnsi="Arial" w:cs="Arial"/>
          <w:b/>
        </w:rPr>
        <w:t>Noviembre</w:t>
      </w:r>
      <w:proofErr w:type="gramEnd"/>
      <w:r w:rsidR="00D86DF4" w:rsidRPr="00450F9C">
        <w:rPr>
          <w:rFonts w:ascii="Arial" w:hAnsi="Arial" w:cs="Arial"/>
          <w:b/>
        </w:rPr>
        <w:t xml:space="preserve"> </w:t>
      </w:r>
      <w:r w:rsidRPr="00450F9C">
        <w:rPr>
          <w:rFonts w:ascii="Arial" w:hAnsi="Arial" w:cs="Arial"/>
          <w:b/>
        </w:rPr>
        <w:t>del 202</w:t>
      </w:r>
      <w:r w:rsidR="00A90E2E" w:rsidRPr="00450F9C">
        <w:rPr>
          <w:rFonts w:ascii="Arial" w:hAnsi="Arial" w:cs="Arial"/>
          <w:b/>
        </w:rPr>
        <w:t>5</w:t>
      </w:r>
      <w:r w:rsidRPr="00DF78D4">
        <w:rPr>
          <w:rFonts w:ascii="Arial" w:hAnsi="Arial" w:cs="Arial"/>
          <w:bCs/>
        </w:rPr>
        <w:t xml:space="preserve"> en este Órgano Público Descentralizado (OPD), denominado Sistema Administrativo de Agua Potable y Alcantarillado </w:t>
      </w:r>
      <w:r w:rsidRPr="00B03D92">
        <w:rPr>
          <w:rFonts w:ascii="Arial" w:hAnsi="Arial" w:cs="Arial"/>
          <w:b/>
          <w:bCs/>
        </w:rPr>
        <w:t xml:space="preserve">(SAMAPA), </w:t>
      </w:r>
      <w:r>
        <w:rPr>
          <w:rFonts w:ascii="Arial" w:hAnsi="Arial" w:cs="Arial"/>
          <w:b/>
          <w:bCs/>
        </w:rPr>
        <w:t>se generaron cero créditos fiscales por lo cual</w:t>
      </w:r>
      <w:r w:rsidRPr="00DF78D4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</w:t>
      </w:r>
      <w:r w:rsidRPr="00171950">
        <w:rPr>
          <w:rFonts w:ascii="Arial" w:hAnsi="Arial" w:cs="Arial"/>
          <w:b/>
          <w:bCs/>
        </w:rPr>
        <w:t>es inexistente la información al respecto.</w:t>
      </w:r>
      <w:r w:rsidRPr="00DF78D4">
        <w:rPr>
          <w:rFonts w:ascii="Arial" w:hAnsi="Arial" w:cs="Arial"/>
          <w:bCs/>
        </w:rPr>
        <w:t xml:space="preserve"> </w:t>
      </w:r>
    </w:p>
    <w:p w14:paraId="28450C88" w14:textId="5522FA3B" w:rsidR="004D78B3" w:rsidRPr="00DF78D4" w:rsidRDefault="004D78B3" w:rsidP="008A704B">
      <w:pPr>
        <w:jc w:val="both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Sin más por el momento me despido agradeciendo por su atención a la presente </w:t>
      </w:r>
    </w:p>
    <w:p w14:paraId="7BFE9512" w14:textId="27C49222" w:rsidR="004D78B3" w:rsidRPr="00DF78D4" w:rsidRDefault="004D78B3" w:rsidP="004D78B3">
      <w:pPr>
        <w:jc w:val="center"/>
        <w:rPr>
          <w:rFonts w:ascii="Arial" w:hAnsi="Arial" w:cs="Arial"/>
          <w:bCs/>
        </w:rPr>
      </w:pPr>
      <w:r w:rsidRPr="00DF78D4">
        <w:rPr>
          <w:rFonts w:ascii="Arial" w:hAnsi="Arial" w:cs="Arial"/>
          <w:bCs/>
        </w:rPr>
        <w:t xml:space="preserve">Ixtlahuacán de los Membrillos, Jalisco a </w:t>
      </w:r>
      <w:r w:rsidR="00F762E8">
        <w:rPr>
          <w:rFonts w:ascii="Arial" w:hAnsi="Arial" w:cs="Arial"/>
          <w:bCs/>
        </w:rPr>
        <w:t>17</w:t>
      </w:r>
      <w:r w:rsidRPr="00DF78D4">
        <w:rPr>
          <w:rFonts w:ascii="Arial" w:hAnsi="Arial" w:cs="Arial"/>
          <w:bCs/>
        </w:rPr>
        <w:t xml:space="preserve"> de </w:t>
      </w:r>
      <w:proofErr w:type="gramStart"/>
      <w:r w:rsidR="00F762E8">
        <w:rPr>
          <w:rFonts w:ascii="Arial" w:hAnsi="Arial" w:cs="Arial"/>
          <w:bCs/>
        </w:rPr>
        <w:t>Diciembre</w:t>
      </w:r>
      <w:proofErr w:type="gramEnd"/>
      <w:r w:rsidRPr="00DF78D4">
        <w:rPr>
          <w:rFonts w:ascii="Arial" w:hAnsi="Arial" w:cs="Arial"/>
          <w:bCs/>
        </w:rPr>
        <w:t xml:space="preserve"> del 202</w:t>
      </w:r>
      <w:r w:rsidR="00A90E2E">
        <w:rPr>
          <w:rFonts w:ascii="Arial" w:hAnsi="Arial" w:cs="Arial"/>
          <w:bCs/>
        </w:rPr>
        <w:t>5</w:t>
      </w:r>
    </w:p>
    <w:p w14:paraId="70A9C14E" w14:textId="77777777" w:rsidR="004D78B3" w:rsidRDefault="004D78B3" w:rsidP="004D78B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ATENTAMENTE</w:t>
      </w:r>
    </w:p>
    <w:p w14:paraId="0C06A092" w14:textId="0E794CC9" w:rsidR="00FE1F03" w:rsidRPr="00DF78D4" w:rsidRDefault="001534E6" w:rsidP="008A704B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1534E6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"2025, AÑO DE LA ELIMINACIÓN DE LA TRANSMISIÓN MATERNO INFANTIL DEL VIH Y LA SÍFILIS EN JALISCO”</w:t>
      </w:r>
    </w:p>
    <w:p w14:paraId="569A4827" w14:textId="77777777" w:rsidR="00A54FCD" w:rsidRDefault="00D86DF4" w:rsidP="00A54FCD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</w:t>
      </w:r>
    </w:p>
    <w:p w14:paraId="543B1FA8" w14:textId="77777777" w:rsidR="00A54FCD" w:rsidRDefault="00A54FCD" w:rsidP="00A54FCD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</w:p>
    <w:p w14:paraId="67790631" w14:textId="77CED12A" w:rsidR="004D78B3" w:rsidRPr="00DF78D4" w:rsidRDefault="004D78B3" w:rsidP="00A54FCD">
      <w:pPr>
        <w:pStyle w:val="NormalWeb"/>
        <w:spacing w:before="0" w:beforeAutospacing="0" w:after="0" w:afterAutospacing="0"/>
        <w:jc w:val="center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_____________________________</w:t>
      </w:r>
      <w:r w:rsidR="00D86DF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____________________________</w:t>
      </w:r>
    </w:p>
    <w:p w14:paraId="28EF6423" w14:textId="3DF7A268" w:rsidR="004D78B3" w:rsidRPr="00DF78D4" w:rsidRDefault="00D86DF4" w:rsidP="00A54FCD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Lic. Cintia Carolina Aguilera Arreola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Lic. Luis Ramon Pérez Bravo</w:t>
      </w:r>
    </w:p>
    <w:p w14:paraId="69A149D8" w14:textId="6A7DFB56" w:rsidR="00F2123C" w:rsidRDefault="00D86DF4" w:rsidP="00A54FCD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</w:t>
      </w:r>
      <w:r w:rsidRPr="00DF78D4">
        <w:rPr>
          <w:rFonts w:ascii="Arial" w:eastAsiaTheme="minorHAnsi" w:hAnsi="Arial" w:cs="Arial"/>
          <w:b/>
          <w:bCs/>
          <w:sz w:val="22"/>
          <w:szCs w:val="22"/>
          <w:lang w:eastAsia="en-US"/>
        </w:rPr>
        <w:t>Titular De La Unidad De Transparencia</w:t>
      </w: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                         Director de SAMAPA</w:t>
      </w:r>
    </w:p>
    <w:p w14:paraId="7E20118B" w14:textId="3D83292B" w:rsidR="007B2B76" w:rsidRPr="008A704B" w:rsidRDefault="007B2B76" w:rsidP="00A54FCD">
      <w:pPr>
        <w:pStyle w:val="NormalWeb"/>
        <w:spacing w:before="0" w:beforeAutospacing="0" w:after="0" w:afterAutospacing="0"/>
        <w:rPr>
          <w:rFonts w:ascii="Arial" w:eastAsiaTheme="minorHAnsi" w:hAnsi="Arial" w:cs="Arial"/>
          <w:b/>
          <w:bCs/>
          <w:sz w:val="22"/>
          <w:szCs w:val="22"/>
          <w:lang w:eastAsia="en-US"/>
        </w:rPr>
      </w:pPr>
      <w:r>
        <w:rPr>
          <w:rFonts w:ascii="Arial" w:eastAsiaTheme="minorHAnsi" w:hAnsi="Arial" w:cs="Arial"/>
          <w:b/>
          <w:bCs/>
          <w:sz w:val="22"/>
          <w:szCs w:val="22"/>
          <w:lang w:eastAsia="en-US"/>
        </w:rPr>
        <w:t xml:space="preserve">            Y Legalidad de SAMAPA</w:t>
      </w:r>
      <w:bookmarkStart w:id="0" w:name="_GoBack"/>
      <w:bookmarkEnd w:id="0"/>
    </w:p>
    <w:sectPr w:rsidR="007B2B76" w:rsidRPr="008A704B" w:rsidSect="008A704B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1F6D09" w14:textId="77777777" w:rsidR="00D300E9" w:rsidRDefault="00D300E9" w:rsidP="008E29D2">
      <w:pPr>
        <w:spacing w:after="0" w:line="240" w:lineRule="auto"/>
      </w:pPr>
      <w:r>
        <w:separator/>
      </w:r>
    </w:p>
  </w:endnote>
  <w:endnote w:type="continuationSeparator" w:id="0">
    <w:p w14:paraId="102F6F99" w14:textId="77777777" w:rsidR="00D300E9" w:rsidRDefault="00D300E9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FD2D16" w14:textId="77777777" w:rsidR="00D300E9" w:rsidRDefault="00D300E9" w:rsidP="008E29D2">
      <w:pPr>
        <w:spacing w:after="0" w:line="240" w:lineRule="auto"/>
      </w:pPr>
      <w:r>
        <w:separator/>
      </w:r>
    </w:p>
  </w:footnote>
  <w:footnote w:type="continuationSeparator" w:id="0">
    <w:p w14:paraId="0150EAB0" w14:textId="77777777" w:rsidR="00D300E9" w:rsidRDefault="00D300E9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16835"/>
    <w:rsid w:val="00023F83"/>
    <w:rsid w:val="000329E2"/>
    <w:rsid w:val="00056C8F"/>
    <w:rsid w:val="0007334C"/>
    <w:rsid w:val="00090FF2"/>
    <w:rsid w:val="000D6109"/>
    <w:rsid w:val="000F56F2"/>
    <w:rsid w:val="001534E6"/>
    <w:rsid w:val="00171A39"/>
    <w:rsid w:val="00172B67"/>
    <w:rsid w:val="0018350D"/>
    <w:rsid w:val="0019195D"/>
    <w:rsid w:val="001B0898"/>
    <w:rsid w:val="001E4A1F"/>
    <w:rsid w:val="001F7149"/>
    <w:rsid w:val="00211F39"/>
    <w:rsid w:val="00226305"/>
    <w:rsid w:val="00247E35"/>
    <w:rsid w:val="002925C1"/>
    <w:rsid w:val="00293F7C"/>
    <w:rsid w:val="002D438D"/>
    <w:rsid w:val="002D7B38"/>
    <w:rsid w:val="002E68C3"/>
    <w:rsid w:val="00307E69"/>
    <w:rsid w:val="0032081B"/>
    <w:rsid w:val="00357899"/>
    <w:rsid w:val="003F0367"/>
    <w:rsid w:val="003F4437"/>
    <w:rsid w:val="003F7BE4"/>
    <w:rsid w:val="004254BA"/>
    <w:rsid w:val="0044617B"/>
    <w:rsid w:val="00450F9C"/>
    <w:rsid w:val="004A6F42"/>
    <w:rsid w:val="004B04EE"/>
    <w:rsid w:val="004B2BC7"/>
    <w:rsid w:val="004B7513"/>
    <w:rsid w:val="004D78B3"/>
    <w:rsid w:val="00507097"/>
    <w:rsid w:val="0054022B"/>
    <w:rsid w:val="005426DC"/>
    <w:rsid w:val="00580960"/>
    <w:rsid w:val="005A1FB8"/>
    <w:rsid w:val="005A4CD7"/>
    <w:rsid w:val="005C4306"/>
    <w:rsid w:val="005D4B44"/>
    <w:rsid w:val="006243AE"/>
    <w:rsid w:val="00633284"/>
    <w:rsid w:val="006466BA"/>
    <w:rsid w:val="0064784D"/>
    <w:rsid w:val="00674E25"/>
    <w:rsid w:val="006C2A68"/>
    <w:rsid w:val="006D0E1D"/>
    <w:rsid w:val="006D2091"/>
    <w:rsid w:val="006F1F20"/>
    <w:rsid w:val="00704BC3"/>
    <w:rsid w:val="007132C0"/>
    <w:rsid w:val="0071625D"/>
    <w:rsid w:val="00745F2A"/>
    <w:rsid w:val="007673AC"/>
    <w:rsid w:val="00777DF0"/>
    <w:rsid w:val="007B2B76"/>
    <w:rsid w:val="007C770B"/>
    <w:rsid w:val="007D2FC2"/>
    <w:rsid w:val="00804055"/>
    <w:rsid w:val="00812A1B"/>
    <w:rsid w:val="008375DA"/>
    <w:rsid w:val="00853ED3"/>
    <w:rsid w:val="0087512E"/>
    <w:rsid w:val="00883631"/>
    <w:rsid w:val="008A704B"/>
    <w:rsid w:val="008A79F1"/>
    <w:rsid w:val="008B2666"/>
    <w:rsid w:val="008C62EF"/>
    <w:rsid w:val="008D4514"/>
    <w:rsid w:val="008E29D2"/>
    <w:rsid w:val="00922936"/>
    <w:rsid w:val="00922D3E"/>
    <w:rsid w:val="009502D7"/>
    <w:rsid w:val="00960B0E"/>
    <w:rsid w:val="00990425"/>
    <w:rsid w:val="00990EEF"/>
    <w:rsid w:val="009B3D57"/>
    <w:rsid w:val="009D37C4"/>
    <w:rsid w:val="009F6364"/>
    <w:rsid w:val="00A40103"/>
    <w:rsid w:val="00A541D8"/>
    <w:rsid w:val="00A54FCD"/>
    <w:rsid w:val="00A90E2E"/>
    <w:rsid w:val="00A945BE"/>
    <w:rsid w:val="00A95EDC"/>
    <w:rsid w:val="00AC3A60"/>
    <w:rsid w:val="00B3444B"/>
    <w:rsid w:val="00B642E7"/>
    <w:rsid w:val="00BE2013"/>
    <w:rsid w:val="00C41C43"/>
    <w:rsid w:val="00C71352"/>
    <w:rsid w:val="00C71B15"/>
    <w:rsid w:val="00C753E2"/>
    <w:rsid w:val="00C82B67"/>
    <w:rsid w:val="00C9153A"/>
    <w:rsid w:val="00CD0FE9"/>
    <w:rsid w:val="00CF5145"/>
    <w:rsid w:val="00D16C04"/>
    <w:rsid w:val="00D300E9"/>
    <w:rsid w:val="00D7071D"/>
    <w:rsid w:val="00D83C6F"/>
    <w:rsid w:val="00D86DF4"/>
    <w:rsid w:val="00D86EE7"/>
    <w:rsid w:val="00DD2309"/>
    <w:rsid w:val="00DE6DEC"/>
    <w:rsid w:val="00DF405E"/>
    <w:rsid w:val="00E04D99"/>
    <w:rsid w:val="00E269B5"/>
    <w:rsid w:val="00E331D6"/>
    <w:rsid w:val="00E73B65"/>
    <w:rsid w:val="00EA152D"/>
    <w:rsid w:val="00EB39A0"/>
    <w:rsid w:val="00EF1FF6"/>
    <w:rsid w:val="00F06C00"/>
    <w:rsid w:val="00F140E3"/>
    <w:rsid w:val="00F2123C"/>
    <w:rsid w:val="00F527EA"/>
    <w:rsid w:val="00F55E62"/>
    <w:rsid w:val="00F762E8"/>
    <w:rsid w:val="00F82251"/>
    <w:rsid w:val="00FA26EF"/>
    <w:rsid w:val="00FB6B0A"/>
    <w:rsid w:val="00FE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78B3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29</TotalTime>
  <Pages>1</Pages>
  <Words>292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34</cp:revision>
  <cp:lastPrinted>2025-07-03T18:42:00Z</cp:lastPrinted>
  <dcterms:created xsi:type="dcterms:W3CDTF">2024-06-21T16:46:00Z</dcterms:created>
  <dcterms:modified xsi:type="dcterms:W3CDTF">2025-12-18T13:56:00Z</dcterms:modified>
</cp:coreProperties>
</file>