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E19C42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495EB67E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7CE330CF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192A9EE1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7A09DB7C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23391BA7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6E2B4F2A" w14:textId="5DF80666" w:rsidR="004D78B3" w:rsidRPr="007D7E64" w:rsidRDefault="004D78B3" w:rsidP="004D78B3">
      <w:pPr>
        <w:jc w:val="right"/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/>
          <w:bCs/>
          <w:sz w:val="20"/>
          <w:szCs w:val="20"/>
        </w:rPr>
        <w:t>OFICIO/SAMAPA/</w:t>
      </w:r>
      <w:r w:rsidR="009570EC">
        <w:rPr>
          <w:rFonts w:ascii="Arial" w:hAnsi="Arial" w:cs="Arial"/>
          <w:b/>
          <w:bCs/>
          <w:sz w:val="20"/>
          <w:szCs w:val="20"/>
        </w:rPr>
        <w:t>0018</w:t>
      </w:r>
      <w:r w:rsidRPr="007D7E64">
        <w:rPr>
          <w:rFonts w:ascii="Arial" w:hAnsi="Arial" w:cs="Arial"/>
          <w:b/>
          <w:bCs/>
          <w:sz w:val="20"/>
          <w:szCs w:val="20"/>
        </w:rPr>
        <w:t>/202</w:t>
      </w:r>
      <w:r w:rsidR="009570EC">
        <w:rPr>
          <w:rFonts w:ascii="Arial" w:hAnsi="Arial" w:cs="Arial"/>
          <w:b/>
          <w:bCs/>
          <w:sz w:val="20"/>
          <w:szCs w:val="20"/>
        </w:rPr>
        <w:t>6</w:t>
      </w:r>
    </w:p>
    <w:p w14:paraId="38ED02BC" w14:textId="77777777" w:rsidR="004D78B3" w:rsidRPr="007D7E64" w:rsidRDefault="004D78B3" w:rsidP="004D78B3">
      <w:pPr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/>
          <w:bCs/>
          <w:sz w:val="20"/>
          <w:szCs w:val="20"/>
        </w:rPr>
        <w:t xml:space="preserve">CIUDADANOS EN GENERAL </w:t>
      </w:r>
    </w:p>
    <w:p w14:paraId="778EBE1C" w14:textId="77777777" w:rsidR="004D78B3" w:rsidRPr="007D7E64" w:rsidRDefault="004D78B3" w:rsidP="004D78B3">
      <w:pPr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/>
          <w:bCs/>
          <w:sz w:val="20"/>
          <w:szCs w:val="20"/>
        </w:rPr>
        <w:t>PRESENTE</w:t>
      </w:r>
    </w:p>
    <w:p w14:paraId="3A2033E1" w14:textId="77777777" w:rsidR="004D78B3" w:rsidRPr="007D7E64" w:rsidRDefault="004D78B3" w:rsidP="004D78B3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Buen día, esperando se encuentren de la mejor manera y para seguir cumpliendo con la información que mencionan los siguientes artículos: </w:t>
      </w:r>
      <w:r w:rsidRPr="007D7E64">
        <w:rPr>
          <w:rFonts w:ascii="Arial" w:hAnsi="Arial" w:cs="Arial"/>
          <w:b/>
          <w:bCs/>
          <w:sz w:val="20"/>
          <w:szCs w:val="20"/>
        </w:rPr>
        <w:t>Ley de Transparencia y Acceso a la Información Pública del Estado de Jalisco y sus Municipios artículo 25 de la Fracción VI se refiere a:</w:t>
      </w:r>
    </w:p>
    <w:p w14:paraId="00731463" w14:textId="77777777" w:rsidR="004D78B3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>¨Publicar permanentemente en internet u otros medios de fácil acceso y comprensión para la población, así como actualizar al menos una vez al mes, la información fundamental que le corresponda¨;</w:t>
      </w:r>
    </w:p>
    <w:p w14:paraId="59E1BEAE" w14:textId="447B19FD" w:rsidR="004D78B3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-Ley de Transparencia y Acceso a la Información Pública del Estado de Jalisco y sus Municipios </w:t>
      </w:r>
      <w:r w:rsidRPr="007D7E64">
        <w:rPr>
          <w:rFonts w:ascii="Arial" w:hAnsi="Arial" w:cs="Arial"/>
          <w:b/>
          <w:bCs/>
          <w:sz w:val="20"/>
          <w:szCs w:val="20"/>
        </w:rPr>
        <w:t>Articulo 8</w:t>
      </w:r>
      <w:r w:rsidRPr="007D7E64">
        <w:rPr>
          <w:rFonts w:ascii="Arial" w:hAnsi="Arial" w:cs="Arial"/>
          <w:bCs/>
          <w:sz w:val="20"/>
          <w:szCs w:val="20"/>
        </w:rPr>
        <w:t xml:space="preserve"> de la Ley de Transparencia y Acceso a la información Pública del Estado de Jalisco y sus Municipios de la </w:t>
      </w:r>
      <w:r w:rsidRPr="007D7E64">
        <w:rPr>
          <w:rFonts w:ascii="Arial" w:hAnsi="Arial" w:cs="Arial"/>
          <w:b/>
          <w:bCs/>
          <w:sz w:val="20"/>
          <w:szCs w:val="20"/>
        </w:rPr>
        <w:t xml:space="preserve">fracción V del inciso </w:t>
      </w:r>
      <w:r w:rsidR="00334E9A">
        <w:rPr>
          <w:rFonts w:ascii="Arial" w:hAnsi="Arial" w:cs="Arial"/>
          <w:b/>
          <w:bCs/>
          <w:sz w:val="20"/>
          <w:szCs w:val="20"/>
        </w:rPr>
        <w:t>T</w:t>
      </w:r>
      <w:r w:rsidRPr="007D7E64">
        <w:rPr>
          <w:rFonts w:ascii="Arial" w:hAnsi="Arial" w:cs="Arial"/>
          <w:bCs/>
          <w:sz w:val="20"/>
          <w:szCs w:val="20"/>
        </w:rPr>
        <w:t xml:space="preserve"> refiere a:</w:t>
      </w:r>
    </w:p>
    <w:p w14:paraId="33AD013C" w14:textId="77777777" w:rsidR="007D7E64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>- “</w:t>
      </w:r>
      <w:r w:rsidR="00F874C3" w:rsidRPr="007D7E64">
        <w:rPr>
          <w:rFonts w:ascii="Arial" w:hAnsi="Arial" w:cs="Arial"/>
          <w:b/>
          <w:sz w:val="20"/>
          <w:szCs w:val="20"/>
        </w:rPr>
        <w:t>Las concesiones, licencias, permisos o autorizaciones otorgadas de los últimos tres años;</w:t>
      </w:r>
      <w:r w:rsidRPr="007D7E64">
        <w:rPr>
          <w:rFonts w:ascii="Arial" w:hAnsi="Arial" w:cs="Arial"/>
          <w:b/>
          <w:sz w:val="20"/>
          <w:szCs w:val="20"/>
        </w:rPr>
        <w:t>”</w:t>
      </w:r>
      <w:r w:rsidRPr="007D7E64">
        <w:rPr>
          <w:rFonts w:ascii="Arial" w:hAnsi="Arial" w:cs="Arial"/>
          <w:bCs/>
          <w:sz w:val="20"/>
          <w:szCs w:val="20"/>
        </w:rPr>
        <w:t>.</w:t>
      </w:r>
    </w:p>
    <w:p w14:paraId="3CEAD69A" w14:textId="020BF69F" w:rsidR="004D78B3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Informo que durante </w:t>
      </w:r>
      <w:r w:rsidR="000E67E5">
        <w:rPr>
          <w:rFonts w:ascii="Arial" w:hAnsi="Arial" w:cs="Arial"/>
          <w:bCs/>
          <w:sz w:val="20"/>
          <w:szCs w:val="20"/>
        </w:rPr>
        <w:t>el mes de</w:t>
      </w:r>
      <w:r w:rsidR="005C5D3F" w:rsidRPr="007D7E64">
        <w:rPr>
          <w:rFonts w:ascii="Arial" w:hAnsi="Arial" w:cs="Arial"/>
          <w:bCs/>
          <w:sz w:val="20"/>
          <w:szCs w:val="20"/>
        </w:rPr>
        <w:t xml:space="preserve"> </w:t>
      </w:r>
      <w:proofErr w:type="gramStart"/>
      <w:r w:rsidR="009570EC">
        <w:rPr>
          <w:rFonts w:ascii="Arial" w:hAnsi="Arial" w:cs="Arial"/>
          <w:bCs/>
          <w:sz w:val="20"/>
          <w:szCs w:val="20"/>
        </w:rPr>
        <w:t>Diciembre</w:t>
      </w:r>
      <w:proofErr w:type="gramEnd"/>
      <w:r w:rsidR="005C5D3F" w:rsidRPr="007D7E64">
        <w:rPr>
          <w:rFonts w:ascii="Arial" w:hAnsi="Arial" w:cs="Arial"/>
          <w:bCs/>
          <w:sz w:val="20"/>
          <w:szCs w:val="20"/>
        </w:rPr>
        <w:t xml:space="preserve"> </w:t>
      </w:r>
      <w:r w:rsidR="00F874C3" w:rsidRPr="007D7E64">
        <w:rPr>
          <w:rFonts w:ascii="Arial" w:hAnsi="Arial" w:cs="Arial"/>
          <w:bCs/>
          <w:sz w:val="20"/>
          <w:szCs w:val="20"/>
        </w:rPr>
        <w:t>del 202</w:t>
      </w:r>
      <w:r w:rsidR="005E3D8E">
        <w:rPr>
          <w:rFonts w:ascii="Arial" w:hAnsi="Arial" w:cs="Arial"/>
          <w:bCs/>
          <w:sz w:val="20"/>
          <w:szCs w:val="20"/>
        </w:rPr>
        <w:t>5</w:t>
      </w:r>
      <w:r w:rsidRPr="007D7E64">
        <w:rPr>
          <w:rFonts w:ascii="Arial" w:hAnsi="Arial" w:cs="Arial"/>
          <w:bCs/>
          <w:sz w:val="20"/>
          <w:szCs w:val="20"/>
        </w:rPr>
        <w:t xml:space="preserve"> en este Órgano Público Descentralizado (OPD), denominado Sistema Administrativo de Agua Potable y Alcantarillado </w:t>
      </w:r>
      <w:r w:rsidRPr="007D7E64">
        <w:rPr>
          <w:rFonts w:ascii="Arial" w:hAnsi="Arial" w:cs="Arial"/>
          <w:b/>
          <w:bCs/>
          <w:sz w:val="20"/>
          <w:szCs w:val="20"/>
        </w:rPr>
        <w:t xml:space="preserve">(SAMAPA), </w:t>
      </w:r>
      <w:r w:rsidR="00F874C3" w:rsidRPr="007D7E64">
        <w:rPr>
          <w:rFonts w:ascii="Arial" w:hAnsi="Arial" w:cs="Arial"/>
          <w:b/>
          <w:bCs/>
          <w:sz w:val="20"/>
          <w:szCs w:val="20"/>
        </w:rPr>
        <w:t>no tuvo</w:t>
      </w:r>
      <w:r w:rsidR="000E67E5">
        <w:rPr>
          <w:rFonts w:ascii="Arial" w:hAnsi="Arial" w:cs="Arial"/>
          <w:b/>
          <w:bCs/>
          <w:sz w:val="20"/>
          <w:szCs w:val="20"/>
        </w:rPr>
        <w:t xml:space="preserve"> información correspondiente a</w:t>
      </w:r>
      <w:r w:rsidR="00F874C3" w:rsidRPr="007D7E64">
        <w:rPr>
          <w:rFonts w:ascii="Arial" w:hAnsi="Arial" w:cs="Arial"/>
          <w:b/>
          <w:bCs/>
          <w:sz w:val="20"/>
          <w:szCs w:val="20"/>
        </w:rPr>
        <w:t xml:space="preserve"> concesiones, licencias, permisos o autorizaciones otorgadas de los últimos tres años</w:t>
      </w:r>
      <w:r w:rsidRPr="007D7E64">
        <w:rPr>
          <w:rFonts w:ascii="Arial" w:hAnsi="Arial" w:cs="Arial"/>
          <w:b/>
          <w:bCs/>
          <w:sz w:val="20"/>
          <w:szCs w:val="20"/>
        </w:rPr>
        <w:t>.</w:t>
      </w:r>
      <w:r w:rsidRPr="007D7E64">
        <w:rPr>
          <w:rFonts w:ascii="Arial" w:hAnsi="Arial" w:cs="Arial"/>
          <w:bCs/>
          <w:sz w:val="20"/>
          <w:szCs w:val="20"/>
        </w:rPr>
        <w:t xml:space="preserve"> </w:t>
      </w:r>
    </w:p>
    <w:p w14:paraId="18379B14" w14:textId="77777777" w:rsidR="004D78B3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Sin más por el momento me despido agradeciendo por su atención a la presente </w:t>
      </w:r>
    </w:p>
    <w:p w14:paraId="7BFE9512" w14:textId="521E9D83" w:rsidR="004D78B3" w:rsidRPr="007D7E64" w:rsidRDefault="004D78B3" w:rsidP="004D78B3">
      <w:pPr>
        <w:jc w:val="center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Ixtlahuacán de los Membrillos, Jalisco a </w:t>
      </w:r>
      <w:r w:rsidR="003B41C5">
        <w:rPr>
          <w:rFonts w:ascii="Arial" w:hAnsi="Arial" w:cs="Arial"/>
          <w:bCs/>
          <w:sz w:val="20"/>
          <w:szCs w:val="20"/>
        </w:rPr>
        <w:t>0</w:t>
      </w:r>
      <w:r w:rsidR="009570EC">
        <w:rPr>
          <w:rFonts w:ascii="Arial" w:hAnsi="Arial" w:cs="Arial"/>
          <w:bCs/>
          <w:sz w:val="20"/>
          <w:szCs w:val="20"/>
        </w:rPr>
        <w:t>6</w:t>
      </w:r>
      <w:r w:rsidRPr="007D7E64">
        <w:rPr>
          <w:rFonts w:ascii="Arial" w:hAnsi="Arial" w:cs="Arial"/>
          <w:bCs/>
          <w:sz w:val="20"/>
          <w:szCs w:val="20"/>
        </w:rPr>
        <w:t xml:space="preserve"> de </w:t>
      </w:r>
      <w:r w:rsidR="009570EC">
        <w:rPr>
          <w:rFonts w:ascii="Arial" w:hAnsi="Arial" w:cs="Arial"/>
          <w:bCs/>
          <w:sz w:val="20"/>
          <w:szCs w:val="20"/>
        </w:rPr>
        <w:t>Enero</w:t>
      </w:r>
      <w:r w:rsidRPr="007D7E64">
        <w:rPr>
          <w:rFonts w:ascii="Arial" w:hAnsi="Arial" w:cs="Arial"/>
          <w:bCs/>
          <w:sz w:val="20"/>
          <w:szCs w:val="20"/>
        </w:rPr>
        <w:t xml:space="preserve"> del 202</w:t>
      </w:r>
      <w:r w:rsidR="009570EC">
        <w:rPr>
          <w:rFonts w:ascii="Arial" w:hAnsi="Arial" w:cs="Arial"/>
          <w:bCs/>
          <w:sz w:val="20"/>
          <w:szCs w:val="20"/>
        </w:rPr>
        <w:t>6</w:t>
      </w:r>
      <w:bookmarkStart w:id="0" w:name="_GoBack"/>
      <w:bookmarkEnd w:id="0"/>
    </w:p>
    <w:p w14:paraId="70A9C14E" w14:textId="77777777" w:rsidR="004D78B3" w:rsidRPr="007D7E64" w:rsidRDefault="004D78B3" w:rsidP="004D78B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 w:rsidRPr="007D7E64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ATENTAMENTE</w:t>
      </w:r>
    </w:p>
    <w:p w14:paraId="0E002897" w14:textId="5C6E45F1" w:rsidR="00F31324" w:rsidRDefault="00EA67F3" w:rsidP="00EA67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 w:rsidRPr="00EA67F3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"2025, AÑO DE LA ELIMINACIÓN DE LA TRANSMISIÓN MATERNO INFANTIL DEL VIH Y LA SÍFILIS EN JALISCO”</w:t>
      </w:r>
    </w:p>
    <w:p w14:paraId="72924B86" w14:textId="77777777" w:rsidR="00EA67F3" w:rsidRDefault="00EA67F3" w:rsidP="00EA67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</w:p>
    <w:p w14:paraId="4A2799B1" w14:textId="77777777" w:rsidR="00EA67F3" w:rsidRPr="007D7E64" w:rsidRDefault="00EA67F3" w:rsidP="00EA67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</w:p>
    <w:p w14:paraId="67790631" w14:textId="3627F07C" w:rsidR="004D78B3" w:rsidRPr="007D7E64" w:rsidRDefault="004D78B3" w:rsidP="008C50CB">
      <w:pPr>
        <w:pStyle w:val="NormalWeb"/>
        <w:spacing w:after="0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 w:rsidRPr="007D7E64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________________________________</w:t>
      </w:r>
    </w:p>
    <w:p w14:paraId="28EF6423" w14:textId="2FD58F05" w:rsidR="004D78B3" w:rsidRPr="007D7E64" w:rsidRDefault="00F31324" w:rsidP="008C50CB">
      <w:pPr>
        <w:pStyle w:val="NormalWeb"/>
        <w:spacing w:before="0" w:beforeAutospacing="0" w:after="0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 w:rsidRPr="007D7E64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Lic. Cintia Carolina Aguilera Arreola</w:t>
      </w:r>
    </w:p>
    <w:p w14:paraId="02E1607F" w14:textId="5C29F06E" w:rsidR="004D78B3" w:rsidRPr="007D7E64" w:rsidRDefault="00F31324" w:rsidP="008C50CB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7D7E64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Titular De La Unidad De Transparencia</w:t>
      </w:r>
    </w:p>
    <w:p w14:paraId="69A149D8" w14:textId="4FF98726" w:rsidR="00F2123C" w:rsidRPr="007D7E64" w:rsidRDefault="00F31324" w:rsidP="008C50CB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/>
          <w:bCs/>
          <w:sz w:val="20"/>
          <w:szCs w:val="20"/>
        </w:rPr>
        <w:t>y Legalidad</w:t>
      </w:r>
    </w:p>
    <w:sectPr w:rsidR="00F2123C" w:rsidRPr="007D7E64" w:rsidSect="00E913E9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E1DD80" w14:textId="77777777" w:rsidR="00453BE4" w:rsidRDefault="00453BE4" w:rsidP="008E29D2">
      <w:pPr>
        <w:spacing w:after="0" w:line="240" w:lineRule="auto"/>
      </w:pPr>
      <w:r>
        <w:separator/>
      </w:r>
    </w:p>
  </w:endnote>
  <w:endnote w:type="continuationSeparator" w:id="0">
    <w:p w14:paraId="17CBD20D" w14:textId="77777777" w:rsidR="00453BE4" w:rsidRDefault="00453BE4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684D5A" w14:textId="77777777" w:rsidR="00453BE4" w:rsidRDefault="00453BE4" w:rsidP="008E29D2">
      <w:pPr>
        <w:spacing w:after="0" w:line="240" w:lineRule="auto"/>
      </w:pPr>
      <w:r>
        <w:separator/>
      </w:r>
    </w:p>
  </w:footnote>
  <w:footnote w:type="continuationSeparator" w:id="0">
    <w:p w14:paraId="3E89C608" w14:textId="77777777" w:rsidR="00453BE4" w:rsidRDefault="00453BE4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02E52"/>
    <w:rsid w:val="000041CA"/>
    <w:rsid w:val="00074D4B"/>
    <w:rsid w:val="00082DC1"/>
    <w:rsid w:val="0009108C"/>
    <w:rsid w:val="000E67E5"/>
    <w:rsid w:val="00127B8D"/>
    <w:rsid w:val="00142836"/>
    <w:rsid w:val="0015436A"/>
    <w:rsid w:val="0019195D"/>
    <w:rsid w:val="001B0898"/>
    <w:rsid w:val="001C23FD"/>
    <w:rsid w:val="001D2DF3"/>
    <w:rsid w:val="001F5D98"/>
    <w:rsid w:val="001F7149"/>
    <w:rsid w:val="00222A81"/>
    <w:rsid w:val="00253805"/>
    <w:rsid w:val="002925C1"/>
    <w:rsid w:val="002B0A6B"/>
    <w:rsid w:val="002D7B38"/>
    <w:rsid w:val="00307E69"/>
    <w:rsid w:val="0032439B"/>
    <w:rsid w:val="00327BC2"/>
    <w:rsid w:val="00334E8E"/>
    <w:rsid w:val="00334E9A"/>
    <w:rsid w:val="00355CF1"/>
    <w:rsid w:val="00384ADF"/>
    <w:rsid w:val="00395FE0"/>
    <w:rsid w:val="003B41C5"/>
    <w:rsid w:val="003F45F2"/>
    <w:rsid w:val="00401E7D"/>
    <w:rsid w:val="004411F7"/>
    <w:rsid w:val="0044617B"/>
    <w:rsid w:val="00453BE4"/>
    <w:rsid w:val="00454D55"/>
    <w:rsid w:val="00467FC1"/>
    <w:rsid w:val="00482A66"/>
    <w:rsid w:val="004D78B3"/>
    <w:rsid w:val="004E14C0"/>
    <w:rsid w:val="0057311C"/>
    <w:rsid w:val="0057574C"/>
    <w:rsid w:val="00582237"/>
    <w:rsid w:val="005A4CD7"/>
    <w:rsid w:val="005C4306"/>
    <w:rsid w:val="005C5D3F"/>
    <w:rsid w:val="005E3D8E"/>
    <w:rsid w:val="00601EF2"/>
    <w:rsid w:val="006103AB"/>
    <w:rsid w:val="00614378"/>
    <w:rsid w:val="006165E6"/>
    <w:rsid w:val="00616B8C"/>
    <w:rsid w:val="006243AE"/>
    <w:rsid w:val="00631461"/>
    <w:rsid w:val="00664335"/>
    <w:rsid w:val="0068487C"/>
    <w:rsid w:val="006873BC"/>
    <w:rsid w:val="00687846"/>
    <w:rsid w:val="006B1869"/>
    <w:rsid w:val="006B1F4B"/>
    <w:rsid w:val="006C3996"/>
    <w:rsid w:val="006D101E"/>
    <w:rsid w:val="006D2091"/>
    <w:rsid w:val="006D486F"/>
    <w:rsid w:val="006E5D0E"/>
    <w:rsid w:val="00704BC3"/>
    <w:rsid w:val="00707839"/>
    <w:rsid w:val="00711BE9"/>
    <w:rsid w:val="00750E08"/>
    <w:rsid w:val="007522E8"/>
    <w:rsid w:val="00760EFC"/>
    <w:rsid w:val="007673AC"/>
    <w:rsid w:val="00795738"/>
    <w:rsid w:val="007C2E7B"/>
    <w:rsid w:val="007D7E64"/>
    <w:rsid w:val="008050D3"/>
    <w:rsid w:val="00823303"/>
    <w:rsid w:val="008421E4"/>
    <w:rsid w:val="008A4081"/>
    <w:rsid w:val="008A44A5"/>
    <w:rsid w:val="008C20B0"/>
    <w:rsid w:val="008C50CB"/>
    <w:rsid w:val="008C62EF"/>
    <w:rsid w:val="008D4514"/>
    <w:rsid w:val="008E29D2"/>
    <w:rsid w:val="008F653E"/>
    <w:rsid w:val="0091394C"/>
    <w:rsid w:val="00922CAE"/>
    <w:rsid w:val="00940A9C"/>
    <w:rsid w:val="00942D5E"/>
    <w:rsid w:val="009472CA"/>
    <w:rsid w:val="009502D7"/>
    <w:rsid w:val="009570EC"/>
    <w:rsid w:val="00960B0E"/>
    <w:rsid w:val="0097287C"/>
    <w:rsid w:val="009B3D57"/>
    <w:rsid w:val="009D1C1F"/>
    <w:rsid w:val="00A12392"/>
    <w:rsid w:val="00A132ED"/>
    <w:rsid w:val="00A22FD6"/>
    <w:rsid w:val="00A7364B"/>
    <w:rsid w:val="00AA52A6"/>
    <w:rsid w:val="00B659CF"/>
    <w:rsid w:val="00B8542A"/>
    <w:rsid w:val="00B878D5"/>
    <w:rsid w:val="00C21FEE"/>
    <w:rsid w:val="00C23C0D"/>
    <w:rsid w:val="00C23F03"/>
    <w:rsid w:val="00C603FD"/>
    <w:rsid w:val="00C73486"/>
    <w:rsid w:val="00CB0850"/>
    <w:rsid w:val="00CB1EAD"/>
    <w:rsid w:val="00D34F03"/>
    <w:rsid w:val="00D50079"/>
    <w:rsid w:val="00D83C6F"/>
    <w:rsid w:val="00DA081E"/>
    <w:rsid w:val="00DA16C8"/>
    <w:rsid w:val="00DA1D5F"/>
    <w:rsid w:val="00DC439F"/>
    <w:rsid w:val="00DC57EC"/>
    <w:rsid w:val="00DD2309"/>
    <w:rsid w:val="00DE3B3C"/>
    <w:rsid w:val="00E66188"/>
    <w:rsid w:val="00E913E9"/>
    <w:rsid w:val="00E97073"/>
    <w:rsid w:val="00EA67F3"/>
    <w:rsid w:val="00EC7AAE"/>
    <w:rsid w:val="00ED497E"/>
    <w:rsid w:val="00F0346C"/>
    <w:rsid w:val="00F1131D"/>
    <w:rsid w:val="00F140E3"/>
    <w:rsid w:val="00F2123C"/>
    <w:rsid w:val="00F2716D"/>
    <w:rsid w:val="00F31324"/>
    <w:rsid w:val="00F42317"/>
    <w:rsid w:val="00F663F8"/>
    <w:rsid w:val="00F7247E"/>
    <w:rsid w:val="00F82251"/>
    <w:rsid w:val="00F874C3"/>
    <w:rsid w:val="00F93D46"/>
    <w:rsid w:val="00FD377B"/>
    <w:rsid w:val="00FE1F03"/>
    <w:rsid w:val="00FE2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78B3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58</TotalTime>
  <Pages>1</Pages>
  <Words>237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34</cp:revision>
  <cp:lastPrinted>2025-11-05T14:45:00Z</cp:lastPrinted>
  <dcterms:created xsi:type="dcterms:W3CDTF">2024-06-21T17:17:00Z</dcterms:created>
  <dcterms:modified xsi:type="dcterms:W3CDTF">2026-01-06T16:38:00Z</dcterms:modified>
</cp:coreProperties>
</file>