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47190154" w:rsidR="00A5717A" w:rsidRPr="004A0BDB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6E49A3">
        <w:rPr>
          <w:rFonts w:ascii="Arial" w:hAnsi="Arial" w:cs="Arial"/>
          <w:b/>
          <w:bCs/>
        </w:rPr>
        <w:t>0019</w:t>
      </w:r>
      <w:r w:rsidR="00473E1F">
        <w:rPr>
          <w:rFonts w:ascii="Arial" w:hAnsi="Arial" w:cs="Arial"/>
          <w:b/>
          <w:bCs/>
        </w:rPr>
        <w:t>/</w:t>
      </w:r>
      <w:r w:rsidR="00A5717A" w:rsidRPr="004A0BDB">
        <w:rPr>
          <w:rFonts w:ascii="Arial" w:hAnsi="Arial" w:cs="Arial"/>
          <w:b/>
          <w:bCs/>
        </w:rPr>
        <w:t>202</w:t>
      </w:r>
      <w:r w:rsidR="002C6CCE">
        <w:rPr>
          <w:rFonts w:ascii="Arial" w:hAnsi="Arial" w:cs="Arial"/>
          <w:b/>
          <w:bCs/>
        </w:rPr>
        <w:t>5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75514E0F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2E4A7C">
        <w:rPr>
          <w:rFonts w:ascii="Arial" w:hAnsi="Arial" w:cs="Arial"/>
          <w:b/>
          <w:bCs/>
        </w:rPr>
        <w:t xml:space="preserve">fracción </w:t>
      </w:r>
      <w:r w:rsidR="007F7C47">
        <w:rPr>
          <w:rFonts w:ascii="Arial" w:hAnsi="Arial" w:cs="Arial"/>
          <w:b/>
          <w:bCs/>
        </w:rPr>
        <w:t>V inciso U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3C5BC1A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7F7C47">
        <w:rPr>
          <w:rFonts w:ascii="Arial" w:hAnsi="Arial" w:cs="Arial"/>
          <w:b/>
          <w:bCs/>
        </w:rPr>
        <w:t>Los decretos y expedientes relativos a las expropiaciones que realicen por utilidad pública</w:t>
      </w:r>
      <w:r w:rsidRPr="006F56B2">
        <w:rPr>
          <w:rFonts w:ascii="Arial" w:hAnsi="Arial" w:cs="Arial"/>
          <w:b/>
          <w:bCs/>
        </w:rPr>
        <w:t>”</w:t>
      </w:r>
    </w:p>
    <w:p w14:paraId="1609C8F8" w14:textId="3460FDCA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341BAE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6E49A3">
        <w:rPr>
          <w:rFonts w:ascii="Arial" w:hAnsi="Arial" w:cs="Arial"/>
          <w:bCs/>
        </w:rPr>
        <w:t xml:space="preserve">el mes de </w:t>
      </w:r>
      <w:proofErr w:type="gramStart"/>
      <w:r w:rsidR="006E49A3">
        <w:rPr>
          <w:rFonts w:ascii="Arial" w:hAnsi="Arial" w:cs="Arial"/>
          <w:bCs/>
        </w:rPr>
        <w:t>Diciembre</w:t>
      </w:r>
      <w:proofErr w:type="gramEnd"/>
      <w:r w:rsidR="00341BAE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del 202</w:t>
      </w:r>
      <w:r w:rsidR="002C6CCE">
        <w:rPr>
          <w:rFonts w:ascii="Arial" w:hAnsi="Arial" w:cs="Arial"/>
          <w:bCs/>
        </w:rPr>
        <w:t>5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 xml:space="preserve">no </w:t>
      </w:r>
      <w:r w:rsidR="002E4A7C">
        <w:rPr>
          <w:rFonts w:ascii="Arial" w:hAnsi="Arial" w:cs="Arial"/>
          <w:b/>
          <w:bCs/>
        </w:rPr>
        <w:t>ha</w:t>
      </w:r>
      <w:r w:rsidR="007F7C47">
        <w:rPr>
          <w:rFonts w:ascii="Arial" w:hAnsi="Arial" w:cs="Arial"/>
          <w:b/>
          <w:bCs/>
        </w:rPr>
        <w:t xml:space="preserve"> emitido decreto</w:t>
      </w:r>
      <w:r w:rsidR="009C4C7E">
        <w:rPr>
          <w:rFonts w:ascii="Arial" w:hAnsi="Arial" w:cs="Arial"/>
          <w:b/>
          <w:bCs/>
        </w:rPr>
        <w:t>s</w:t>
      </w:r>
      <w:r w:rsidR="007F7C47">
        <w:rPr>
          <w:rFonts w:ascii="Arial" w:hAnsi="Arial" w:cs="Arial"/>
          <w:b/>
          <w:bCs/>
        </w:rPr>
        <w:t xml:space="preserve"> o expedientes relativos a las expropiaciones que realicen por utilidad pública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3322963E" w:rsidR="00A5717A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D00E6A">
        <w:rPr>
          <w:rFonts w:ascii="Arial" w:hAnsi="Arial" w:cs="Arial"/>
          <w:bCs/>
        </w:rPr>
        <w:t>0</w:t>
      </w:r>
      <w:r w:rsidR="006E49A3">
        <w:rPr>
          <w:rFonts w:ascii="Arial" w:hAnsi="Arial" w:cs="Arial"/>
          <w:bCs/>
        </w:rPr>
        <w:t>6</w:t>
      </w:r>
      <w:r w:rsidR="002A4AEC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 </w:t>
      </w:r>
      <w:r w:rsidR="006E49A3">
        <w:rPr>
          <w:rFonts w:ascii="Arial" w:hAnsi="Arial" w:cs="Arial"/>
          <w:bCs/>
        </w:rPr>
        <w:t>Enero</w:t>
      </w:r>
      <w:r w:rsidRPr="006F56B2">
        <w:rPr>
          <w:rFonts w:ascii="Arial" w:hAnsi="Arial" w:cs="Arial"/>
          <w:bCs/>
        </w:rPr>
        <w:t xml:space="preserve"> del 202</w:t>
      </w:r>
      <w:r w:rsidR="006E49A3">
        <w:rPr>
          <w:rFonts w:ascii="Arial" w:hAnsi="Arial" w:cs="Arial"/>
          <w:bCs/>
        </w:rPr>
        <w:t>6</w:t>
      </w:r>
      <w:bookmarkStart w:id="0" w:name="_GoBack"/>
      <w:bookmarkEnd w:id="0"/>
    </w:p>
    <w:p w14:paraId="2F562653" w14:textId="77777777" w:rsidR="002C6CCE" w:rsidRPr="006F56B2" w:rsidRDefault="002C6CCE" w:rsidP="00A5717A">
      <w:pPr>
        <w:jc w:val="center"/>
        <w:rPr>
          <w:rFonts w:ascii="Arial" w:hAnsi="Arial" w:cs="Arial"/>
          <w:bCs/>
        </w:rPr>
      </w:pPr>
    </w:p>
    <w:p w14:paraId="61E22EBF" w14:textId="77777777" w:rsidR="006A14DD" w:rsidRDefault="00A5717A" w:rsidP="006A14DD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74C79AEB" w14:textId="1B71A9E3" w:rsidR="006A14DD" w:rsidRDefault="0030360F" w:rsidP="006A14DD">
      <w:pPr>
        <w:jc w:val="center"/>
        <w:rPr>
          <w:rFonts w:ascii="Arial" w:hAnsi="Arial" w:cs="Arial"/>
          <w:b/>
          <w:bCs/>
        </w:rPr>
      </w:pPr>
      <w:r w:rsidRPr="0030360F">
        <w:rPr>
          <w:rFonts w:ascii="Arial" w:hAnsi="Arial" w:cs="Arial"/>
          <w:b/>
          <w:bCs/>
        </w:rPr>
        <w:t>"2025, AÑO DE LA ELIMINACIÓN DE LA TRANSMISIÓN MATERNO INFANTIL DEL VIH Y LA SÍFILIS EN JALISCO”</w:t>
      </w:r>
    </w:p>
    <w:p w14:paraId="78309164" w14:textId="77777777" w:rsidR="0030360F" w:rsidRDefault="0030360F" w:rsidP="006A14DD">
      <w:pPr>
        <w:jc w:val="center"/>
        <w:rPr>
          <w:rFonts w:ascii="Arial" w:hAnsi="Arial" w:cs="Arial"/>
          <w:b/>
          <w:bCs/>
        </w:rPr>
      </w:pPr>
    </w:p>
    <w:p w14:paraId="1535556E" w14:textId="77777777" w:rsidR="006A14DD" w:rsidRDefault="006A14DD" w:rsidP="006A14DD">
      <w:pPr>
        <w:jc w:val="center"/>
        <w:rPr>
          <w:rFonts w:ascii="Arial" w:hAnsi="Arial" w:cs="Arial"/>
          <w:b/>
          <w:bCs/>
        </w:rPr>
      </w:pPr>
    </w:p>
    <w:p w14:paraId="440B6F3D" w14:textId="683E2EEA" w:rsidR="006A14DD" w:rsidRPr="006F56B2" w:rsidRDefault="006A14DD" w:rsidP="00E41F0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________________________________</w:t>
      </w:r>
    </w:p>
    <w:p w14:paraId="05B75AD2" w14:textId="349AC63D" w:rsidR="006A14DD" w:rsidRPr="006F56B2" w:rsidRDefault="006A14DD" w:rsidP="00E41F0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79A7ADBC" w14:textId="30B3D5F9" w:rsidR="00C46C7D" w:rsidRPr="006F56B2" w:rsidRDefault="006A14DD" w:rsidP="00E41F0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sectPr w:rsidR="00C46C7D" w:rsidRPr="006F56B2" w:rsidSect="00D4087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05C51A" w14:textId="77777777" w:rsidR="00456D9C" w:rsidRDefault="00456D9C" w:rsidP="008E29D2">
      <w:pPr>
        <w:spacing w:after="0" w:line="240" w:lineRule="auto"/>
      </w:pPr>
      <w:r>
        <w:separator/>
      </w:r>
    </w:p>
  </w:endnote>
  <w:endnote w:type="continuationSeparator" w:id="0">
    <w:p w14:paraId="38E292DB" w14:textId="77777777" w:rsidR="00456D9C" w:rsidRDefault="00456D9C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83B643" w14:textId="77777777" w:rsidR="00456D9C" w:rsidRDefault="00456D9C" w:rsidP="008E29D2">
      <w:pPr>
        <w:spacing w:after="0" w:line="240" w:lineRule="auto"/>
      </w:pPr>
      <w:r>
        <w:separator/>
      </w:r>
    </w:p>
  </w:footnote>
  <w:footnote w:type="continuationSeparator" w:id="0">
    <w:p w14:paraId="4ED36712" w14:textId="77777777" w:rsidR="00456D9C" w:rsidRDefault="00456D9C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27190"/>
    <w:rsid w:val="0007656B"/>
    <w:rsid w:val="00093FE1"/>
    <w:rsid w:val="000C2C9B"/>
    <w:rsid w:val="000E36B7"/>
    <w:rsid w:val="000E49A1"/>
    <w:rsid w:val="000E7DF1"/>
    <w:rsid w:val="00111C8E"/>
    <w:rsid w:val="001366D5"/>
    <w:rsid w:val="001462BE"/>
    <w:rsid w:val="00166397"/>
    <w:rsid w:val="00174904"/>
    <w:rsid w:val="00185BA1"/>
    <w:rsid w:val="00187608"/>
    <w:rsid w:val="0019195D"/>
    <w:rsid w:val="001B0898"/>
    <w:rsid w:val="001D284E"/>
    <w:rsid w:val="001E106F"/>
    <w:rsid w:val="001F04BA"/>
    <w:rsid w:val="001F7149"/>
    <w:rsid w:val="001F76E0"/>
    <w:rsid w:val="0024255E"/>
    <w:rsid w:val="00245B2C"/>
    <w:rsid w:val="002925C1"/>
    <w:rsid w:val="002A4AEC"/>
    <w:rsid w:val="002C6CCE"/>
    <w:rsid w:val="002D238C"/>
    <w:rsid w:val="002E4A7C"/>
    <w:rsid w:val="0030360F"/>
    <w:rsid w:val="0030588E"/>
    <w:rsid w:val="00315E35"/>
    <w:rsid w:val="003252B0"/>
    <w:rsid w:val="00341BAE"/>
    <w:rsid w:val="00350DF9"/>
    <w:rsid w:val="00366482"/>
    <w:rsid w:val="003723D6"/>
    <w:rsid w:val="003D7169"/>
    <w:rsid w:val="003F0BD0"/>
    <w:rsid w:val="0042382E"/>
    <w:rsid w:val="004313DD"/>
    <w:rsid w:val="004461BF"/>
    <w:rsid w:val="00450BC2"/>
    <w:rsid w:val="00452F2A"/>
    <w:rsid w:val="00456D9C"/>
    <w:rsid w:val="00473E1F"/>
    <w:rsid w:val="00496694"/>
    <w:rsid w:val="004A0BDB"/>
    <w:rsid w:val="004B0F32"/>
    <w:rsid w:val="004D1D98"/>
    <w:rsid w:val="004D78B3"/>
    <w:rsid w:val="00500F3A"/>
    <w:rsid w:val="005748B3"/>
    <w:rsid w:val="005A385A"/>
    <w:rsid w:val="005A4CD7"/>
    <w:rsid w:val="005C4306"/>
    <w:rsid w:val="005C7A6B"/>
    <w:rsid w:val="005F3CB7"/>
    <w:rsid w:val="006243AE"/>
    <w:rsid w:val="006760CE"/>
    <w:rsid w:val="006A14DD"/>
    <w:rsid w:val="006B3681"/>
    <w:rsid w:val="006D139C"/>
    <w:rsid w:val="006E19EA"/>
    <w:rsid w:val="006E49A3"/>
    <w:rsid w:val="006F56B2"/>
    <w:rsid w:val="00704BC3"/>
    <w:rsid w:val="007305AC"/>
    <w:rsid w:val="00756D5F"/>
    <w:rsid w:val="007673AC"/>
    <w:rsid w:val="00792B32"/>
    <w:rsid w:val="007B1E02"/>
    <w:rsid w:val="007D61F9"/>
    <w:rsid w:val="007F7C47"/>
    <w:rsid w:val="008C62EF"/>
    <w:rsid w:val="008C6E3C"/>
    <w:rsid w:val="008E29D2"/>
    <w:rsid w:val="00935AF0"/>
    <w:rsid w:val="009502D7"/>
    <w:rsid w:val="00960B0E"/>
    <w:rsid w:val="00981C02"/>
    <w:rsid w:val="00987F67"/>
    <w:rsid w:val="009A47C2"/>
    <w:rsid w:val="009B3D57"/>
    <w:rsid w:val="009B4CA4"/>
    <w:rsid w:val="009C2071"/>
    <w:rsid w:val="009C4C7E"/>
    <w:rsid w:val="009D0AAF"/>
    <w:rsid w:val="00A027BB"/>
    <w:rsid w:val="00A11883"/>
    <w:rsid w:val="00A25DDC"/>
    <w:rsid w:val="00A364CE"/>
    <w:rsid w:val="00A5717A"/>
    <w:rsid w:val="00AD1F05"/>
    <w:rsid w:val="00AD56B7"/>
    <w:rsid w:val="00AD7681"/>
    <w:rsid w:val="00AF28EB"/>
    <w:rsid w:val="00B343FF"/>
    <w:rsid w:val="00B3721F"/>
    <w:rsid w:val="00B77409"/>
    <w:rsid w:val="00C0058A"/>
    <w:rsid w:val="00C06EAB"/>
    <w:rsid w:val="00C16121"/>
    <w:rsid w:val="00C30B98"/>
    <w:rsid w:val="00C404CA"/>
    <w:rsid w:val="00C46C7D"/>
    <w:rsid w:val="00C535B3"/>
    <w:rsid w:val="00C64252"/>
    <w:rsid w:val="00C72F7C"/>
    <w:rsid w:val="00C83583"/>
    <w:rsid w:val="00CE0303"/>
    <w:rsid w:val="00CF015B"/>
    <w:rsid w:val="00D00E6A"/>
    <w:rsid w:val="00D0176A"/>
    <w:rsid w:val="00D40875"/>
    <w:rsid w:val="00D65116"/>
    <w:rsid w:val="00D83C6F"/>
    <w:rsid w:val="00D97867"/>
    <w:rsid w:val="00DA68CD"/>
    <w:rsid w:val="00DA7D0E"/>
    <w:rsid w:val="00DD2309"/>
    <w:rsid w:val="00DD5F11"/>
    <w:rsid w:val="00DF2967"/>
    <w:rsid w:val="00E25B1C"/>
    <w:rsid w:val="00E41F03"/>
    <w:rsid w:val="00E46CF3"/>
    <w:rsid w:val="00E76A78"/>
    <w:rsid w:val="00EB540E"/>
    <w:rsid w:val="00EB68B9"/>
    <w:rsid w:val="00EB7330"/>
    <w:rsid w:val="00EC54EF"/>
    <w:rsid w:val="00EF6264"/>
    <w:rsid w:val="00F140E3"/>
    <w:rsid w:val="00F2123C"/>
    <w:rsid w:val="00F2386D"/>
    <w:rsid w:val="00F2716D"/>
    <w:rsid w:val="00F82251"/>
    <w:rsid w:val="00FA3C76"/>
    <w:rsid w:val="00FA74D2"/>
    <w:rsid w:val="00FC3030"/>
    <w:rsid w:val="00FC6F87"/>
    <w:rsid w:val="00FC7888"/>
    <w:rsid w:val="00FE3836"/>
    <w:rsid w:val="00FF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27</TotalTime>
  <Pages>1</Pages>
  <Words>222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32</cp:revision>
  <cp:lastPrinted>2025-09-30T17:02:00Z</cp:lastPrinted>
  <dcterms:created xsi:type="dcterms:W3CDTF">2024-06-21T17:27:00Z</dcterms:created>
  <dcterms:modified xsi:type="dcterms:W3CDTF">2026-01-06T16:42:00Z</dcterms:modified>
</cp:coreProperties>
</file>