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37DB905" w14:textId="77777777" w:rsidR="004806D9" w:rsidRPr="00181D22" w:rsidRDefault="004806D9" w:rsidP="00433209">
      <w:pPr>
        <w:jc w:val="right"/>
        <w:rPr>
          <w:rFonts w:ascii="Arial" w:hAnsi="Arial" w:cs="Arial"/>
          <w:b/>
          <w:bCs/>
        </w:rPr>
      </w:pPr>
    </w:p>
    <w:p w14:paraId="3E816C94" w14:textId="322902D9" w:rsidR="00070113" w:rsidRDefault="00181D22" w:rsidP="00BC2DBF">
      <w:pPr>
        <w:pStyle w:val="NormalWeb"/>
        <w:spacing w:before="0" w:beforeAutospacing="0" w:after="0" w:afterAutospacing="0"/>
        <w:jc w:val="right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OFICIO/SAMAPA/</w:t>
      </w:r>
      <w:r w:rsidR="00BC2DBF">
        <w:rPr>
          <w:rFonts w:ascii="Arial" w:hAnsi="Arial" w:cs="Arial"/>
          <w:b/>
          <w:bCs/>
          <w:color w:val="000000"/>
          <w:sz w:val="20"/>
          <w:szCs w:val="20"/>
        </w:rPr>
        <w:t>128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/202</w:t>
      </w:r>
      <w:r w:rsidR="00213B39">
        <w:rPr>
          <w:rFonts w:ascii="Arial" w:hAnsi="Arial" w:cs="Arial"/>
          <w:b/>
          <w:bCs/>
          <w:color w:val="000000"/>
          <w:sz w:val="20"/>
          <w:szCs w:val="20"/>
        </w:rPr>
        <w:t>6</w:t>
      </w:r>
      <w:bookmarkStart w:id="0" w:name="_GoBack"/>
      <w:bookmarkEnd w:id="0"/>
    </w:p>
    <w:p w14:paraId="7237B6FB" w14:textId="77777777" w:rsidR="00BC2DBF" w:rsidRPr="00350460" w:rsidRDefault="00BC2DBF" w:rsidP="00BC2DBF">
      <w:pPr>
        <w:pStyle w:val="NormalWeb"/>
        <w:spacing w:before="0" w:beforeAutospacing="0" w:after="0" w:afterAutospacing="0"/>
        <w:jc w:val="right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4A49630" w14:textId="385DD6E2" w:rsidR="00E559ED" w:rsidRPr="00350460" w:rsidRDefault="004806D9" w:rsidP="00BC2DB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CIUDADANOS EN GENERAL</w:t>
      </w:r>
    </w:p>
    <w:p w14:paraId="71DBBC99" w14:textId="5E73B1B8" w:rsidR="00E559ED" w:rsidRDefault="00E559ED" w:rsidP="00BC2DB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PRESENTE</w:t>
      </w:r>
    </w:p>
    <w:p w14:paraId="1775C779" w14:textId="77777777" w:rsidR="00BC2DBF" w:rsidRPr="00350460" w:rsidRDefault="00BC2DBF" w:rsidP="00BC2DB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549B011" w14:textId="2A5982A5" w:rsidR="004806D9" w:rsidRPr="00350460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>Buen día, esperando se encuentren de la mejor manera y para seguir cumpliendo con la información que mencionan los siguientes artículos:</w:t>
      </w:r>
    </w:p>
    <w:p w14:paraId="541D2122" w14:textId="77777777" w:rsidR="004806D9" w:rsidRPr="00350460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1A63EA3C" w14:textId="38210028" w:rsidR="004806D9" w:rsidRPr="00350460" w:rsidRDefault="004806D9" w:rsidP="004806D9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Ley de Transparencia y Acceso a la Información Pública del Estado de Jalisco y sus Municipios artículo 25 de la fracción VI que refiere a:</w:t>
      </w:r>
    </w:p>
    <w:p w14:paraId="1BCE6483" w14:textId="77777777" w:rsidR="00350460" w:rsidRPr="00350460" w:rsidRDefault="00350460" w:rsidP="0035046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14:paraId="288B4D1D" w14:textId="1E5BA908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“Publicar permanentemente en internet u otros medios de fácil acceso y comprensión para la población, así como actualizar una vez al mes, la información fundamental que corresponda”;</w:t>
      </w:r>
    </w:p>
    <w:p w14:paraId="402E692C" w14:textId="77777777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CE56847" w14:textId="722A366C" w:rsidR="004806D9" w:rsidRDefault="004806D9" w:rsidP="004806D9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Ley de Transparencia y Acceso a la Información </w:t>
      </w:r>
      <w:r w:rsidR="003D70DD" w:rsidRPr="00350460">
        <w:rPr>
          <w:rFonts w:ascii="Arial" w:hAnsi="Arial" w:cs="Arial"/>
          <w:color w:val="000000"/>
          <w:sz w:val="20"/>
          <w:szCs w:val="20"/>
        </w:rPr>
        <w:t>Pública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del Estado de Jalisco y sus Municipios 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ARTICULO 8 DE LA FRACCIÓN V DEL INCISO H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que refiere a:</w:t>
      </w:r>
    </w:p>
    <w:p w14:paraId="1460B66F" w14:textId="77777777" w:rsidR="00350460" w:rsidRPr="00350460" w:rsidRDefault="00350460" w:rsidP="00350460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color w:val="000000"/>
          <w:sz w:val="20"/>
          <w:szCs w:val="20"/>
        </w:rPr>
      </w:pPr>
    </w:p>
    <w:p w14:paraId="50B4593E" w14:textId="794AFA81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“EL LISTADO DE JUBILADOS Y PENSIONADOS Y EL MONTO QUE RECIBEN”</w:t>
      </w:r>
    </w:p>
    <w:p w14:paraId="45EEFA67" w14:textId="77777777" w:rsidR="004806D9" w:rsidRPr="00350460" w:rsidRDefault="004806D9" w:rsidP="004806D9">
      <w:pPr>
        <w:pStyle w:val="NormalWeb"/>
        <w:spacing w:before="0" w:beforeAutospacing="0" w:after="0" w:afterAutospacing="0"/>
        <w:ind w:left="7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D4A1B07" w14:textId="1203E985" w:rsidR="004806D9" w:rsidRPr="00350460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Hago de su conocimiento que en este Organismo Público Descentralizado denominado Sistema Administrativo Municipal de Agua Potable y Alcantarillado (SAMAPA), durante </w:t>
      </w:r>
      <w:r w:rsidR="00BC2DBF">
        <w:rPr>
          <w:rFonts w:ascii="Arial" w:hAnsi="Arial" w:cs="Arial"/>
          <w:color w:val="000000"/>
          <w:sz w:val="20"/>
          <w:szCs w:val="20"/>
        </w:rPr>
        <w:t>los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mes</w:t>
      </w:r>
      <w:r w:rsidR="00BC2DBF">
        <w:rPr>
          <w:rFonts w:ascii="Arial" w:hAnsi="Arial" w:cs="Arial"/>
          <w:color w:val="000000"/>
          <w:sz w:val="20"/>
          <w:szCs w:val="20"/>
        </w:rPr>
        <w:t>es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 </w:t>
      </w:r>
      <w:proofErr w:type="gramStart"/>
      <w:r w:rsidR="009F2123">
        <w:rPr>
          <w:rFonts w:ascii="Arial" w:hAnsi="Arial" w:cs="Arial"/>
          <w:color w:val="000000"/>
          <w:sz w:val="20"/>
          <w:szCs w:val="20"/>
        </w:rPr>
        <w:t>Enero</w:t>
      </w:r>
      <w:proofErr w:type="gramEnd"/>
      <w:r w:rsidR="00BC2DBF">
        <w:rPr>
          <w:rFonts w:ascii="Arial" w:hAnsi="Arial" w:cs="Arial"/>
          <w:color w:val="000000"/>
          <w:sz w:val="20"/>
          <w:szCs w:val="20"/>
        </w:rPr>
        <w:t xml:space="preserve"> y Febrero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del 202</w:t>
      </w:r>
      <w:r w:rsidR="00BC2DBF">
        <w:rPr>
          <w:rFonts w:ascii="Arial" w:hAnsi="Arial" w:cs="Arial"/>
          <w:color w:val="000000"/>
          <w:sz w:val="20"/>
          <w:szCs w:val="20"/>
        </w:rPr>
        <w:t>6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este OPD </w:t>
      </w: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NO HA GENERADO INFORMACIÓN SOBRE JUBILADOS Y PENSIONADOS POR TAL MOTIVO LA INFORMACIÓN SOBRE EL MONTO QUE RECIBE ES INEXISTENTE.</w:t>
      </w:r>
    </w:p>
    <w:p w14:paraId="60DA9689" w14:textId="77777777" w:rsidR="004806D9" w:rsidRPr="00E7237F" w:rsidRDefault="004806D9" w:rsidP="004806D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2D222FA" w14:textId="6B5907F0" w:rsidR="004806D9" w:rsidRDefault="00E559ED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 w:rsidRPr="00350460">
        <w:rPr>
          <w:rFonts w:ascii="Arial" w:hAnsi="Arial" w:cs="Arial"/>
          <w:color w:val="000000"/>
          <w:sz w:val="20"/>
          <w:szCs w:val="20"/>
        </w:rPr>
        <w:t xml:space="preserve">Sin </w:t>
      </w:r>
      <w:r w:rsidR="004806D9" w:rsidRPr="00350460">
        <w:rPr>
          <w:rFonts w:ascii="Arial" w:hAnsi="Arial" w:cs="Arial"/>
          <w:color w:val="000000"/>
          <w:sz w:val="20"/>
          <w:szCs w:val="20"/>
        </w:rPr>
        <w:t>más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por el momento me despido agradeciendo su atención a la presente</w:t>
      </w:r>
    </w:p>
    <w:p w14:paraId="51927E58" w14:textId="77777777" w:rsidR="00BC2DBF" w:rsidRPr="00350460" w:rsidRDefault="00BC2DBF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</w:p>
    <w:p w14:paraId="5FBCD014" w14:textId="2312A6AF" w:rsidR="00E559ED" w:rsidRDefault="00E559ED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  <w:proofErr w:type="spellStart"/>
      <w:r w:rsidRPr="00350460">
        <w:rPr>
          <w:rFonts w:ascii="Arial" w:hAnsi="Arial" w:cs="Arial"/>
          <w:color w:val="000000"/>
          <w:sz w:val="20"/>
          <w:szCs w:val="20"/>
        </w:rPr>
        <w:t>Ixtlahuacán</w:t>
      </w:r>
      <w:proofErr w:type="spellEnd"/>
      <w:r w:rsidRPr="00350460">
        <w:rPr>
          <w:rFonts w:ascii="Arial" w:hAnsi="Arial" w:cs="Arial"/>
          <w:color w:val="000000"/>
          <w:sz w:val="20"/>
          <w:szCs w:val="20"/>
        </w:rPr>
        <w:t xml:space="preserve"> de los Membrillos, Jalisco a </w:t>
      </w:r>
      <w:r w:rsidR="00BC2DBF">
        <w:rPr>
          <w:rFonts w:ascii="Arial" w:hAnsi="Arial" w:cs="Arial"/>
          <w:color w:val="000000"/>
          <w:sz w:val="20"/>
          <w:szCs w:val="20"/>
        </w:rPr>
        <w:t>25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de </w:t>
      </w:r>
      <w:proofErr w:type="gramStart"/>
      <w:r w:rsidR="00BC2DBF">
        <w:rPr>
          <w:rFonts w:ascii="Arial" w:hAnsi="Arial" w:cs="Arial"/>
          <w:color w:val="000000"/>
          <w:sz w:val="20"/>
          <w:szCs w:val="20"/>
        </w:rPr>
        <w:t>Febrero</w:t>
      </w:r>
      <w:proofErr w:type="gramEnd"/>
      <w:r w:rsidRPr="00350460">
        <w:rPr>
          <w:rFonts w:ascii="Arial" w:hAnsi="Arial" w:cs="Arial"/>
          <w:color w:val="000000"/>
          <w:sz w:val="20"/>
          <w:szCs w:val="20"/>
        </w:rPr>
        <w:t xml:space="preserve"> de</w:t>
      </w:r>
      <w:r w:rsidR="009F2123">
        <w:rPr>
          <w:rFonts w:ascii="Arial" w:hAnsi="Arial" w:cs="Arial"/>
          <w:color w:val="000000"/>
          <w:sz w:val="20"/>
          <w:szCs w:val="20"/>
        </w:rPr>
        <w:t>l</w:t>
      </w:r>
      <w:r w:rsidRPr="00350460">
        <w:rPr>
          <w:rFonts w:ascii="Arial" w:hAnsi="Arial" w:cs="Arial"/>
          <w:color w:val="000000"/>
          <w:sz w:val="20"/>
          <w:szCs w:val="20"/>
        </w:rPr>
        <w:t xml:space="preserve"> 202</w:t>
      </w:r>
      <w:r w:rsidR="00BC2DBF">
        <w:rPr>
          <w:rFonts w:ascii="Arial" w:hAnsi="Arial" w:cs="Arial"/>
          <w:color w:val="000000"/>
          <w:sz w:val="20"/>
          <w:szCs w:val="20"/>
        </w:rPr>
        <w:t>6.</w:t>
      </w:r>
    </w:p>
    <w:p w14:paraId="1D91543A" w14:textId="77777777" w:rsidR="00BC2DBF" w:rsidRDefault="00BC2DBF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20"/>
          <w:szCs w:val="20"/>
        </w:rPr>
      </w:pPr>
    </w:p>
    <w:p w14:paraId="16426C0E" w14:textId="0D41742D" w:rsidR="00BC2DBF" w:rsidRPr="00BC2DBF" w:rsidRDefault="00BC2DBF" w:rsidP="004806D9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BC2DBF">
        <w:rPr>
          <w:rFonts w:ascii="Arial" w:hAnsi="Arial" w:cs="Arial"/>
          <w:b/>
          <w:color w:val="000000"/>
          <w:sz w:val="20"/>
          <w:szCs w:val="20"/>
        </w:rPr>
        <w:t>“2026, Año de la Conmemoración del 442 Aniversario de la Fundación de la Hacienda de San Juan de los Cedros y del Centenario del Natalicio del Torero Don Manuel Capetillo Villaseñor.”</w:t>
      </w:r>
    </w:p>
    <w:p w14:paraId="10B6C846" w14:textId="53FFA264" w:rsidR="00181D22" w:rsidRPr="00350460" w:rsidRDefault="00181D22" w:rsidP="004806D9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FIRMA</w:t>
      </w:r>
    </w:p>
    <w:p w14:paraId="008E74AF" w14:textId="77777777" w:rsidR="00181D22" w:rsidRPr="00350460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4099F98" w14:textId="7A597C8E" w:rsidR="00181D22" w:rsidRPr="00350460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______________________________                           ____________________________</w:t>
      </w:r>
    </w:p>
    <w:p w14:paraId="4E0641D4" w14:textId="2E739D9D" w:rsidR="00181D22" w:rsidRPr="00350460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Lic. Cintia Carolina Aguilera Arreola                            Lic. Luis Ramón Pérez Bravo</w:t>
      </w:r>
    </w:p>
    <w:p w14:paraId="7E1C74E8" w14:textId="35B6E5D0" w:rsidR="00181D22" w:rsidRPr="00350460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>Titular de la Unidad de Transparencia                          Director General de SAMAPA</w:t>
      </w:r>
    </w:p>
    <w:p w14:paraId="7573B18C" w14:textId="3FD0ADB1" w:rsidR="00181D22" w:rsidRPr="00350460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350460">
        <w:rPr>
          <w:rFonts w:ascii="Arial" w:hAnsi="Arial" w:cs="Arial"/>
          <w:b/>
          <w:bCs/>
          <w:color w:val="000000"/>
          <w:sz w:val="20"/>
          <w:szCs w:val="20"/>
        </w:rPr>
        <w:t xml:space="preserve">                  Y Legalidad</w:t>
      </w:r>
    </w:p>
    <w:sectPr w:rsidR="00181D22" w:rsidRPr="00350460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2257FE" w14:textId="77777777" w:rsidR="008A1E24" w:rsidRDefault="008A1E24" w:rsidP="008E29D2">
      <w:pPr>
        <w:spacing w:after="0" w:line="240" w:lineRule="auto"/>
      </w:pPr>
      <w:r>
        <w:separator/>
      </w:r>
    </w:p>
  </w:endnote>
  <w:endnote w:type="continuationSeparator" w:id="0">
    <w:p w14:paraId="3826911F" w14:textId="77777777" w:rsidR="008A1E24" w:rsidRDefault="008A1E24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9A4EE8" w14:textId="77777777" w:rsidR="008A1E24" w:rsidRDefault="008A1E24" w:rsidP="008E29D2">
      <w:pPr>
        <w:spacing w:after="0" w:line="240" w:lineRule="auto"/>
      </w:pPr>
      <w:r>
        <w:separator/>
      </w:r>
    </w:p>
  </w:footnote>
  <w:footnote w:type="continuationSeparator" w:id="0">
    <w:p w14:paraId="70440759" w14:textId="77777777" w:rsidR="008A1E24" w:rsidRDefault="008A1E24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E04663"/>
    <w:multiLevelType w:val="hybridMultilevel"/>
    <w:tmpl w:val="97D405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14A73"/>
    <w:rsid w:val="000173FD"/>
    <w:rsid w:val="000256A0"/>
    <w:rsid w:val="00070113"/>
    <w:rsid w:val="00093465"/>
    <w:rsid w:val="0013666D"/>
    <w:rsid w:val="00181D22"/>
    <w:rsid w:val="001832AE"/>
    <w:rsid w:val="001B356A"/>
    <w:rsid w:val="001C78E0"/>
    <w:rsid w:val="00213B39"/>
    <w:rsid w:val="002240E0"/>
    <w:rsid w:val="002246AE"/>
    <w:rsid w:val="00230D70"/>
    <w:rsid w:val="002510A5"/>
    <w:rsid w:val="00263140"/>
    <w:rsid w:val="0026360B"/>
    <w:rsid w:val="0026752D"/>
    <w:rsid w:val="0027109E"/>
    <w:rsid w:val="002925C1"/>
    <w:rsid w:val="002A23BC"/>
    <w:rsid w:val="002F6431"/>
    <w:rsid w:val="00313DFE"/>
    <w:rsid w:val="00342E1C"/>
    <w:rsid w:val="00350460"/>
    <w:rsid w:val="003949AD"/>
    <w:rsid w:val="003A57E3"/>
    <w:rsid w:val="003C14BD"/>
    <w:rsid w:val="003C303E"/>
    <w:rsid w:val="003C677E"/>
    <w:rsid w:val="003D347E"/>
    <w:rsid w:val="003D70DD"/>
    <w:rsid w:val="003E6741"/>
    <w:rsid w:val="00411756"/>
    <w:rsid w:val="004174B8"/>
    <w:rsid w:val="00433209"/>
    <w:rsid w:val="00433EAF"/>
    <w:rsid w:val="0045571B"/>
    <w:rsid w:val="00477F2D"/>
    <w:rsid w:val="004806D9"/>
    <w:rsid w:val="004F751C"/>
    <w:rsid w:val="0052322D"/>
    <w:rsid w:val="00525241"/>
    <w:rsid w:val="0052726C"/>
    <w:rsid w:val="00530ADB"/>
    <w:rsid w:val="00541AF2"/>
    <w:rsid w:val="00541BD2"/>
    <w:rsid w:val="005E46DB"/>
    <w:rsid w:val="005F645F"/>
    <w:rsid w:val="005F676F"/>
    <w:rsid w:val="00606690"/>
    <w:rsid w:val="00623A99"/>
    <w:rsid w:val="00680F72"/>
    <w:rsid w:val="00681AFC"/>
    <w:rsid w:val="006D73AA"/>
    <w:rsid w:val="006F214A"/>
    <w:rsid w:val="00702243"/>
    <w:rsid w:val="007338BE"/>
    <w:rsid w:val="007714D7"/>
    <w:rsid w:val="00796641"/>
    <w:rsid w:val="007A078A"/>
    <w:rsid w:val="007A0F19"/>
    <w:rsid w:val="00811B11"/>
    <w:rsid w:val="00827158"/>
    <w:rsid w:val="00834D0D"/>
    <w:rsid w:val="00836000"/>
    <w:rsid w:val="00853720"/>
    <w:rsid w:val="00865FAD"/>
    <w:rsid w:val="00870481"/>
    <w:rsid w:val="00876884"/>
    <w:rsid w:val="00881352"/>
    <w:rsid w:val="008A0482"/>
    <w:rsid w:val="008A1E24"/>
    <w:rsid w:val="008A4DE4"/>
    <w:rsid w:val="008C01D7"/>
    <w:rsid w:val="008C395C"/>
    <w:rsid w:val="008D76AB"/>
    <w:rsid w:val="008E29D2"/>
    <w:rsid w:val="008E6B9D"/>
    <w:rsid w:val="009122D5"/>
    <w:rsid w:val="009506FC"/>
    <w:rsid w:val="00971D68"/>
    <w:rsid w:val="009B3D57"/>
    <w:rsid w:val="009C1EDB"/>
    <w:rsid w:val="009F2123"/>
    <w:rsid w:val="00A16BEA"/>
    <w:rsid w:val="00A751B0"/>
    <w:rsid w:val="00AD0829"/>
    <w:rsid w:val="00B52CA7"/>
    <w:rsid w:val="00B93AE8"/>
    <w:rsid w:val="00BC2DBF"/>
    <w:rsid w:val="00C22202"/>
    <w:rsid w:val="00C476A7"/>
    <w:rsid w:val="00C66D0B"/>
    <w:rsid w:val="00C70158"/>
    <w:rsid w:val="00CE205F"/>
    <w:rsid w:val="00CF5612"/>
    <w:rsid w:val="00D34A93"/>
    <w:rsid w:val="00D62446"/>
    <w:rsid w:val="00D6614F"/>
    <w:rsid w:val="00D83C6F"/>
    <w:rsid w:val="00D87EC9"/>
    <w:rsid w:val="00DB2ABD"/>
    <w:rsid w:val="00DC2697"/>
    <w:rsid w:val="00DC551A"/>
    <w:rsid w:val="00DD2309"/>
    <w:rsid w:val="00DD796A"/>
    <w:rsid w:val="00DE785D"/>
    <w:rsid w:val="00E0373E"/>
    <w:rsid w:val="00E50EBD"/>
    <w:rsid w:val="00E559ED"/>
    <w:rsid w:val="00E7237F"/>
    <w:rsid w:val="00E83A80"/>
    <w:rsid w:val="00E96F98"/>
    <w:rsid w:val="00EB2C89"/>
    <w:rsid w:val="00EF656C"/>
    <w:rsid w:val="00F031A8"/>
    <w:rsid w:val="00F21091"/>
    <w:rsid w:val="00F2123C"/>
    <w:rsid w:val="00F321E6"/>
    <w:rsid w:val="00F32244"/>
    <w:rsid w:val="00F715E2"/>
    <w:rsid w:val="00F82AB9"/>
    <w:rsid w:val="00FD27C0"/>
    <w:rsid w:val="00FE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18</TotalTime>
  <Pages>1</Pages>
  <Words>262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23</cp:revision>
  <cp:lastPrinted>2024-06-05T18:21:00Z</cp:lastPrinted>
  <dcterms:created xsi:type="dcterms:W3CDTF">2024-06-20T19:00:00Z</dcterms:created>
  <dcterms:modified xsi:type="dcterms:W3CDTF">2026-02-25T16:51:00Z</dcterms:modified>
</cp:coreProperties>
</file>