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C70319F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A37E81">
        <w:rPr>
          <w:rFonts w:ascii="Arial" w:hAnsi="Arial" w:cs="Arial"/>
          <w:b/>
          <w:bCs/>
        </w:rPr>
        <w:t>0136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98010F">
        <w:rPr>
          <w:rFonts w:ascii="Arial" w:hAnsi="Arial" w:cs="Arial"/>
          <w:b/>
          <w:bCs/>
        </w:rPr>
        <w:t>6</w:t>
      </w:r>
      <w:bookmarkStart w:id="0" w:name="_GoBack"/>
      <w:bookmarkEnd w:id="0"/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FA195C5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2C6CCE">
        <w:rPr>
          <w:rFonts w:ascii="Arial" w:hAnsi="Arial" w:cs="Arial"/>
          <w:bCs/>
        </w:rPr>
        <w:t>Enero</w:t>
      </w:r>
      <w:proofErr w:type="gramEnd"/>
      <w:r w:rsidR="00341BAE">
        <w:rPr>
          <w:rFonts w:ascii="Arial" w:hAnsi="Arial" w:cs="Arial"/>
          <w:bCs/>
        </w:rPr>
        <w:t xml:space="preserve"> </w:t>
      </w:r>
      <w:r w:rsidR="00A37E81">
        <w:rPr>
          <w:rFonts w:ascii="Arial" w:hAnsi="Arial" w:cs="Arial"/>
          <w:bCs/>
        </w:rPr>
        <w:t xml:space="preserve">y Febrero </w:t>
      </w:r>
      <w:r w:rsidRPr="006F56B2">
        <w:rPr>
          <w:rFonts w:ascii="Arial" w:hAnsi="Arial" w:cs="Arial"/>
          <w:bCs/>
        </w:rPr>
        <w:t xml:space="preserve">del </w:t>
      </w:r>
      <w:r w:rsidR="00A37E81">
        <w:rPr>
          <w:rFonts w:ascii="Arial" w:hAnsi="Arial" w:cs="Arial"/>
          <w:bCs/>
        </w:rPr>
        <w:t>2026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3589C42C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37E81">
        <w:rPr>
          <w:rFonts w:ascii="Arial" w:hAnsi="Arial" w:cs="Arial"/>
          <w:bCs/>
        </w:rPr>
        <w:t>25</w:t>
      </w:r>
      <w:r w:rsidR="002A4AEC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A37E81">
        <w:rPr>
          <w:rFonts w:ascii="Arial" w:hAnsi="Arial" w:cs="Arial"/>
          <w:bCs/>
        </w:rPr>
        <w:t>Febrero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A37E81">
        <w:rPr>
          <w:rFonts w:ascii="Arial" w:hAnsi="Arial" w:cs="Arial"/>
          <w:bCs/>
        </w:rPr>
        <w:t>6</w:t>
      </w:r>
    </w:p>
    <w:p w14:paraId="2F562653" w14:textId="006A7AB3" w:rsidR="002C6CCE" w:rsidRPr="00A37E81" w:rsidRDefault="00A37E81" w:rsidP="00A5717A">
      <w:pPr>
        <w:jc w:val="center"/>
        <w:rPr>
          <w:rFonts w:ascii="Arial" w:hAnsi="Arial" w:cs="Arial"/>
          <w:b/>
          <w:bCs/>
        </w:rPr>
      </w:pPr>
      <w:r w:rsidRPr="00A37E8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BD9C2" w14:textId="77777777" w:rsidR="00162A43" w:rsidRDefault="00162A43" w:rsidP="008E29D2">
      <w:pPr>
        <w:spacing w:after="0" w:line="240" w:lineRule="auto"/>
      </w:pPr>
      <w:r>
        <w:separator/>
      </w:r>
    </w:p>
  </w:endnote>
  <w:endnote w:type="continuationSeparator" w:id="0">
    <w:p w14:paraId="1A3CA31D" w14:textId="77777777" w:rsidR="00162A43" w:rsidRDefault="00162A4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C1B1C" w14:textId="77777777" w:rsidR="00162A43" w:rsidRDefault="00162A43" w:rsidP="008E29D2">
      <w:pPr>
        <w:spacing w:after="0" w:line="240" w:lineRule="auto"/>
      </w:pPr>
      <w:r>
        <w:separator/>
      </w:r>
    </w:p>
  </w:footnote>
  <w:footnote w:type="continuationSeparator" w:id="0">
    <w:p w14:paraId="4F7BE75D" w14:textId="77777777" w:rsidR="00162A43" w:rsidRDefault="00162A4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62A43"/>
    <w:rsid w:val="00166397"/>
    <w:rsid w:val="00174904"/>
    <w:rsid w:val="00187608"/>
    <w:rsid w:val="001B0898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E4A7C"/>
    <w:rsid w:val="0030588E"/>
    <w:rsid w:val="00341BAE"/>
    <w:rsid w:val="003723D6"/>
    <w:rsid w:val="003D7169"/>
    <w:rsid w:val="0042382E"/>
    <w:rsid w:val="004313DD"/>
    <w:rsid w:val="004461BF"/>
    <w:rsid w:val="00450BC2"/>
    <w:rsid w:val="00452F2A"/>
    <w:rsid w:val="00473E1F"/>
    <w:rsid w:val="00496694"/>
    <w:rsid w:val="004A0BDB"/>
    <w:rsid w:val="004B0F32"/>
    <w:rsid w:val="004D1D98"/>
    <w:rsid w:val="004D78B3"/>
    <w:rsid w:val="00500F3A"/>
    <w:rsid w:val="005748B3"/>
    <w:rsid w:val="005A385A"/>
    <w:rsid w:val="005A4CD7"/>
    <w:rsid w:val="005C4306"/>
    <w:rsid w:val="005C7A6B"/>
    <w:rsid w:val="005F3CB7"/>
    <w:rsid w:val="006760CE"/>
    <w:rsid w:val="006A14DD"/>
    <w:rsid w:val="006B3681"/>
    <w:rsid w:val="006D139C"/>
    <w:rsid w:val="006F56B2"/>
    <w:rsid w:val="00704BC3"/>
    <w:rsid w:val="00756D5F"/>
    <w:rsid w:val="00792B32"/>
    <w:rsid w:val="007B1E02"/>
    <w:rsid w:val="007D61F9"/>
    <w:rsid w:val="007F7C47"/>
    <w:rsid w:val="008C62EF"/>
    <w:rsid w:val="008C6E3C"/>
    <w:rsid w:val="008E29D2"/>
    <w:rsid w:val="009502D7"/>
    <w:rsid w:val="00960B0E"/>
    <w:rsid w:val="0098010F"/>
    <w:rsid w:val="00981C02"/>
    <w:rsid w:val="009A47C2"/>
    <w:rsid w:val="009B3D57"/>
    <w:rsid w:val="009B4CA4"/>
    <w:rsid w:val="009C2071"/>
    <w:rsid w:val="009C4C7E"/>
    <w:rsid w:val="00A027BB"/>
    <w:rsid w:val="00A11883"/>
    <w:rsid w:val="00A25DDC"/>
    <w:rsid w:val="00A364CE"/>
    <w:rsid w:val="00A37E81"/>
    <w:rsid w:val="00A5717A"/>
    <w:rsid w:val="00AD1F05"/>
    <w:rsid w:val="00AF28EB"/>
    <w:rsid w:val="00B343FF"/>
    <w:rsid w:val="00B77409"/>
    <w:rsid w:val="00C0058A"/>
    <w:rsid w:val="00C16121"/>
    <w:rsid w:val="00C30B98"/>
    <w:rsid w:val="00C404CA"/>
    <w:rsid w:val="00C46C7D"/>
    <w:rsid w:val="00C535B3"/>
    <w:rsid w:val="00C72F7C"/>
    <w:rsid w:val="00C83583"/>
    <w:rsid w:val="00CE0303"/>
    <w:rsid w:val="00CF015B"/>
    <w:rsid w:val="00D0176A"/>
    <w:rsid w:val="00D40875"/>
    <w:rsid w:val="00D65116"/>
    <w:rsid w:val="00D83C6F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7330"/>
    <w:rsid w:val="00EC54EF"/>
    <w:rsid w:val="00F140E3"/>
    <w:rsid w:val="00F2123C"/>
    <w:rsid w:val="00F2716D"/>
    <w:rsid w:val="00FA3C76"/>
    <w:rsid w:val="00FA74D2"/>
    <w:rsid w:val="00FC3030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26</TotalTime>
  <Pages>1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20</cp:revision>
  <cp:lastPrinted>2024-11-06T19:37:00Z</cp:lastPrinted>
  <dcterms:created xsi:type="dcterms:W3CDTF">2024-06-21T17:27:00Z</dcterms:created>
  <dcterms:modified xsi:type="dcterms:W3CDTF">2026-02-25T18:08:00Z</dcterms:modified>
</cp:coreProperties>
</file>