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0F061F">
      <w:pPr>
        <w:rPr>
          <w:rFonts w:ascii="Arial" w:hAnsi="Arial" w:cs="Arial"/>
          <w:b/>
          <w:bCs/>
          <w:sz w:val="20"/>
          <w:szCs w:val="20"/>
        </w:rPr>
      </w:pPr>
    </w:p>
    <w:p w14:paraId="06297A27" w14:textId="1F6C01FA" w:rsidR="000F061F" w:rsidRPr="009D57C3" w:rsidRDefault="000F061F" w:rsidP="000F061F">
      <w:pPr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4C2318">
        <w:rPr>
          <w:rFonts w:ascii="Arial" w:hAnsi="Arial" w:cs="Arial"/>
          <w:b/>
          <w:bCs/>
        </w:rPr>
        <w:t>130</w:t>
      </w:r>
      <w:r w:rsidRPr="009D57C3">
        <w:rPr>
          <w:rFonts w:ascii="Arial" w:hAnsi="Arial" w:cs="Arial"/>
          <w:b/>
          <w:bCs/>
        </w:rPr>
        <w:t>/202</w:t>
      </w:r>
      <w:r w:rsidR="00195EDF">
        <w:rPr>
          <w:rFonts w:ascii="Arial" w:hAnsi="Arial" w:cs="Arial"/>
          <w:b/>
          <w:bCs/>
        </w:rPr>
        <w:t>6</w:t>
      </w:r>
    </w:p>
    <w:p w14:paraId="560D2F0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77777777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06E31AC5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r w:rsidR="006B1456">
        <w:rPr>
          <w:rFonts w:ascii="Arial" w:hAnsi="Arial" w:cs="Arial"/>
          <w:b/>
        </w:rPr>
        <w:t>ENERO</w:t>
      </w:r>
      <w:r>
        <w:rPr>
          <w:rFonts w:ascii="Arial" w:hAnsi="Arial" w:cs="Arial"/>
          <w:b/>
        </w:rPr>
        <w:t xml:space="preserve"> de </w:t>
      </w:r>
      <w:r w:rsidRPr="009D57C3">
        <w:rPr>
          <w:rFonts w:ascii="Arial" w:hAnsi="Arial" w:cs="Arial"/>
          <w:b/>
        </w:rPr>
        <w:t>202</w:t>
      </w:r>
      <w:r w:rsidR="00195EDF">
        <w:rPr>
          <w:rFonts w:ascii="Arial" w:hAnsi="Arial" w:cs="Arial"/>
          <w:b/>
        </w:rPr>
        <w:t>6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se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con </w:t>
      </w:r>
      <w:r w:rsidR="008C6F19">
        <w:rPr>
          <w:rFonts w:ascii="Arial" w:hAnsi="Arial" w:cs="Arial"/>
          <w:b/>
          <w:bCs/>
        </w:rPr>
        <w:t>3</w:t>
      </w:r>
      <w:r w:rsidR="004C2318">
        <w:rPr>
          <w:rFonts w:ascii="Arial" w:hAnsi="Arial" w:cs="Arial"/>
          <w:b/>
          <w:bCs/>
        </w:rPr>
        <w:t>2,468</w:t>
      </w:r>
      <w:bookmarkStart w:id="0" w:name="_GoBack"/>
      <w:bookmarkEnd w:id="0"/>
      <w:r w:rsidRPr="009D57C3">
        <w:rPr>
          <w:rFonts w:ascii="Arial" w:hAnsi="Arial" w:cs="Arial"/>
          <w:b/>
          <w:bCs/>
        </w:rPr>
        <w:t xml:space="preserve"> </w:t>
      </w:r>
      <w:r w:rsidR="008C6F1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166FECC0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195EDF">
        <w:rPr>
          <w:rFonts w:ascii="Arial" w:hAnsi="Arial" w:cs="Arial"/>
          <w:bCs/>
        </w:rPr>
        <w:t>25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proofErr w:type="gramStart"/>
      <w:r w:rsidR="00195EDF">
        <w:rPr>
          <w:rFonts w:ascii="Arial" w:hAnsi="Arial" w:cs="Arial"/>
          <w:bCs/>
        </w:rPr>
        <w:t>Febrero</w:t>
      </w:r>
      <w:proofErr w:type="gramEnd"/>
      <w:r w:rsidRPr="009D57C3">
        <w:rPr>
          <w:rFonts w:ascii="Arial" w:hAnsi="Arial" w:cs="Arial"/>
          <w:bCs/>
        </w:rPr>
        <w:t xml:space="preserve"> del 202</w:t>
      </w:r>
      <w:r w:rsidR="00195EDF">
        <w:rPr>
          <w:rFonts w:ascii="Arial" w:hAnsi="Arial" w:cs="Arial"/>
          <w:bCs/>
        </w:rPr>
        <w:t>6</w:t>
      </w:r>
    </w:p>
    <w:p w14:paraId="5EDA34D9" w14:textId="7244BB16" w:rsidR="00195EDF" w:rsidRPr="00195EDF" w:rsidRDefault="00195EDF" w:rsidP="00676E6E">
      <w:pPr>
        <w:jc w:val="center"/>
        <w:rPr>
          <w:rFonts w:ascii="Arial" w:hAnsi="Arial" w:cs="Arial"/>
          <w:b/>
          <w:bCs/>
        </w:rPr>
      </w:pPr>
      <w:r w:rsidRPr="00195EDF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3468A1D2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D14CC5B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11F09B73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51CA24CA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1833C4" w14:textId="77777777" w:rsidR="00191D64" w:rsidRDefault="00191D64" w:rsidP="008E29D2">
      <w:pPr>
        <w:spacing w:after="0" w:line="240" w:lineRule="auto"/>
      </w:pPr>
      <w:r>
        <w:separator/>
      </w:r>
    </w:p>
  </w:endnote>
  <w:endnote w:type="continuationSeparator" w:id="0">
    <w:p w14:paraId="097C20FC" w14:textId="77777777" w:rsidR="00191D64" w:rsidRDefault="00191D6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631000" w14:textId="77777777" w:rsidR="00191D64" w:rsidRDefault="00191D64" w:rsidP="008E29D2">
      <w:pPr>
        <w:spacing w:after="0" w:line="240" w:lineRule="auto"/>
      </w:pPr>
      <w:r>
        <w:separator/>
      </w:r>
    </w:p>
  </w:footnote>
  <w:footnote w:type="continuationSeparator" w:id="0">
    <w:p w14:paraId="1BB3F9A5" w14:textId="77777777" w:rsidR="00191D64" w:rsidRDefault="00191D6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83EEB"/>
    <w:rsid w:val="00086D80"/>
    <w:rsid w:val="000F061F"/>
    <w:rsid w:val="00113BD5"/>
    <w:rsid w:val="00127573"/>
    <w:rsid w:val="00181D22"/>
    <w:rsid w:val="00191D64"/>
    <w:rsid w:val="00195EDF"/>
    <w:rsid w:val="001972EB"/>
    <w:rsid w:val="001B0898"/>
    <w:rsid w:val="001D6B42"/>
    <w:rsid w:val="00210CE7"/>
    <w:rsid w:val="0022066E"/>
    <w:rsid w:val="002240E0"/>
    <w:rsid w:val="0024606A"/>
    <w:rsid w:val="002574C4"/>
    <w:rsid w:val="002903FE"/>
    <w:rsid w:val="002925C1"/>
    <w:rsid w:val="00335F46"/>
    <w:rsid w:val="00342E1C"/>
    <w:rsid w:val="00357FE4"/>
    <w:rsid w:val="003736AE"/>
    <w:rsid w:val="00382638"/>
    <w:rsid w:val="003949AD"/>
    <w:rsid w:val="00395851"/>
    <w:rsid w:val="003A57E3"/>
    <w:rsid w:val="003B1A84"/>
    <w:rsid w:val="003D0F53"/>
    <w:rsid w:val="003E6741"/>
    <w:rsid w:val="003F4EB6"/>
    <w:rsid w:val="00411756"/>
    <w:rsid w:val="00417553"/>
    <w:rsid w:val="004263CC"/>
    <w:rsid w:val="00433209"/>
    <w:rsid w:val="00467E41"/>
    <w:rsid w:val="004B40C4"/>
    <w:rsid w:val="004B541B"/>
    <w:rsid w:val="004C2318"/>
    <w:rsid w:val="004D4AF8"/>
    <w:rsid w:val="00532596"/>
    <w:rsid w:val="00577505"/>
    <w:rsid w:val="005854C6"/>
    <w:rsid w:val="005B30C5"/>
    <w:rsid w:val="005D04B3"/>
    <w:rsid w:val="005E46DB"/>
    <w:rsid w:val="005F645F"/>
    <w:rsid w:val="00607188"/>
    <w:rsid w:val="00676E6E"/>
    <w:rsid w:val="006A46F0"/>
    <w:rsid w:val="006B1456"/>
    <w:rsid w:val="006B2705"/>
    <w:rsid w:val="006B5A79"/>
    <w:rsid w:val="006C768E"/>
    <w:rsid w:val="006F716C"/>
    <w:rsid w:val="0073401F"/>
    <w:rsid w:val="0074174B"/>
    <w:rsid w:val="00754221"/>
    <w:rsid w:val="0077350E"/>
    <w:rsid w:val="007A0F19"/>
    <w:rsid w:val="007E1159"/>
    <w:rsid w:val="007E24B0"/>
    <w:rsid w:val="007E3B08"/>
    <w:rsid w:val="00802C63"/>
    <w:rsid w:val="00810BA3"/>
    <w:rsid w:val="008339C3"/>
    <w:rsid w:val="00864060"/>
    <w:rsid w:val="00876884"/>
    <w:rsid w:val="00877B58"/>
    <w:rsid w:val="00881352"/>
    <w:rsid w:val="008923A4"/>
    <w:rsid w:val="008C6F19"/>
    <w:rsid w:val="008D6432"/>
    <w:rsid w:val="008E29D2"/>
    <w:rsid w:val="008E6B9D"/>
    <w:rsid w:val="009122D5"/>
    <w:rsid w:val="00926BF6"/>
    <w:rsid w:val="009506FC"/>
    <w:rsid w:val="0097486C"/>
    <w:rsid w:val="009B3D57"/>
    <w:rsid w:val="009C6D03"/>
    <w:rsid w:val="009D57C3"/>
    <w:rsid w:val="00A351E2"/>
    <w:rsid w:val="00AC6A3E"/>
    <w:rsid w:val="00AE5645"/>
    <w:rsid w:val="00B13BD0"/>
    <w:rsid w:val="00B8739C"/>
    <w:rsid w:val="00BB38BF"/>
    <w:rsid w:val="00BC2AC2"/>
    <w:rsid w:val="00BC6EE6"/>
    <w:rsid w:val="00BD64F3"/>
    <w:rsid w:val="00C22202"/>
    <w:rsid w:val="00C81791"/>
    <w:rsid w:val="00C9522A"/>
    <w:rsid w:val="00CB4D5E"/>
    <w:rsid w:val="00CF4599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59ED"/>
    <w:rsid w:val="00E8596C"/>
    <w:rsid w:val="00ED0476"/>
    <w:rsid w:val="00ED417F"/>
    <w:rsid w:val="00EE32BF"/>
    <w:rsid w:val="00F031A8"/>
    <w:rsid w:val="00F2123C"/>
    <w:rsid w:val="00F32244"/>
    <w:rsid w:val="00F437C9"/>
    <w:rsid w:val="00FA648E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31</TotalTime>
  <Pages>2</Pages>
  <Words>576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2024-12-02T14:53:00Z</cp:lastPrinted>
  <dcterms:created xsi:type="dcterms:W3CDTF">2024-06-21T16:07:00Z</dcterms:created>
  <dcterms:modified xsi:type="dcterms:W3CDTF">2026-02-27T14:42:00Z</dcterms:modified>
</cp:coreProperties>
</file>