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0F061F">
      <w:pPr>
        <w:rPr>
          <w:rFonts w:ascii="Arial" w:hAnsi="Arial" w:cs="Arial"/>
          <w:b/>
          <w:bCs/>
          <w:sz w:val="20"/>
          <w:szCs w:val="20"/>
        </w:rPr>
      </w:pPr>
    </w:p>
    <w:p w14:paraId="06297A27" w14:textId="411DB89A" w:rsidR="000F061F" w:rsidRPr="009D57C3" w:rsidRDefault="000F061F" w:rsidP="000F061F">
      <w:pPr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7D0F2E">
        <w:rPr>
          <w:rFonts w:ascii="Arial" w:hAnsi="Arial" w:cs="Arial"/>
          <w:b/>
          <w:bCs/>
        </w:rPr>
        <w:t>165</w:t>
      </w:r>
      <w:r w:rsidRPr="009D57C3">
        <w:rPr>
          <w:rFonts w:ascii="Arial" w:hAnsi="Arial" w:cs="Arial"/>
          <w:b/>
          <w:bCs/>
        </w:rPr>
        <w:t>/202</w:t>
      </w:r>
      <w:r w:rsidR="00195EDF">
        <w:rPr>
          <w:rFonts w:ascii="Arial" w:hAnsi="Arial" w:cs="Arial"/>
          <w:b/>
          <w:bCs/>
        </w:rPr>
        <w:t>6</w:t>
      </w:r>
    </w:p>
    <w:p w14:paraId="560D2F0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4C48B01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92591EE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23157491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bookmarkStart w:id="0" w:name="_GoBack"/>
      <w:bookmarkEnd w:id="0"/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72B0941C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r w:rsidR="007D3B38">
        <w:rPr>
          <w:rFonts w:ascii="Arial" w:hAnsi="Arial" w:cs="Arial"/>
          <w:b/>
        </w:rPr>
        <w:t>FEBRERO</w:t>
      </w:r>
      <w:r>
        <w:rPr>
          <w:rFonts w:ascii="Arial" w:hAnsi="Arial" w:cs="Arial"/>
          <w:b/>
        </w:rPr>
        <w:t xml:space="preserve"> de </w:t>
      </w:r>
      <w:r w:rsidRPr="009D57C3">
        <w:rPr>
          <w:rFonts w:ascii="Arial" w:hAnsi="Arial" w:cs="Arial"/>
          <w:b/>
        </w:rPr>
        <w:t>202</w:t>
      </w:r>
      <w:r w:rsidR="00195EDF">
        <w:rPr>
          <w:rFonts w:ascii="Arial" w:hAnsi="Arial" w:cs="Arial"/>
          <w:b/>
        </w:rPr>
        <w:t>6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 xml:space="preserve">no se ha recibido subsidio alguno, por lo cual se ha estado trabajando con lo recaudado a través de los pagos generados por el OPD del sistema de Agua Potable y Alcantarillado es por ello que con lo recaudado se beneficia a la población del Municipio de Ixtlahuacán de los Membrillos, Jalisco. </w:t>
      </w:r>
      <w:r w:rsidRPr="009D57C3">
        <w:rPr>
          <w:rFonts w:ascii="Arial" w:hAnsi="Arial" w:cs="Arial"/>
        </w:rPr>
        <w:t xml:space="preserve">Contando con </w:t>
      </w:r>
      <w:r w:rsidR="007D3B38">
        <w:rPr>
          <w:rFonts w:ascii="Arial" w:hAnsi="Arial" w:cs="Arial"/>
          <w:b/>
          <w:bCs/>
        </w:rPr>
        <w:t>32,518</w:t>
      </w:r>
      <w:r w:rsidRPr="009D57C3">
        <w:rPr>
          <w:rFonts w:ascii="Arial" w:hAnsi="Arial" w:cs="Arial"/>
          <w:b/>
          <w:bCs/>
        </w:rPr>
        <w:t xml:space="preserve"> </w:t>
      </w:r>
      <w:r w:rsidR="008C6F1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670C961B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7D3B38">
        <w:rPr>
          <w:rFonts w:ascii="Arial" w:hAnsi="Arial" w:cs="Arial"/>
          <w:bCs/>
        </w:rPr>
        <w:t>03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proofErr w:type="gramStart"/>
      <w:r w:rsidR="007D3B38">
        <w:rPr>
          <w:rFonts w:ascii="Arial" w:hAnsi="Arial" w:cs="Arial"/>
          <w:bCs/>
        </w:rPr>
        <w:t>Marzo</w:t>
      </w:r>
      <w:proofErr w:type="gramEnd"/>
      <w:r w:rsidRPr="009D57C3">
        <w:rPr>
          <w:rFonts w:ascii="Arial" w:hAnsi="Arial" w:cs="Arial"/>
          <w:bCs/>
        </w:rPr>
        <w:t xml:space="preserve"> del 202</w:t>
      </w:r>
      <w:r w:rsidR="00195EDF">
        <w:rPr>
          <w:rFonts w:ascii="Arial" w:hAnsi="Arial" w:cs="Arial"/>
          <w:bCs/>
        </w:rPr>
        <w:t>6</w:t>
      </w:r>
    </w:p>
    <w:p w14:paraId="5EDA34D9" w14:textId="7244BB16" w:rsidR="00195EDF" w:rsidRPr="00195EDF" w:rsidRDefault="00195EDF" w:rsidP="00676E6E">
      <w:pPr>
        <w:jc w:val="center"/>
        <w:rPr>
          <w:rFonts w:ascii="Arial" w:hAnsi="Arial" w:cs="Arial"/>
          <w:b/>
          <w:bCs/>
        </w:rPr>
      </w:pPr>
      <w:r w:rsidRPr="00195EDF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3468A1D2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D14CC5B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11F09B73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51CA24CA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830D46" w14:textId="77777777" w:rsidR="007F1057" w:rsidRDefault="007F1057" w:rsidP="008E29D2">
      <w:pPr>
        <w:spacing w:after="0" w:line="240" w:lineRule="auto"/>
      </w:pPr>
      <w:r>
        <w:separator/>
      </w:r>
    </w:p>
  </w:endnote>
  <w:endnote w:type="continuationSeparator" w:id="0">
    <w:p w14:paraId="3881EC36" w14:textId="77777777" w:rsidR="007F1057" w:rsidRDefault="007F105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0C1BDD" w14:textId="77777777" w:rsidR="007F1057" w:rsidRDefault="007F1057" w:rsidP="008E29D2">
      <w:pPr>
        <w:spacing w:after="0" w:line="240" w:lineRule="auto"/>
      </w:pPr>
      <w:r>
        <w:separator/>
      </w:r>
    </w:p>
  </w:footnote>
  <w:footnote w:type="continuationSeparator" w:id="0">
    <w:p w14:paraId="61B570FA" w14:textId="77777777" w:rsidR="007F1057" w:rsidRDefault="007F105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83EEB"/>
    <w:rsid w:val="00086D80"/>
    <w:rsid w:val="000F061F"/>
    <w:rsid w:val="00113BD5"/>
    <w:rsid w:val="00127573"/>
    <w:rsid w:val="00181D22"/>
    <w:rsid w:val="00191D64"/>
    <w:rsid w:val="00195EDF"/>
    <w:rsid w:val="001972EB"/>
    <w:rsid w:val="001B0898"/>
    <w:rsid w:val="001D6B42"/>
    <w:rsid w:val="00210CE7"/>
    <w:rsid w:val="0022066E"/>
    <w:rsid w:val="002240E0"/>
    <w:rsid w:val="0024606A"/>
    <w:rsid w:val="002574C4"/>
    <w:rsid w:val="002903FE"/>
    <w:rsid w:val="002925C1"/>
    <w:rsid w:val="00335F46"/>
    <w:rsid w:val="00342E1C"/>
    <w:rsid w:val="00357FE4"/>
    <w:rsid w:val="003736AE"/>
    <w:rsid w:val="00382638"/>
    <w:rsid w:val="003949AD"/>
    <w:rsid w:val="00395851"/>
    <w:rsid w:val="003A57E3"/>
    <w:rsid w:val="003B1A84"/>
    <w:rsid w:val="003D0F53"/>
    <w:rsid w:val="003E6741"/>
    <w:rsid w:val="003F4EB6"/>
    <w:rsid w:val="00411756"/>
    <w:rsid w:val="00417553"/>
    <w:rsid w:val="004263CC"/>
    <w:rsid w:val="00433209"/>
    <w:rsid w:val="00467E41"/>
    <w:rsid w:val="004B40C4"/>
    <w:rsid w:val="004B541B"/>
    <w:rsid w:val="004C2318"/>
    <w:rsid w:val="004D4AF8"/>
    <w:rsid w:val="00532596"/>
    <w:rsid w:val="00577505"/>
    <w:rsid w:val="005854C6"/>
    <w:rsid w:val="005B30C5"/>
    <w:rsid w:val="005D04B3"/>
    <w:rsid w:val="005E46DB"/>
    <w:rsid w:val="005F645F"/>
    <w:rsid w:val="00607188"/>
    <w:rsid w:val="00676E6E"/>
    <w:rsid w:val="006A46F0"/>
    <w:rsid w:val="006B1456"/>
    <w:rsid w:val="006B2705"/>
    <w:rsid w:val="006B5A79"/>
    <w:rsid w:val="006C768E"/>
    <w:rsid w:val="006F716C"/>
    <w:rsid w:val="0073401F"/>
    <w:rsid w:val="0074174B"/>
    <w:rsid w:val="00754221"/>
    <w:rsid w:val="0077350E"/>
    <w:rsid w:val="007A0F19"/>
    <w:rsid w:val="007D0F2E"/>
    <w:rsid w:val="007D3B38"/>
    <w:rsid w:val="007E1159"/>
    <w:rsid w:val="007E24B0"/>
    <w:rsid w:val="007E3B08"/>
    <w:rsid w:val="007F1057"/>
    <w:rsid w:val="00802C63"/>
    <w:rsid w:val="00810BA3"/>
    <w:rsid w:val="008339C3"/>
    <w:rsid w:val="00864060"/>
    <w:rsid w:val="00876884"/>
    <w:rsid w:val="00877B58"/>
    <w:rsid w:val="00881352"/>
    <w:rsid w:val="008923A4"/>
    <w:rsid w:val="008C6F19"/>
    <w:rsid w:val="008D6432"/>
    <w:rsid w:val="008E29D2"/>
    <w:rsid w:val="008E6B9D"/>
    <w:rsid w:val="009122D5"/>
    <w:rsid w:val="00926BF6"/>
    <w:rsid w:val="009506FC"/>
    <w:rsid w:val="0097486C"/>
    <w:rsid w:val="009B3D57"/>
    <w:rsid w:val="009C6D03"/>
    <w:rsid w:val="009D57C3"/>
    <w:rsid w:val="00A351E2"/>
    <w:rsid w:val="00AC6A3E"/>
    <w:rsid w:val="00AE5645"/>
    <w:rsid w:val="00B13BD0"/>
    <w:rsid w:val="00B8739C"/>
    <w:rsid w:val="00BB38BF"/>
    <w:rsid w:val="00BC2AC2"/>
    <w:rsid w:val="00BC6EE6"/>
    <w:rsid w:val="00BD64F3"/>
    <w:rsid w:val="00C22202"/>
    <w:rsid w:val="00C81791"/>
    <w:rsid w:val="00C9522A"/>
    <w:rsid w:val="00CB4D5E"/>
    <w:rsid w:val="00CF4599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2AD6"/>
    <w:rsid w:val="00E559ED"/>
    <w:rsid w:val="00E8596C"/>
    <w:rsid w:val="00ED0476"/>
    <w:rsid w:val="00ED417F"/>
    <w:rsid w:val="00EE32BF"/>
    <w:rsid w:val="00F031A8"/>
    <w:rsid w:val="00F2123C"/>
    <w:rsid w:val="00F32244"/>
    <w:rsid w:val="00F437C9"/>
    <w:rsid w:val="00FA648E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5</TotalTime>
  <Pages>2</Pages>
  <Words>577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</cp:revision>
  <cp:lastPrinted>2024-12-02T14:53:00Z</cp:lastPrinted>
  <dcterms:created xsi:type="dcterms:W3CDTF">2026-03-03T17:39:00Z</dcterms:created>
  <dcterms:modified xsi:type="dcterms:W3CDTF">2026-03-03T17:44:00Z</dcterms:modified>
</cp:coreProperties>
</file>