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612E7A" w14:textId="36DE64C0" w:rsidR="00E758A4" w:rsidRPr="004317A2" w:rsidRDefault="000D3942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7A19E0">
        <w:rPr>
          <w:rFonts w:ascii="Arial" w:hAnsi="Arial" w:cs="Arial"/>
          <w:b/>
          <w:bCs/>
          <w:sz w:val="24"/>
          <w:szCs w:val="24"/>
        </w:rPr>
        <w:t>0</w:t>
      </w:r>
      <w:r w:rsidR="008C7244">
        <w:rPr>
          <w:rFonts w:ascii="Arial" w:hAnsi="Arial" w:cs="Arial"/>
          <w:b/>
          <w:bCs/>
          <w:sz w:val="24"/>
          <w:szCs w:val="24"/>
        </w:rPr>
        <w:t>140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7540DF0D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4F57F9D0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187D1F">
        <w:rPr>
          <w:rFonts w:ascii="Arial" w:hAnsi="Arial" w:cs="Arial"/>
          <w:b/>
          <w:bCs/>
          <w:sz w:val="24"/>
          <w:szCs w:val="24"/>
        </w:rPr>
        <w:t>Enero</w:t>
      </w:r>
      <w:proofErr w:type="gramEnd"/>
      <w:r w:rsidR="00D12CA1">
        <w:rPr>
          <w:rFonts w:ascii="Arial" w:hAnsi="Arial" w:cs="Arial"/>
          <w:b/>
          <w:bCs/>
          <w:sz w:val="24"/>
          <w:szCs w:val="24"/>
        </w:rPr>
        <w:t xml:space="preserve"> </w:t>
      </w:r>
      <w:r w:rsidR="008C7244">
        <w:rPr>
          <w:rFonts w:ascii="Arial" w:hAnsi="Arial" w:cs="Arial"/>
          <w:b/>
          <w:bCs/>
          <w:sz w:val="24"/>
          <w:szCs w:val="24"/>
        </w:rPr>
        <w:t xml:space="preserve">y Febrero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8C7244">
        <w:rPr>
          <w:rFonts w:ascii="Arial" w:hAnsi="Arial" w:cs="Arial"/>
          <w:b/>
          <w:bCs/>
          <w:sz w:val="24"/>
          <w:szCs w:val="24"/>
        </w:rPr>
        <w:t>6,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6F725930" w:rsidR="00E758A4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8C7244">
        <w:rPr>
          <w:rFonts w:ascii="Arial" w:hAnsi="Arial" w:cs="Arial"/>
          <w:b/>
          <w:bCs/>
          <w:sz w:val="24"/>
          <w:szCs w:val="24"/>
        </w:rPr>
        <w:t>25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proofErr w:type="gramStart"/>
      <w:r w:rsidR="008C7244">
        <w:rPr>
          <w:rFonts w:ascii="Arial" w:hAnsi="Arial" w:cs="Arial"/>
          <w:b/>
          <w:bCs/>
          <w:sz w:val="24"/>
          <w:szCs w:val="24"/>
        </w:rPr>
        <w:t>Febrero</w:t>
      </w:r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10D46B5E" w14:textId="055906F5" w:rsidR="008C7244" w:rsidRPr="004317A2" w:rsidRDefault="008C724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C7244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661A271F" w14:textId="5FC6BF40" w:rsidR="004317A2" w:rsidRP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35652649" w:rsidR="00070113" w:rsidRPr="008C7244" w:rsidRDefault="0040036E" w:rsidP="008C724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  <w:bookmarkStart w:id="0" w:name="_GoBack"/>
      <w:bookmarkEnd w:id="0"/>
    </w:p>
    <w:sectPr w:rsidR="00070113" w:rsidRPr="008C724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4139F2" w14:textId="77777777" w:rsidR="00563AEA" w:rsidRDefault="00563AEA" w:rsidP="008E29D2">
      <w:pPr>
        <w:spacing w:after="0" w:line="240" w:lineRule="auto"/>
      </w:pPr>
      <w:r>
        <w:separator/>
      </w:r>
    </w:p>
  </w:endnote>
  <w:endnote w:type="continuationSeparator" w:id="0">
    <w:p w14:paraId="66880603" w14:textId="77777777" w:rsidR="00563AEA" w:rsidRDefault="00563AE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71013" w14:textId="77777777" w:rsidR="00563AEA" w:rsidRDefault="00563AEA" w:rsidP="008E29D2">
      <w:pPr>
        <w:spacing w:after="0" w:line="240" w:lineRule="auto"/>
      </w:pPr>
      <w:r>
        <w:separator/>
      </w:r>
    </w:p>
  </w:footnote>
  <w:footnote w:type="continuationSeparator" w:id="0">
    <w:p w14:paraId="7FBCA1D9" w14:textId="77777777" w:rsidR="00563AEA" w:rsidRDefault="00563AE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3304"/>
    <w:rsid w:val="00024F48"/>
    <w:rsid w:val="00070113"/>
    <w:rsid w:val="00070B1E"/>
    <w:rsid w:val="000804C8"/>
    <w:rsid w:val="000946F8"/>
    <w:rsid w:val="000B1BFE"/>
    <w:rsid w:val="000D3942"/>
    <w:rsid w:val="00187D1F"/>
    <w:rsid w:val="001B0898"/>
    <w:rsid w:val="001E7475"/>
    <w:rsid w:val="0021485B"/>
    <w:rsid w:val="002240E0"/>
    <w:rsid w:val="0024718C"/>
    <w:rsid w:val="00251DB1"/>
    <w:rsid w:val="0025455E"/>
    <w:rsid w:val="0026692A"/>
    <w:rsid w:val="002925C1"/>
    <w:rsid w:val="002964C5"/>
    <w:rsid w:val="00321552"/>
    <w:rsid w:val="00342E1C"/>
    <w:rsid w:val="003949AD"/>
    <w:rsid w:val="003A084E"/>
    <w:rsid w:val="003A57E3"/>
    <w:rsid w:val="003F0F9C"/>
    <w:rsid w:val="0040036E"/>
    <w:rsid w:val="00411756"/>
    <w:rsid w:val="004317A2"/>
    <w:rsid w:val="00433209"/>
    <w:rsid w:val="00475993"/>
    <w:rsid w:val="005269FF"/>
    <w:rsid w:val="00531415"/>
    <w:rsid w:val="00563AEA"/>
    <w:rsid w:val="005E46DB"/>
    <w:rsid w:val="005F645F"/>
    <w:rsid w:val="00606FED"/>
    <w:rsid w:val="0069155F"/>
    <w:rsid w:val="006A42AE"/>
    <w:rsid w:val="006A47AA"/>
    <w:rsid w:val="006A5995"/>
    <w:rsid w:val="006B0FB3"/>
    <w:rsid w:val="006E1279"/>
    <w:rsid w:val="006E29DC"/>
    <w:rsid w:val="007158D4"/>
    <w:rsid w:val="007220B6"/>
    <w:rsid w:val="00746200"/>
    <w:rsid w:val="00753EFE"/>
    <w:rsid w:val="00760F6A"/>
    <w:rsid w:val="007662EA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C7244"/>
    <w:rsid w:val="008D40A0"/>
    <w:rsid w:val="008E29D2"/>
    <w:rsid w:val="008E6B9D"/>
    <w:rsid w:val="009122D5"/>
    <w:rsid w:val="00925043"/>
    <w:rsid w:val="009502D7"/>
    <w:rsid w:val="009506FC"/>
    <w:rsid w:val="00964B5A"/>
    <w:rsid w:val="009B3D57"/>
    <w:rsid w:val="009C735D"/>
    <w:rsid w:val="00A3175C"/>
    <w:rsid w:val="00A33B98"/>
    <w:rsid w:val="00AD4677"/>
    <w:rsid w:val="00B42213"/>
    <w:rsid w:val="00BE2098"/>
    <w:rsid w:val="00C22202"/>
    <w:rsid w:val="00C65B77"/>
    <w:rsid w:val="00CA1235"/>
    <w:rsid w:val="00CA49C0"/>
    <w:rsid w:val="00CA6064"/>
    <w:rsid w:val="00CF0E0A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67C3"/>
    <w:rsid w:val="00E57400"/>
    <w:rsid w:val="00E66008"/>
    <w:rsid w:val="00E758A4"/>
    <w:rsid w:val="00EA6DFC"/>
    <w:rsid w:val="00ED3B4A"/>
    <w:rsid w:val="00F031A8"/>
    <w:rsid w:val="00F066C1"/>
    <w:rsid w:val="00F2123C"/>
    <w:rsid w:val="00F32244"/>
    <w:rsid w:val="00FD27C0"/>
    <w:rsid w:val="00FE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17</cp:revision>
  <cp:lastPrinted>2026-02-25T18:27:00Z</cp:lastPrinted>
  <dcterms:created xsi:type="dcterms:W3CDTF">2024-06-21T18:15:00Z</dcterms:created>
  <dcterms:modified xsi:type="dcterms:W3CDTF">2026-02-25T18:28:00Z</dcterms:modified>
</cp:coreProperties>
</file>