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209" w:rsidRDefault="00433209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OFICIO SAMAPA/</w:t>
      </w:r>
      <w:r w:rsidR="00B45E86">
        <w:rPr>
          <w:b/>
          <w:bCs/>
          <w:sz w:val="24"/>
          <w:szCs w:val="24"/>
        </w:rPr>
        <w:t>0</w:t>
      </w:r>
      <w:bookmarkStart w:id="0" w:name="_GoBack"/>
      <w:bookmarkEnd w:id="0"/>
      <w:r w:rsidR="00B45E86">
        <w:rPr>
          <w:b/>
          <w:bCs/>
          <w:sz w:val="24"/>
          <w:szCs w:val="24"/>
        </w:rPr>
        <w:t>174</w:t>
      </w:r>
      <w:r>
        <w:rPr>
          <w:b/>
          <w:bCs/>
          <w:sz w:val="24"/>
          <w:szCs w:val="24"/>
        </w:rPr>
        <w:t>/202</w:t>
      </w:r>
      <w:r w:rsidR="00B45E86">
        <w:rPr>
          <w:b/>
          <w:bCs/>
          <w:sz w:val="24"/>
          <w:szCs w:val="24"/>
        </w:rPr>
        <w:t>6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CIUDADANIA EN GENERAL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PRESENTE</w:t>
      </w:r>
    </w:p>
    <w:p w:rsidR="0069434F" w:rsidRDefault="0069434F" w:rsidP="0069434F">
      <w:pPr>
        <w:rPr>
          <w:b/>
          <w:bCs/>
          <w:sz w:val="24"/>
          <w:szCs w:val="24"/>
        </w:rPr>
      </w:pPr>
    </w:p>
    <w:p w:rsidR="00E57119" w:rsidRDefault="0069434F" w:rsidP="008C23D3">
      <w:p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Por este medio me permito saludarle y en su ocasión aprovecho para hacer de su conocimiento que durante el mes de </w:t>
      </w:r>
      <w:r w:rsidR="00B45E86">
        <w:rPr>
          <w:bCs/>
          <w:sz w:val="24"/>
          <w:szCs w:val="24"/>
        </w:rPr>
        <w:t>Diciembre</w:t>
      </w:r>
      <w:r w:rsidR="00F72A6D">
        <w:rPr>
          <w:bCs/>
          <w:sz w:val="24"/>
          <w:szCs w:val="24"/>
        </w:rPr>
        <w:t xml:space="preserve"> del 202</w:t>
      </w:r>
      <w:r w:rsidR="008C23D3">
        <w:rPr>
          <w:bCs/>
          <w:sz w:val="24"/>
          <w:szCs w:val="24"/>
        </w:rPr>
        <w:t>5</w:t>
      </w:r>
      <w:r>
        <w:rPr>
          <w:bCs/>
          <w:sz w:val="24"/>
          <w:szCs w:val="24"/>
        </w:rPr>
        <w:t xml:space="preserve">, este Organismo Público Descentralizado denominado Sistema Administrativo Municipal de Agua Potable y Alcantarillado (SAMAPA), con respecto al </w:t>
      </w:r>
      <w:r>
        <w:rPr>
          <w:b/>
          <w:bCs/>
          <w:sz w:val="24"/>
          <w:szCs w:val="24"/>
        </w:rPr>
        <w:t xml:space="preserve">Artículo 8, Fracción VI , inciso K, </w:t>
      </w:r>
      <w:r>
        <w:rPr>
          <w:bCs/>
          <w:sz w:val="24"/>
          <w:szCs w:val="24"/>
        </w:rPr>
        <w:t xml:space="preserve">que se refiere a: </w:t>
      </w:r>
      <w:r w:rsidRPr="00E57119">
        <w:rPr>
          <w:bCs/>
          <w:sz w:val="24"/>
          <w:szCs w:val="24"/>
        </w:rPr>
        <w:t>La integración, la regulación básica y las actas de las reuniones de los consejos ciudadanos reconocidos oficialmente por el sujeto obligado con el propósito de que la ciudadanía participe o vigile la actividad de sus órganos y dependencia, informando que se encuentran</w:t>
      </w:r>
      <w:r w:rsidR="00E57119" w:rsidRPr="00E57119">
        <w:rPr>
          <w:bCs/>
          <w:sz w:val="24"/>
          <w:szCs w:val="24"/>
        </w:rPr>
        <w:t xml:space="preserve"> en proceso,</w:t>
      </w:r>
      <w:r w:rsidR="00E57119">
        <w:rPr>
          <w:b/>
          <w:bCs/>
          <w:sz w:val="24"/>
          <w:szCs w:val="24"/>
        </w:rPr>
        <w:t xml:space="preserve"> declara que no se ha realizado consejo ciudadano.</w:t>
      </w:r>
    </w:p>
    <w:p w:rsidR="0069434F" w:rsidRDefault="0069434F" w:rsidP="008C23D3">
      <w:p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>Con motivo de generar la actual</w:t>
      </w:r>
      <w:r w:rsidR="00E57119">
        <w:rPr>
          <w:bCs/>
          <w:sz w:val="24"/>
          <w:szCs w:val="24"/>
        </w:rPr>
        <w:t>ización y su publicación en la página de Transparencia y Acceso a la Información del Estado de Jalisco y sus Municipios.</w:t>
      </w:r>
    </w:p>
    <w:p w:rsidR="00E57119" w:rsidRDefault="00E57119" w:rsidP="0069434F">
      <w:pPr>
        <w:rPr>
          <w:bCs/>
          <w:sz w:val="24"/>
          <w:szCs w:val="24"/>
        </w:rPr>
      </w:pPr>
    </w:p>
    <w:p w:rsidR="00E57119" w:rsidRDefault="00E57119" w:rsidP="0069434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Sin más por el momento me despido agradeciendo su atención a la presente.</w:t>
      </w:r>
    </w:p>
    <w:p w:rsidR="00E57119" w:rsidRDefault="00E57119" w:rsidP="00E57119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Ixtlahuacán de los Membrillos, Jalisco. </w:t>
      </w:r>
      <w:r w:rsidR="00B45E86">
        <w:rPr>
          <w:bCs/>
          <w:sz w:val="24"/>
          <w:szCs w:val="24"/>
        </w:rPr>
        <w:t>06</w:t>
      </w:r>
      <w:r w:rsidR="00063F0A">
        <w:rPr>
          <w:bCs/>
          <w:sz w:val="24"/>
          <w:szCs w:val="24"/>
        </w:rPr>
        <w:t xml:space="preserve"> de </w:t>
      </w:r>
      <w:proofErr w:type="gramStart"/>
      <w:r w:rsidR="00B45E86">
        <w:rPr>
          <w:bCs/>
          <w:sz w:val="24"/>
          <w:szCs w:val="24"/>
        </w:rPr>
        <w:t>Marzo</w:t>
      </w:r>
      <w:proofErr w:type="gramEnd"/>
      <w:r>
        <w:rPr>
          <w:bCs/>
          <w:sz w:val="24"/>
          <w:szCs w:val="24"/>
        </w:rPr>
        <w:t xml:space="preserve"> de 202</w:t>
      </w:r>
      <w:r w:rsidR="00B45E86">
        <w:rPr>
          <w:bCs/>
          <w:sz w:val="24"/>
          <w:szCs w:val="24"/>
        </w:rPr>
        <w:t>6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 w:rsidRPr="00E57119">
        <w:rPr>
          <w:b/>
          <w:bCs/>
          <w:sz w:val="24"/>
          <w:szCs w:val="24"/>
        </w:rPr>
        <w:t>“</w:t>
      </w:r>
      <w:r w:rsidR="00B45E86" w:rsidRPr="00B45E86">
        <w:rPr>
          <w:b/>
          <w:bCs/>
          <w:sz w:val="24"/>
          <w:szCs w:val="24"/>
        </w:rPr>
        <w:t>2026, Año de la Conmemoración del 442 Aniversario de la Fundación de la Hacienda de San Juan de los Cedros y del Centenario del Natalicio del Torero Don Manuel Capetillo Villaseñor</w:t>
      </w:r>
      <w:r w:rsidRPr="00E57119">
        <w:rPr>
          <w:b/>
          <w:bCs/>
          <w:sz w:val="24"/>
          <w:szCs w:val="24"/>
        </w:rPr>
        <w:t>”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ATENTAMENTE</w:t>
      </w:r>
    </w:p>
    <w:p w:rsidR="00E57119" w:rsidRDefault="00E57119" w:rsidP="0045459F">
      <w:pPr>
        <w:rPr>
          <w:b/>
          <w:bCs/>
          <w:sz w:val="24"/>
          <w:szCs w:val="24"/>
        </w:rPr>
      </w:pPr>
    </w:p>
    <w:p w:rsidR="0045459F" w:rsidRDefault="0045459F" w:rsidP="0045459F">
      <w:pPr>
        <w:rPr>
          <w:b/>
          <w:bCs/>
          <w:sz w:val="24"/>
          <w:szCs w:val="24"/>
        </w:rPr>
      </w:pPr>
    </w:p>
    <w:p w:rsidR="00E57119" w:rsidRDefault="00E57119" w:rsidP="00B45E8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</w:t>
      </w:r>
    </w:p>
    <w:p w:rsidR="00E57119" w:rsidRPr="00E57119" w:rsidRDefault="00673690" w:rsidP="00B45E8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LIC. CINTIA CAROLINA AGUILERA ARREOLA</w:t>
      </w:r>
    </w:p>
    <w:p w:rsidR="00433209" w:rsidRDefault="00673690" w:rsidP="00B45E8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TITULAR DE LA UNIDAD DE TRANSPARENCIA Y</w:t>
      </w:r>
    </w:p>
    <w:p w:rsidR="0045459F" w:rsidRDefault="00673690" w:rsidP="00B45E8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LEGALIDAD DE SAMAPA</w:t>
      </w:r>
    </w:p>
    <w:p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0131" w:rsidRDefault="00B80131" w:rsidP="008E29D2">
      <w:pPr>
        <w:spacing w:after="0" w:line="240" w:lineRule="auto"/>
      </w:pPr>
      <w:r>
        <w:separator/>
      </w:r>
    </w:p>
  </w:endnote>
  <w:endnote w:type="continuationSeparator" w:id="0">
    <w:p w:rsidR="00B80131" w:rsidRDefault="00B8013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0131" w:rsidRDefault="00B80131" w:rsidP="008E29D2">
      <w:pPr>
        <w:spacing w:after="0" w:line="240" w:lineRule="auto"/>
      </w:pPr>
      <w:r>
        <w:separator/>
      </w:r>
    </w:p>
  </w:footnote>
  <w:footnote w:type="continuationSeparator" w:id="0">
    <w:p w:rsidR="00B80131" w:rsidRDefault="00B8013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70BE10C" wp14:editId="44E8030F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63F0A"/>
    <w:rsid w:val="00070113"/>
    <w:rsid w:val="001474F9"/>
    <w:rsid w:val="002240E0"/>
    <w:rsid w:val="002D242D"/>
    <w:rsid w:val="00342E1C"/>
    <w:rsid w:val="0035022B"/>
    <w:rsid w:val="0038655C"/>
    <w:rsid w:val="003949AD"/>
    <w:rsid w:val="003A57E3"/>
    <w:rsid w:val="00411756"/>
    <w:rsid w:val="00433209"/>
    <w:rsid w:val="0045459F"/>
    <w:rsid w:val="00520424"/>
    <w:rsid w:val="005E46DB"/>
    <w:rsid w:val="005F645F"/>
    <w:rsid w:val="00673690"/>
    <w:rsid w:val="0069434F"/>
    <w:rsid w:val="00694679"/>
    <w:rsid w:val="007A0F19"/>
    <w:rsid w:val="007A3B2F"/>
    <w:rsid w:val="007F700C"/>
    <w:rsid w:val="00876884"/>
    <w:rsid w:val="00881352"/>
    <w:rsid w:val="008C23D3"/>
    <w:rsid w:val="008E29D2"/>
    <w:rsid w:val="008E6B9D"/>
    <w:rsid w:val="009122D5"/>
    <w:rsid w:val="009506FC"/>
    <w:rsid w:val="00960C49"/>
    <w:rsid w:val="009D177E"/>
    <w:rsid w:val="009D64A7"/>
    <w:rsid w:val="00A02165"/>
    <w:rsid w:val="00B45E86"/>
    <w:rsid w:val="00B80131"/>
    <w:rsid w:val="00C22202"/>
    <w:rsid w:val="00D6614F"/>
    <w:rsid w:val="00D83C6F"/>
    <w:rsid w:val="00E0373E"/>
    <w:rsid w:val="00E50EBD"/>
    <w:rsid w:val="00E57119"/>
    <w:rsid w:val="00F031A8"/>
    <w:rsid w:val="00F2123C"/>
    <w:rsid w:val="00F32244"/>
    <w:rsid w:val="00F72A6D"/>
    <w:rsid w:val="00FB4454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903E7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71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11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33</TotalTime>
  <Pages>1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10</cp:revision>
  <cp:lastPrinted>2026-03-06T17:54:00Z</cp:lastPrinted>
  <dcterms:created xsi:type="dcterms:W3CDTF">2024-02-26T18:40:00Z</dcterms:created>
  <dcterms:modified xsi:type="dcterms:W3CDTF">2026-03-06T17:54:00Z</dcterms:modified>
</cp:coreProperties>
</file>