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09" w:rsidRDefault="00433209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</w:t>
      </w:r>
      <w:r w:rsidR="00B45E86">
        <w:rPr>
          <w:b/>
          <w:bCs/>
          <w:sz w:val="24"/>
          <w:szCs w:val="24"/>
        </w:rPr>
        <w:t>017</w:t>
      </w:r>
      <w:r w:rsidR="00954054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/202</w:t>
      </w:r>
      <w:r w:rsidR="00B45E86">
        <w:rPr>
          <w:b/>
          <w:bCs/>
          <w:sz w:val="24"/>
          <w:szCs w:val="24"/>
        </w:rPr>
        <w:t>6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69434F" w:rsidRDefault="0069434F" w:rsidP="0069434F">
      <w:pPr>
        <w:rPr>
          <w:b/>
          <w:bCs/>
          <w:sz w:val="24"/>
          <w:szCs w:val="24"/>
        </w:rPr>
      </w:pPr>
    </w:p>
    <w:p w:rsidR="00E57119" w:rsidRDefault="0069434F" w:rsidP="008C23D3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</w:t>
      </w:r>
      <w:r w:rsidR="00954054">
        <w:rPr>
          <w:bCs/>
          <w:sz w:val="24"/>
          <w:szCs w:val="24"/>
        </w:rPr>
        <w:t>los</w:t>
      </w:r>
      <w:r>
        <w:rPr>
          <w:bCs/>
          <w:sz w:val="24"/>
          <w:szCs w:val="24"/>
        </w:rPr>
        <w:t xml:space="preserve"> mes</w:t>
      </w:r>
      <w:r w:rsidR="00954054">
        <w:rPr>
          <w:bCs/>
          <w:sz w:val="24"/>
          <w:szCs w:val="24"/>
        </w:rPr>
        <w:t>es</w:t>
      </w:r>
      <w:r>
        <w:rPr>
          <w:bCs/>
          <w:sz w:val="24"/>
          <w:szCs w:val="24"/>
        </w:rPr>
        <w:t xml:space="preserve"> de </w:t>
      </w:r>
      <w:r w:rsidR="00954054">
        <w:rPr>
          <w:bCs/>
          <w:sz w:val="24"/>
          <w:szCs w:val="24"/>
        </w:rPr>
        <w:t>Enero y Febrero</w:t>
      </w:r>
      <w:r w:rsidR="00F72A6D">
        <w:rPr>
          <w:bCs/>
          <w:sz w:val="24"/>
          <w:szCs w:val="24"/>
        </w:rPr>
        <w:t xml:space="preserve"> del 202</w:t>
      </w:r>
      <w:r w:rsidR="00954054">
        <w:rPr>
          <w:bCs/>
          <w:sz w:val="24"/>
          <w:szCs w:val="24"/>
        </w:rPr>
        <w:t>6</w:t>
      </w:r>
      <w:bookmarkStart w:id="0" w:name="_GoBack"/>
      <w:bookmarkEnd w:id="0"/>
      <w:r>
        <w:rPr>
          <w:bCs/>
          <w:sz w:val="24"/>
          <w:szCs w:val="24"/>
        </w:rPr>
        <w:t xml:space="preserve">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E57119">
        <w:rPr>
          <w:bCs/>
          <w:sz w:val="24"/>
          <w:szCs w:val="24"/>
        </w:rPr>
        <w:t xml:space="preserve"> en proceso,</w:t>
      </w:r>
      <w:r w:rsidR="00E57119">
        <w:rPr>
          <w:b/>
          <w:bCs/>
          <w:sz w:val="24"/>
          <w:szCs w:val="24"/>
        </w:rPr>
        <w:t xml:space="preserve"> declara que no se ha realizado consejo ciudadano.</w:t>
      </w:r>
    </w:p>
    <w:p w:rsidR="0069434F" w:rsidRDefault="0069434F" w:rsidP="008C23D3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</w:t>
      </w:r>
      <w:r w:rsidR="00E57119">
        <w:rPr>
          <w:bCs/>
          <w:sz w:val="24"/>
          <w:szCs w:val="24"/>
        </w:rPr>
        <w:t>ización y su publicación en la página de Transparencia y Acceso a la Información del Estado de Jalisco y sus Municipios.</w:t>
      </w:r>
    </w:p>
    <w:p w:rsidR="00E57119" w:rsidRDefault="00E57119" w:rsidP="0069434F">
      <w:pPr>
        <w:rPr>
          <w:bCs/>
          <w:sz w:val="24"/>
          <w:szCs w:val="24"/>
        </w:rPr>
      </w:pPr>
    </w:p>
    <w:p w:rsidR="00E57119" w:rsidRDefault="00E57119" w:rsidP="0069434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E57119" w:rsidRDefault="00E57119" w:rsidP="00E57119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Ixtlahuacán de los Membrillos, Jalisco. </w:t>
      </w:r>
      <w:r w:rsidR="00B45E86">
        <w:rPr>
          <w:bCs/>
          <w:sz w:val="24"/>
          <w:szCs w:val="24"/>
        </w:rPr>
        <w:t>06</w:t>
      </w:r>
      <w:r w:rsidR="00063F0A">
        <w:rPr>
          <w:bCs/>
          <w:sz w:val="24"/>
          <w:szCs w:val="24"/>
        </w:rPr>
        <w:t xml:space="preserve"> de </w:t>
      </w:r>
      <w:proofErr w:type="gramStart"/>
      <w:r w:rsidR="00B45E86">
        <w:rPr>
          <w:bCs/>
          <w:sz w:val="24"/>
          <w:szCs w:val="24"/>
        </w:rPr>
        <w:t>Marzo</w:t>
      </w:r>
      <w:proofErr w:type="gramEnd"/>
      <w:r>
        <w:rPr>
          <w:bCs/>
          <w:sz w:val="24"/>
          <w:szCs w:val="24"/>
        </w:rPr>
        <w:t xml:space="preserve"> de 202</w:t>
      </w:r>
      <w:r w:rsidR="00B45E86">
        <w:rPr>
          <w:bCs/>
          <w:sz w:val="24"/>
          <w:szCs w:val="24"/>
        </w:rPr>
        <w:t>6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="00B45E86" w:rsidRPr="00B45E86">
        <w:rPr>
          <w:b/>
          <w:bCs/>
          <w:sz w:val="24"/>
          <w:szCs w:val="24"/>
        </w:rPr>
        <w:t>2026, Año de la Conmemoración del 442 Aniversario de la Fundación de la Hacienda de San Juan de los Cedros y del Centenario del Natalicio del Torero Don Manuel Capetillo Villaseñor</w:t>
      </w:r>
      <w:r w:rsidRPr="00E57119">
        <w:rPr>
          <w:b/>
          <w:bCs/>
          <w:sz w:val="24"/>
          <w:szCs w:val="24"/>
        </w:rPr>
        <w:t>”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E57119" w:rsidRDefault="00E57119" w:rsidP="0045459F">
      <w:pPr>
        <w:rPr>
          <w:b/>
          <w:bCs/>
          <w:sz w:val="24"/>
          <w:szCs w:val="24"/>
        </w:rPr>
      </w:pPr>
    </w:p>
    <w:p w:rsidR="0045459F" w:rsidRDefault="0045459F" w:rsidP="0045459F">
      <w:pPr>
        <w:rPr>
          <w:b/>
          <w:bCs/>
          <w:sz w:val="24"/>
          <w:szCs w:val="24"/>
        </w:rPr>
      </w:pPr>
    </w:p>
    <w:p w:rsidR="00E57119" w:rsidRDefault="00E57119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</w:t>
      </w:r>
    </w:p>
    <w:p w:rsidR="00E57119" w:rsidRPr="00E57119" w:rsidRDefault="00673690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LIC. CINTIA CAROLINA AGUILERA ARREOLA</w:t>
      </w:r>
    </w:p>
    <w:p w:rsidR="00433209" w:rsidRDefault="00673690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TITULAR DE LA UNIDAD DE TRANSPARENCIA Y</w:t>
      </w:r>
    </w:p>
    <w:p w:rsidR="0045459F" w:rsidRDefault="00673690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LEGALIDAD DE SAMAPA</w:t>
      </w:r>
    </w:p>
    <w:p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08EA" w:rsidRDefault="00FF08EA" w:rsidP="008E29D2">
      <w:pPr>
        <w:spacing w:after="0" w:line="240" w:lineRule="auto"/>
      </w:pPr>
      <w:r>
        <w:separator/>
      </w:r>
    </w:p>
  </w:endnote>
  <w:endnote w:type="continuationSeparator" w:id="0">
    <w:p w:rsidR="00FF08EA" w:rsidRDefault="00FF08E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08EA" w:rsidRDefault="00FF08EA" w:rsidP="008E29D2">
      <w:pPr>
        <w:spacing w:after="0" w:line="240" w:lineRule="auto"/>
      </w:pPr>
      <w:r>
        <w:separator/>
      </w:r>
    </w:p>
  </w:footnote>
  <w:footnote w:type="continuationSeparator" w:id="0">
    <w:p w:rsidR="00FF08EA" w:rsidRDefault="00FF08E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70BE10C" wp14:editId="44E8030F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F0A"/>
    <w:rsid w:val="00070113"/>
    <w:rsid w:val="001474F9"/>
    <w:rsid w:val="002240E0"/>
    <w:rsid w:val="002D242D"/>
    <w:rsid w:val="00342E1C"/>
    <w:rsid w:val="0035022B"/>
    <w:rsid w:val="0038655C"/>
    <w:rsid w:val="003949AD"/>
    <w:rsid w:val="003A57E3"/>
    <w:rsid w:val="00411756"/>
    <w:rsid w:val="00433209"/>
    <w:rsid w:val="0045459F"/>
    <w:rsid w:val="00520424"/>
    <w:rsid w:val="005E46DB"/>
    <w:rsid w:val="005F645F"/>
    <w:rsid w:val="00673690"/>
    <w:rsid w:val="0069434F"/>
    <w:rsid w:val="00694679"/>
    <w:rsid w:val="007A0F19"/>
    <w:rsid w:val="007A3B2F"/>
    <w:rsid w:val="007F700C"/>
    <w:rsid w:val="00876884"/>
    <w:rsid w:val="00881352"/>
    <w:rsid w:val="008C23D3"/>
    <w:rsid w:val="008E29D2"/>
    <w:rsid w:val="008E6B9D"/>
    <w:rsid w:val="009122D5"/>
    <w:rsid w:val="009506FC"/>
    <w:rsid w:val="00954054"/>
    <w:rsid w:val="00960C49"/>
    <w:rsid w:val="009D177E"/>
    <w:rsid w:val="009D64A7"/>
    <w:rsid w:val="00A02165"/>
    <w:rsid w:val="00B45E86"/>
    <w:rsid w:val="00B80131"/>
    <w:rsid w:val="00C22202"/>
    <w:rsid w:val="00D6614F"/>
    <w:rsid w:val="00D83C6F"/>
    <w:rsid w:val="00E0373E"/>
    <w:rsid w:val="00E50EBD"/>
    <w:rsid w:val="00E57119"/>
    <w:rsid w:val="00F031A8"/>
    <w:rsid w:val="00F2123C"/>
    <w:rsid w:val="00F32244"/>
    <w:rsid w:val="00F72A6D"/>
    <w:rsid w:val="00FB4454"/>
    <w:rsid w:val="00FD27C0"/>
    <w:rsid w:val="00FF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82AD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33</TotalTime>
  <Pages>1</Pages>
  <Words>206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11</cp:revision>
  <cp:lastPrinted>2026-03-06T17:54:00Z</cp:lastPrinted>
  <dcterms:created xsi:type="dcterms:W3CDTF">2024-02-26T18:40:00Z</dcterms:created>
  <dcterms:modified xsi:type="dcterms:W3CDTF">2026-03-06T17:55:00Z</dcterms:modified>
</cp:coreProperties>
</file>