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2906324" w:rsidR="00A5717A" w:rsidRPr="008604B4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6820B9">
        <w:rPr>
          <w:rFonts w:ascii="Arial" w:hAnsi="Arial" w:cs="Arial"/>
          <w:b/>
          <w:bCs/>
        </w:rPr>
        <w:t>0142</w:t>
      </w:r>
      <w:r w:rsidR="00A5717A" w:rsidRPr="008604B4">
        <w:rPr>
          <w:rFonts w:ascii="Arial" w:hAnsi="Arial" w:cs="Arial"/>
          <w:b/>
          <w:bCs/>
        </w:rPr>
        <w:t>/202</w:t>
      </w:r>
      <w:r w:rsidR="006820B9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28D3DEC7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820B9">
        <w:rPr>
          <w:rFonts w:ascii="Arial" w:hAnsi="Arial" w:cs="Arial"/>
          <w:bCs/>
        </w:rPr>
        <w:t>los</w:t>
      </w:r>
      <w:r w:rsidR="00F51BC3">
        <w:rPr>
          <w:rFonts w:ascii="Arial" w:hAnsi="Arial" w:cs="Arial"/>
          <w:bCs/>
        </w:rPr>
        <w:t xml:space="preserve"> mes</w:t>
      </w:r>
      <w:r w:rsidR="006820B9">
        <w:rPr>
          <w:rFonts w:ascii="Arial" w:hAnsi="Arial" w:cs="Arial"/>
          <w:bCs/>
        </w:rPr>
        <w:t>es</w:t>
      </w:r>
      <w:r w:rsidR="00F51BC3">
        <w:rPr>
          <w:rFonts w:ascii="Arial" w:hAnsi="Arial" w:cs="Arial"/>
          <w:bCs/>
        </w:rPr>
        <w:t xml:space="preserve"> de </w:t>
      </w:r>
      <w:proofErr w:type="gramStart"/>
      <w:r w:rsidR="009B6A94">
        <w:rPr>
          <w:rFonts w:ascii="Arial" w:hAnsi="Arial" w:cs="Arial"/>
          <w:bCs/>
        </w:rPr>
        <w:t>Enero</w:t>
      </w:r>
      <w:proofErr w:type="gramEnd"/>
      <w:r w:rsidRPr="006F56B2">
        <w:rPr>
          <w:rFonts w:ascii="Arial" w:hAnsi="Arial" w:cs="Arial"/>
          <w:bCs/>
        </w:rPr>
        <w:t xml:space="preserve"> </w:t>
      </w:r>
      <w:r w:rsidR="006820B9">
        <w:rPr>
          <w:rFonts w:ascii="Arial" w:hAnsi="Arial" w:cs="Arial"/>
          <w:bCs/>
        </w:rPr>
        <w:t xml:space="preserve">y Febrero </w:t>
      </w:r>
      <w:r w:rsidRPr="006F56B2">
        <w:rPr>
          <w:rFonts w:ascii="Arial" w:hAnsi="Arial" w:cs="Arial"/>
          <w:bCs/>
        </w:rPr>
        <w:t>202</w:t>
      </w:r>
      <w:r w:rsidR="006820B9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11F2890A" w:rsidR="00A5717A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6820B9">
        <w:rPr>
          <w:rFonts w:ascii="Arial" w:hAnsi="Arial" w:cs="Arial"/>
          <w:bCs/>
        </w:rPr>
        <w:t>25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6820B9">
        <w:rPr>
          <w:rFonts w:ascii="Arial" w:hAnsi="Arial" w:cs="Arial"/>
          <w:bCs/>
        </w:rPr>
        <w:t>Febrero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6820B9">
        <w:rPr>
          <w:rFonts w:ascii="Arial" w:hAnsi="Arial" w:cs="Arial"/>
          <w:bCs/>
        </w:rPr>
        <w:t>6</w:t>
      </w:r>
    </w:p>
    <w:p w14:paraId="207FFF61" w14:textId="7B60ECE6" w:rsidR="006820B9" w:rsidRPr="006820B9" w:rsidRDefault="006820B9" w:rsidP="00A5717A">
      <w:pPr>
        <w:jc w:val="center"/>
        <w:rPr>
          <w:rFonts w:ascii="Arial" w:hAnsi="Arial" w:cs="Arial"/>
          <w:b/>
          <w:bCs/>
        </w:rPr>
      </w:pPr>
      <w:r w:rsidRPr="006820B9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5AE4EC7E" w14:textId="77777777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  <w:bookmarkStart w:id="0" w:name="_GoBack"/>
      <w:bookmarkEnd w:id="0"/>
    </w:p>
    <w:p w14:paraId="6B529742" w14:textId="77777777" w:rsidR="008D0062" w:rsidRDefault="008D0062" w:rsidP="00A5717A">
      <w:pPr>
        <w:rPr>
          <w:rFonts w:ascii="Arial" w:hAnsi="Arial" w:cs="Arial"/>
          <w:b/>
          <w:bCs/>
        </w:rPr>
      </w:pPr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1E412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574C8F1D" w:rsidR="001E4123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sectPr w:rsidR="001E4123" w:rsidRPr="006F56B2" w:rsidSect="0002357B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17F0F4" w14:textId="77777777" w:rsidR="00F604D8" w:rsidRDefault="00F604D8" w:rsidP="008E29D2">
      <w:pPr>
        <w:spacing w:after="0" w:line="240" w:lineRule="auto"/>
      </w:pPr>
      <w:r>
        <w:separator/>
      </w:r>
    </w:p>
  </w:endnote>
  <w:endnote w:type="continuationSeparator" w:id="0">
    <w:p w14:paraId="6FD5DD58" w14:textId="77777777" w:rsidR="00F604D8" w:rsidRDefault="00F604D8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94545D" w14:textId="77777777" w:rsidR="00F604D8" w:rsidRDefault="00F604D8" w:rsidP="008E29D2">
      <w:pPr>
        <w:spacing w:after="0" w:line="240" w:lineRule="auto"/>
      </w:pPr>
      <w:r>
        <w:separator/>
      </w:r>
    </w:p>
  </w:footnote>
  <w:footnote w:type="continuationSeparator" w:id="0">
    <w:p w14:paraId="4B5D6BC8" w14:textId="77777777" w:rsidR="00F604D8" w:rsidRDefault="00F604D8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74D4B"/>
    <w:rsid w:val="000755DB"/>
    <w:rsid w:val="00093FE1"/>
    <w:rsid w:val="000A2571"/>
    <w:rsid w:val="000B1831"/>
    <w:rsid w:val="000B7C7B"/>
    <w:rsid w:val="00142561"/>
    <w:rsid w:val="00166397"/>
    <w:rsid w:val="0018753E"/>
    <w:rsid w:val="00194D37"/>
    <w:rsid w:val="001B0898"/>
    <w:rsid w:val="001D7063"/>
    <w:rsid w:val="001D7B49"/>
    <w:rsid w:val="001E4123"/>
    <w:rsid w:val="001F1D43"/>
    <w:rsid w:val="001F7149"/>
    <w:rsid w:val="00221497"/>
    <w:rsid w:val="00225EEB"/>
    <w:rsid w:val="00240247"/>
    <w:rsid w:val="00271056"/>
    <w:rsid w:val="002925C1"/>
    <w:rsid w:val="00330014"/>
    <w:rsid w:val="003C7CAB"/>
    <w:rsid w:val="004205D8"/>
    <w:rsid w:val="0042382E"/>
    <w:rsid w:val="00450BC2"/>
    <w:rsid w:val="0047513E"/>
    <w:rsid w:val="004901DD"/>
    <w:rsid w:val="004B3D43"/>
    <w:rsid w:val="004D78B3"/>
    <w:rsid w:val="005174EC"/>
    <w:rsid w:val="00523AF3"/>
    <w:rsid w:val="00524CCB"/>
    <w:rsid w:val="00550327"/>
    <w:rsid w:val="005A385A"/>
    <w:rsid w:val="005A4CD7"/>
    <w:rsid w:val="005B6DB4"/>
    <w:rsid w:val="005C4306"/>
    <w:rsid w:val="005C7A6B"/>
    <w:rsid w:val="005F0F49"/>
    <w:rsid w:val="00610884"/>
    <w:rsid w:val="006820B9"/>
    <w:rsid w:val="006C0831"/>
    <w:rsid w:val="006F56B2"/>
    <w:rsid w:val="00704BC3"/>
    <w:rsid w:val="00706385"/>
    <w:rsid w:val="007A28E2"/>
    <w:rsid w:val="007B1E02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A25DDC"/>
    <w:rsid w:val="00A5717A"/>
    <w:rsid w:val="00AD1F05"/>
    <w:rsid w:val="00B04E9B"/>
    <w:rsid w:val="00B37D40"/>
    <w:rsid w:val="00B600F4"/>
    <w:rsid w:val="00B73D42"/>
    <w:rsid w:val="00BA4093"/>
    <w:rsid w:val="00BB1423"/>
    <w:rsid w:val="00BB54E8"/>
    <w:rsid w:val="00C40D73"/>
    <w:rsid w:val="00C72F7C"/>
    <w:rsid w:val="00C8061A"/>
    <w:rsid w:val="00CE0303"/>
    <w:rsid w:val="00D47821"/>
    <w:rsid w:val="00D74045"/>
    <w:rsid w:val="00D83C6F"/>
    <w:rsid w:val="00D83FB6"/>
    <w:rsid w:val="00DD2309"/>
    <w:rsid w:val="00DF2967"/>
    <w:rsid w:val="00E46CF3"/>
    <w:rsid w:val="00E91F0A"/>
    <w:rsid w:val="00EA4A19"/>
    <w:rsid w:val="00EB540E"/>
    <w:rsid w:val="00EF2C9C"/>
    <w:rsid w:val="00F140E3"/>
    <w:rsid w:val="00F2123C"/>
    <w:rsid w:val="00F424B2"/>
    <w:rsid w:val="00F51BC3"/>
    <w:rsid w:val="00F604D8"/>
    <w:rsid w:val="00F6451C"/>
    <w:rsid w:val="00F71213"/>
    <w:rsid w:val="00FA3BCA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58</TotalTime>
  <Pages>1</Pages>
  <Words>299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19</cp:revision>
  <cp:lastPrinted>2024-07-03T15:54:00Z</cp:lastPrinted>
  <dcterms:created xsi:type="dcterms:W3CDTF">2024-06-21T18:31:00Z</dcterms:created>
  <dcterms:modified xsi:type="dcterms:W3CDTF">2026-02-25T18:35:00Z</dcterms:modified>
</cp:coreProperties>
</file>