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0D2182AF" w:rsidR="00A5717A" w:rsidRPr="008604B4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AA00EE">
        <w:rPr>
          <w:rFonts w:ascii="Arial" w:hAnsi="Arial" w:cs="Arial"/>
          <w:b/>
          <w:bCs/>
        </w:rPr>
        <w:t>0237</w:t>
      </w:r>
      <w:r w:rsidR="00A5717A" w:rsidRPr="008604B4">
        <w:rPr>
          <w:rFonts w:ascii="Arial" w:hAnsi="Arial" w:cs="Arial"/>
          <w:b/>
          <w:bCs/>
        </w:rPr>
        <w:t>/202</w:t>
      </w:r>
      <w:r w:rsidR="006820B9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75519650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820B9">
        <w:rPr>
          <w:rFonts w:ascii="Arial" w:hAnsi="Arial" w:cs="Arial"/>
          <w:bCs/>
        </w:rPr>
        <w:t>los</w:t>
      </w:r>
      <w:r w:rsidR="00F51BC3">
        <w:rPr>
          <w:rFonts w:ascii="Arial" w:hAnsi="Arial" w:cs="Arial"/>
          <w:bCs/>
        </w:rPr>
        <w:t xml:space="preserve"> mes</w:t>
      </w:r>
      <w:r w:rsidR="006820B9">
        <w:rPr>
          <w:rFonts w:ascii="Arial" w:hAnsi="Arial" w:cs="Arial"/>
          <w:bCs/>
        </w:rPr>
        <w:t>es</w:t>
      </w:r>
      <w:r w:rsidR="00F51BC3">
        <w:rPr>
          <w:rFonts w:ascii="Arial" w:hAnsi="Arial" w:cs="Arial"/>
          <w:bCs/>
        </w:rPr>
        <w:t xml:space="preserve"> de </w:t>
      </w:r>
      <w:proofErr w:type="gramStart"/>
      <w:r w:rsidR="00AA00EE">
        <w:rPr>
          <w:rFonts w:ascii="Arial" w:hAnsi="Arial" w:cs="Arial"/>
          <w:bCs/>
        </w:rPr>
        <w:t>Marzo</w:t>
      </w:r>
      <w:proofErr w:type="gramEnd"/>
      <w:r w:rsidR="006820B9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202</w:t>
      </w:r>
      <w:r w:rsidR="006820B9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273B50AF" w:rsidR="00A5717A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AA00EE">
        <w:rPr>
          <w:rFonts w:ascii="Arial" w:hAnsi="Arial" w:cs="Arial"/>
          <w:bCs/>
        </w:rPr>
        <w:t>13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AA00EE">
        <w:rPr>
          <w:rFonts w:ascii="Arial" w:hAnsi="Arial" w:cs="Arial"/>
          <w:bCs/>
        </w:rPr>
        <w:t>Abril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6820B9">
        <w:rPr>
          <w:rFonts w:ascii="Arial" w:hAnsi="Arial" w:cs="Arial"/>
          <w:bCs/>
        </w:rPr>
        <w:t>6</w:t>
      </w:r>
    </w:p>
    <w:p w14:paraId="207FFF61" w14:textId="7B60ECE6" w:rsidR="006820B9" w:rsidRPr="006820B9" w:rsidRDefault="006820B9" w:rsidP="00A5717A">
      <w:pPr>
        <w:jc w:val="center"/>
        <w:rPr>
          <w:rFonts w:ascii="Arial" w:hAnsi="Arial" w:cs="Arial"/>
          <w:b/>
          <w:bCs/>
        </w:rPr>
      </w:pPr>
      <w:r w:rsidRPr="006820B9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B529742" w14:textId="0400DC97" w:rsidR="008D0062" w:rsidRDefault="008D0062" w:rsidP="00A5717A">
      <w:pPr>
        <w:rPr>
          <w:rFonts w:ascii="Arial" w:hAnsi="Arial" w:cs="Arial"/>
          <w:b/>
          <w:bCs/>
        </w:rPr>
      </w:pPr>
    </w:p>
    <w:p w14:paraId="301B2FB3" w14:textId="77777777" w:rsidR="00AA00EE" w:rsidRDefault="00AA00EE" w:rsidP="00A5717A">
      <w:pPr>
        <w:rPr>
          <w:rFonts w:ascii="Arial" w:hAnsi="Arial" w:cs="Arial"/>
          <w:b/>
          <w:bCs/>
        </w:rPr>
      </w:pPr>
      <w:bookmarkStart w:id="0" w:name="_GoBack"/>
      <w:bookmarkEnd w:id="0"/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AA00EE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AA00EE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02357B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2C2768" w14:textId="77777777" w:rsidR="00ED3576" w:rsidRDefault="00ED3576" w:rsidP="008E29D2">
      <w:pPr>
        <w:spacing w:after="0" w:line="240" w:lineRule="auto"/>
      </w:pPr>
      <w:r>
        <w:separator/>
      </w:r>
    </w:p>
  </w:endnote>
  <w:endnote w:type="continuationSeparator" w:id="0">
    <w:p w14:paraId="3E25A0EF" w14:textId="77777777" w:rsidR="00ED3576" w:rsidRDefault="00ED357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B42E67" w14:textId="77777777" w:rsidR="00ED3576" w:rsidRDefault="00ED3576" w:rsidP="008E29D2">
      <w:pPr>
        <w:spacing w:after="0" w:line="240" w:lineRule="auto"/>
      </w:pPr>
      <w:r>
        <w:separator/>
      </w:r>
    </w:p>
  </w:footnote>
  <w:footnote w:type="continuationSeparator" w:id="0">
    <w:p w14:paraId="600F41C6" w14:textId="77777777" w:rsidR="00ED3576" w:rsidRDefault="00ED357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93FE1"/>
    <w:rsid w:val="000A2571"/>
    <w:rsid w:val="000B1831"/>
    <w:rsid w:val="000B7C7B"/>
    <w:rsid w:val="00142561"/>
    <w:rsid w:val="00166397"/>
    <w:rsid w:val="0018753E"/>
    <w:rsid w:val="00194D37"/>
    <w:rsid w:val="001B0898"/>
    <w:rsid w:val="001D7063"/>
    <w:rsid w:val="001D7B49"/>
    <w:rsid w:val="001E4123"/>
    <w:rsid w:val="001F1D43"/>
    <w:rsid w:val="001F7149"/>
    <w:rsid w:val="00221497"/>
    <w:rsid w:val="00225EEB"/>
    <w:rsid w:val="00240247"/>
    <w:rsid w:val="00271056"/>
    <w:rsid w:val="002925C1"/>
    <w:rsid w:val="00330014"/>
    <w:rsid w:val="003C7CAB"/>
    <w:rsid w:val="004205D8"/>
    <w:rsid w:val="0042382E"/>
    <w:rsid w:val="00450BC2"/>
    <w:rsid w:val="0047513E"/>
    <w:rsid w:val="004901DD"/>
    <w:rsid w:val="004B3D43"/>
    <w:rsid w:val="004D78B3"/>
    <w:rsid w:val="005174EC"/>
    <w:rsid w:val="00523AF3"/>
    <w:rsid w:val="00524CCB"/>
    <w:rsid w:val="00550327"/>
    <w:rsid w:val="005A385A"/>
    <w:rsid w:val="005A4CD7"/>
    <w:rsid w:val="005B6DB4"/>
    <w:rsid w:val="005C4306"/>
    <w:rsid w:val="005C7A6B"/>
    <w:rsid w:val="005F0F49"/>
    <w:rsid w:val="00610884"/>
    <w:rsid w:val="006820B9"/>
    <w:rsid w:val="006C0831"/>
    <w:rsid w:val="006F56B2"/>
    <w:rsid w:val="00704BC3"/>
    <w:rsid w:val="00706385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A25DDC"/>
    <w:rsid w:val="00A5717A"/>
    <w:rsid w:val="00AA00EE"/>
    <w:rsid w:val="00AD1F05"/>
    <w:rsid w:val="00B04E9B"/>
    <w:rsid w:val="00B37D40"/>
    <w:rsid w:val="00B600F4"/>
    <w:rsid w:val="00B73D42"/>
    <w:rsid w:val="00BA4093"/>
    <w:rsid w:val="00BB1423"/>
    <w:rsid w:val="00BB54E8"/>
    <w:rsid w:val="00C40D73"/>
    <w:rsid w:val="00C72F7C"/>
    <w:rsid w:val="00C8061A"/>
    <w:rsid w:val="00CE0303"/>
    <w:rsid w:val="00D47821"/>
    <w:rsid w:val="00D74045"/>
    <w:rsid w:val="00D83C6F"/>
    <w:rsid w:val="00D83FB6"/>
    <w:rsid w:val="00DD2309"/>
    <w:rsid w:val="00DF2967"/>
    <w:rsid w:val="00E46CF3"/>
    <w:rsid w:val="00E91F0A"/>
    <w:rsid w:val="00EA4A19"/>
    <w:rsid w:val="00EB540E"/>
    <w:rsid w:val="00ED3576"/>
    <w:rsid w:val="00EF2C9C"/>
    <w:rsid w:val="00F140E3"/>
    <w:rsid w:val="00F2123C"/>
    <w:rsid w:val="00F424B2"/>
    <w:rsid w:val="00F51BC3"/>
    <w:rsid w:val="00F604D8"/>
    <w:rsid w:val="00F6451C"/>
    <w:rsid w:val="00F71213"/>
    <w:rsid w:val="00FA3BCA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58</TotalTime>
  <Pages>1</Pages>
  <Words>297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20</cp:revision>
  <cp:lastPrinted>2026-04-13T16:39:00Z</cp:lastPrinted>
  <dcterms:created xsi:type="dcterms:W3CDTF">2024-06-21T18:31:00Z</dcterms:created>
  <dcterms:modified xsi:type="dcterms:W3CDTF">2026-04-13T16:39:00Z</dcterms:modified>
</cp:coreProperties>
</file>