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4F4D5343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69212B5C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598398FD" w14:textId="77777777" w:rsidR="001F2F56" w:rsidRDefault="001F2F56" w:rsidP="001F2F5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041C6BF7" w14:textId="3BD04464" w:rsidR="002E5EF5" w:rsidRPr="00ED0DAE" w:rsidRDefault="002E5EF5" w:rsidP="001F2F5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OFICIO/SAMAPA/</w:t>
      </w:r>
      <w:r w:rsidR="00D92C86">
        <w:rPr>
          <w:rFonts w:ascii="Arial" w:eastAsia="Times New Roman" w:hAnsi="Arial" w:cs="Arial"/>
          <w:b/>
          <w:bCs/>
          <w:color w:val="000000"/>
          <w:lang w:eastAsia="es-MX"/>
        </w:rPr>
        <w:t>0221</w:t>
      </w:r>
      <w:r w:rsidR="007E5D5B" w:rsidRPr="00ED0DAE">
        <w:rPr>
          <w:rFonts w:ascii="Arial" w:eastAsia="Times New Roman" w:hAnsi="Arial" w:cs="Arial"/>
          <w:b/>
          <w:bCs/>
          <w:color w:val="000000"/>
          <w:lang w:eastAsia="es-MX"/>
        </w:rPr>
        <w:t>/</w:t>
      </w: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202</w:t>
      </w:r>
      <w:r w:rsidR="001F2F56">
        <w:rPr>
          <w:rFonts w:ascii="Arial" w:eastAsia="Times New Roman" w:hAnsi="Arial" w:cs="Arial"/>
          <w:b/>
          <w:bCs/>
          <w:color w:val="000000"/>
          <w:lang w:eastAsia="es-MX"/>
        </w:rPr>
        <w:t>6</w:t>
      </w:r>
    </w:p>
    <w:p w14:paraId="32C4E61C" w14:textId="77777777" w:rsidR="001F2F56" w:rsidRDefault="001F2F56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FA53CF5" w14:textId="0DD4AB86" w:rsidR="00ED0DAE" w:rsidRPr="00ED0DAE" w:rsidRDefault="00176594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CIUDADANIA EN GENERAL</w:t>
      </w:r>
    </w:p>
    <w:p w14:paraId="76935945" w14:textId="4814C8D0" w:rsidR="001F2F56" w:rsidRPr="001F2F56" w:rsidRDefault="00176594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32F84386" w14:textId="77777777" w:rsid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Buen día, esperando se encuentren de la mejor manera y para seguir cumpliendo con la información que menciona </w:t>
      </w:r>
      <w:r w:rsidR="006C25E1">
        <w:rPr>
          <w:rFonts w:ascii="Arial" w:hAnsi="Arial" w:cs="Arial"/>
          <w:color w:val="000000"/>
        </w:rPr>
        <w:t xml:space="preserve">el </w:t>
      </w:r>
      <w:r w:rsidR="006C25E1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</w:t>
      </w:r>
      <w:r w:rsidR="006C25E1">
        <w:rPr>
          <w:rFonts w:ascii="Arial" w:hAnsi="Arial" w:cs="Arial"/>
          <w:b/>
          <w:bCs/>
          <w:color w:val="000000"/>
        </w:rPr>
        <w:t>I</w:t>
      </w:r>
      <w:r w:rsidRPr="00A15C43">
        <w:rPr>
          <w:rFonts w:ascii="Arial" w:hAnsi="Arial" w:cs="Arial"/>
          <w:b/>
          <w:bCs/>
          <w:color w:val="000000"/>
        </w:rPr>
        <w:t xml:space="preserve">V del inciso </w:t>
      </w:r>
      <w:r w:rsidR="006C25E1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2E68AF03" w14:textId="1C70EB1C" w:rsidR="006C25E1" w:rsidRP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 w:rsidRPr="006C25E1">
        <w:rPr>
          <w:rFonts w:ascii="Arial" w:hAnsi="Arial" w:cs="Arial"/>
          <w:b/>
          <w:bCs/>
          <w:color w:val="000000"/>
        </w:rPr>
        <w:t>“</w:t>
      </w:r>
      <w:r w:rsidR="006C25E1" w:rsidRPr="006C25E1">
        <w:rPr>
          <w:rFonts w:ascii="Arial" w:hAnsi="Arial" w:cs="Arial"/>
          <w:b/>
          <w:bCs/>
          <w:color w:val="000000"/>
        </w:rPr>
        <w:t>Los demás instrumentos norma</w:t>
      </w:r>
      <w:r w:rsidR="006C25E1">
        <w:rPr>
          <w:rFonts w:ascii="Arial" w:hAnsi="Arial" w:cs="Arial"/>
          <w:b/>
          <w:bCs/>
          <w:color w:val="000000"/>
        </w:rPr>
        <w:t>t</w:t>
      </w:r>
      <w:r w:rsidR="006C25E1" w:rsidRPr="006C25E1">
        <w:rPr>
          <w:rFonts w:ascii="Arial" w:hAnsi="Arial" w:cs="Arial"/>
          <w:b/>
          <w:bCs/>
          <w:color w:val="000000"/>
        </w:rPr>
        <w:t>ivos internos aplicables”</w:t>
      </w:r>
    </w:p>
    <w:p w14:paraId="62294E80" w14:textId="59CA1932" w:rsidR="006C25E1" w:rsidRDefault="006C25E1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Por este medio me permito saludarle y en su caso aprovecho para hacer de su conocimiento que en este Organismo Público Descentralizado denominado (SAMAPA), que, </w:t>
      </w:r>
      <w:r w:rsidRPr="006C25E1">
        <w:rPr>
          <w:rFonts w:ascii="Arial" w:hAnsi="Arial" w:cs="Arial"/>
          <w:b/>
          <w:bCs/>
          <w:color w:val="000000"/>
        </w:rPr>
        <w:t>durante</w:t>
      </w:r>
      <w:r>
        <w:rPr>
          <w:rFonts w:ascii="Arial" w:hAnsi="Arial" w:cs="Arial"/>
          <w:color w:val="000000"/>
        </w:rPr>
        <w:t xml:space="preserve"> </w:t>
      </w:r>
      <w:r w:rsidR="00D92C86">
        <w:rPr>
          <w:rFonts w:ascii="Arial" w:hAnsi="Arial" w:cs="Arial"/>
          <w:b/>
          <w:bCs/>
          <w:color w:val="000000"/>
        </w:rPr>
        <w:t xml:space="preserve">el mes de </w:t>
      </w:r>
      <w:proofErr w:type="gramStart"/>
      <w:r w:rsidR="00D92C86">
        <w:rPr>
          <w:rFonts w:ascii="Arial" w:hAnsi="Arial" w:cs="Arial"/>
          <w:b/>
          <w:bCs/>
          <w:color w:val="000000"/>
        </w:rPr>
        <w:t>M</w:t>
      </w:r>
      <w:bookmarkStart w:id="0" w:name="_GoBack"/>
      <w:bookmarkEnd w:id="0"/>
      <w:r w:rsidR="00D92C86">
        <w:rPr>
          <w:rFonts w:ascii="Arial" w:hAnsi="Arial" w:cs="Arial"/>
          <w:b/>
          <w:bCs/>
          <w:color w:val="000000"/>
        </w:rPr>
        <w:t>arzo</w:t>
      </w:r>
      <w:proofErr w:type="gramEnd"/>
      <w:r>
        <w:rPr>
          <w:rFonts w:ascii="Arial" w:hAnsi="Arial" w:cs="Arial"/>
          <w:b/>
          <w:bCs/>
          <w:color w:val="000000"/>
        </w:rPr>
        <w:t xml:space="preserve"> del presente año, los manuales publicados en esta página se encuentran vigentes, toda vez que surtan alguna modificación se publicarán las actualizaciones correspondientes. </w:t>
      </w:r>
      <w:r>
        <w:rPr>
          <w:rFonts w:ascii="Arial" w:hAnsi="Arial" w:cs="Arial"/>
          <w:color w:val="000000"/>
        </w:rPr>
        <w:t>Con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14:paraId="100C5A29" w14:textId="60689C8A" w:rsidR="006C25E1" w:rsidRDefault="006C25E1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Sin </w:t>
      </w:r>
      <w:r w:rsidR="00F34C41">
        <w:rPr>
          <w:rFonts w:ascii="Arial" w:hAnsi="Arial" w:cs="Arial"/>
          <w:color w:val="000000"/>
        </w:rPr>
        <w:t>más</w:t>
      </w:r>
      <w:r>
        <w:rPr>
          <w:rFonts w:ascii="Arial" w:hAnsi="Arial" w:cs="Arial"/>
          <w:color w:val="000000"/>
        </w:rPr>
        <w:t xml:space="preserve"> por el momento me despido agradeciendo su atención a la presente</w:t>
      </w:r>
    </w:p>
    <w:p w14:paraId="284A5731" w14:textId="77777777" w:rsid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14:paraId="712C7C75" w14:textId="177FF70F" w:rsidR="006C25E1" w:rsidRDefault="006C25E1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Ixtlahuacán</w:t>
      </w:r>
      <w:proofErr w:type="spellEnd"/>
      <w:r>
        <w:rPr>
          <w:rFonts w:ascii="Arial" w:hAnsi="Arial" w:cs="Arial"/>
          <w:color w:val="000000"/>
        </w:rPr>
        <w:t xml:space="preserve"> de los Membrillos, Jalisco. A </w:t>
      </w:r>
      <w:r w:rsidR="00D92C86">
        <w:rPr>
          <w:rFonts w:ascii="Arial" w:hAnsi="Arial" w:cs="Arial"/>
          <w:color w:val="000000"/>
        </w:rPr>
        <w:t>13</w:t>
      </w:r>
      <w:r w:rsidR="00DE46D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de </w:t>
      </w:r>
      <w:proofErr w:type="gramStart"/>
      <w:r w:rsidR="00D92C86">
        <w:rPr>
          <w:rFonts w:ascii="Arial" w:hAnsi="Arial" w:cs="Arial"/>
          <w:color w:val="000000"/>
        </w:rPr>
        <w:t>Abril</w:t>
      </w:r>
      <w:proofErr w:type="gramEnd"/>
      <w:r>
        <w:rPr>
          <w:rFonts w:ascii="Arial" w:hAnsi="Arial" w:cs="Arial"/>
          <w:color w:val="000000"/>
        </w:rPr>
        <w:t xml:space="preserve"> del 202</w:t>
      </w:r>
      <w:r w:rsidR="001F2F56">
        <w:rPr>
          <w:rFonts w:ascii="Arial" w:hAnsi="Arial" w:cs="Arial"/>
          <w:color w:val="000000"/>
        </w:rPr>
        <w:t>6</w:t>
      </w:r>
    </w:p>
    <w:p w14:paraId="0BC585C4" w14:textId="77777777" w:rsid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14:paraId="6A439FD4" w14:textId="319D6DBA" w:rsidR="001F2F56" w:rsidRP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</w:rPr>
      </w:pPr>
      <w:r w:rsidRPr="001F2F56">
        <w:rPr>
          <w:rFonts w:ascii="Arial" w:hAnsi="Arial" w:cs="Arial"/>
          <w:b/>
          <w:color w:val="000000"/>
        </w:rPr>
        <w:t>“2026, Año de la Conmemoración del 442 Aniversario de la Fundación de la Hacienda de San Juan de los Cedros y del Centenario del Natalicio del Torero Don Manuel Capetillo Villaseñor”</w:t>
      </w:r>
    </w:p>
    <w:p w14:paraId="0336E956" w14:textId="37AB9C09" w:rsidR="001F2F56" w:rsidRDefault="006B50D2" w:rsidP="00D92C86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0F99FE50" w14:textId="21BDFB30" w:rsidR="00D92C86" w:rsidRDefault="00D92C86" w:rsidP="00D92C86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</w:p>
    <w:p w14:paraId="08788181" w14:textId="0CF03BBE" w:rsidR="00176594" w:rsidRDefault="00D92C86" w:rsidP="00D92C86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_______________________                                   ____________________________</w:t>
      </w:r>
    </w:p>
    <w:p w14:paraId="6F38E4BB" w14:textId="42CE8BE2" w:rsidR="00D92C86" w:rsidRDefault="00D92C86" w:rsidP="00D92C86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Lic. Luis Ramón Pérez Bravo                             Lic. Cintia Carolina Aguilera Arreola</w:t>
      </w:r>
    </w:p>
    <w:p w14:paraId="47975330" w14:textId="34660839" w:rsidR="00D92C86" w:rsidRPr="00ED0DAE" w:rsidRDefault="00D92C86" w:rsidP="00D92C86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Director General de SAMAPA                          Titular de la Unidad de Transparencia</w:t>
      </w:r>
    </w:p>
    <w:sectPr w:rsidR="00D92C86" w:rsidRPr="00ED0DAE" w:rsidSect="00ED0DAE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3C92A4" w14:textId="77777777" w:rsidR="008F41CE" w:rsidRDefault="008F41CE" w:rsidP="008E29D2">
      <w:pPr>
        <w:spacing w:after="0" w:line="240" w:lineRule="auto"/>
      </w:pPr>
      <w:r>
        <w:separator/>
      </w:r>
    </w:p>
  </w:endnote>
  <w:endnote w:type="continuationSeparator" w:id="0">
    <w:p w14:paraId="778CBD6E" w14:textId="77777777" w:rsidR="008F41CE" w:rsidRDefault="008F41CE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060FCB" w14:textId="77777777" w:rsidR="008F41CE" w:rsidRDefault="008F41CE" w:rsidP="008E29D2">
      <w:pPr>
        <w:spacing w:after="0" w:line="240" w:lineRule="auto"/>
      </w:pPr>
      <w:r>
        <w:separator/>
      </w:r>
    </w:p>
  </w:footnote>
  <w:footnote w:type="continuationSeparator" w:id="0">
    <w:p w14:paraId="63F15B0E" w14:textId="77777777" w:rsidR="008F41CE" w:rsidRDefault="008F41CE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0F215E14">
          <wp:simplePos x="0" y="0"/>
          <wp:positionH relativeFrom="column">
            <wp:posOffset>-942975</wp:posOffset>
          </wp:positionH>
          <wp:positionV relativeFrom="paragraph">
            <wp:posOffset>-430530</wp:posOffset>
          </wp:positionV>
          <wp:extent cx="7822565" cy="127635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322" cy="12802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5BEC"/>
    <w:rsid w:val="0002030E"/>
    <w:rsid w:val="000666B6"/>
    <w:rsid w:val="00070113"/>
    <w:rsid w:val="000F7E2F"/>
    <w:rsid w:val="00102E92"/>
    <w:rsid w:val="00105A9C"/>
    <w:rsid w:val="00111CFB"/>
    <w:rsid w:val="00155AF9"/>
    <w:rsid w:val="00176594"/>
    <w:rsid w:val="00187045"/>
    <w:rsid w:val="001B4AED"/>
    <w:rsid w:val="001B63D3"/>
    <w:rsid w:val="001F2F56"/>
    <w:rsid w:val="002240E0"/>
    <w:rsid w:val="00230EC3"/>
    <w:rsid w:val="00241E8E"/>
    <w:rsid w:val="002925C1"/>
    <w:rsid w:val="002A2FC5"/>
    <w:rsid w:val="002B1666"/>
    <w:rsid w:val="002D1F48"/>
    <w:rsid w:val="002D7EE3"/>
    <w:rsid w:val="002E5EF5"/>
    <w:rsid w:val="003124B5"/>
    <w:rsid w:val="00342E1C"/>
    <w:rsid w:val="00346E01"/>
    <w:rsid w:val="003607FA"/>
    <w:rsid w:val="003763B1"/>
    <w:rsid w:val="003946EC"/>
    <w:rsid w:val="003949AD"/>
    <w:rsid w:val="003A57E3"/>
    <w:rsid w:val="003A664C"/>
    <w:rsid w:val="003E6B36"/>
    <w:rsid w:val="003F3799"/>
    <w:rsid w:val="003F7819"/>
    <w:rsid w:val="003F7DFA"/>
    <w:rsid w:val="00411756"/>
    <w:rsid w:val="00413F0F"/>
    <w:rsid w:val="004174B8"/>
    <w:rsid w:val="00433209"/>
    <w:rsid w:val="00436AE6"/>
    <w:rsid w:val="004976A3"/>
    <w:rsid w:val="004A2C7F"/>
    <w:rsid w:val="004A5BD2"/>
    <w:rsid w:val="004C7DCA"/>
    <w:rsid w:val="005006BB"/>
    <w:rsid w:val="00523E24"/>
    <w:rsid w:val="00537FB9"/>
    <w:rsid w:val="005A270D"/>
    <w:rsid w:val="005C3203"/>
    <w:rsid w:val="005C6229"/>
    <w:rsid w:val="005E2917"/>
    <w:rsid w:val="005E46DB"/>
    <w:rsid w:val="005E4C31"/>
    <w:rsid w:val="005F645F"/>
    <w:rsid w:val="00630E8A"/>
    <w:rsid w:val="006B0CBC"/>
    <w:rsid w:val="006B50D2"/>
    <w:rsid w:val="006C25E1"/>
    <w:rsid w:val="006D1FB9"/>
    <w:rsid w:val="006D48A9"/>
    <w:rsid w:val="0072751F"/>
    <w:rsid w:val="007276A0"/>
    <w:rsid w:val="0074412F"/>
    <w:rsid w:val="00753F7E"/>
    <w:rsid w:val="00783C7B"/>
    <w:rsid w:val="007A0F19"/>
    <w:rsid w:val="007B4C25"/>
    <w:rsid w:val="007C43AA"/>
    <w:rsid w:val="007E28ED"/>
    <w:rsid w:val="007E5D5B"/>
    <w:rsid w:val="007E6920"/>
    <w:rsid w:val="0080464B"/>
    <w:rsid w:val="00843873"/>
    <w:rsid w:val="00855C75"/>
    <w:rsid w:val="008609E8"/>
    <w:rsid w:val="008637CC"/>
    <w:rsid w:val="008643B5"/>
    <w:rsid w:val="00876884"/>
    <w:rsid w:val="00881352"/>
    <w:rsid w:val="008920F8"/>
    <w:rsid w:val="00896238"/>
    <w:rsid w:val="008A6C08"/>
    <w:rsid w:val="008E29D2"/>
    <w:rsid w:val="008E6B9D"/>
    <w:rsid w:val="008F3BF8"/>
    <w:rsid w:val="008F41CE"/>
    <w:rsid w:val="008F516F"/>
    <w:rsid w:val="009122D5"/>
    <w:rsid w:val="009506FC"/>
    <w:rsid w:val="009B3D57"/>
    <w:rsid w:val="00A01DED"/>
    <w:rsid w:val="00A07524"/>
    <w:rsid w:val="00A15C43"/>
    <w:rsid w:val="00A22E24"/>
    <w:rsid w:val="00A366F4"/>
    <w:rsid w:val="00A52480"/>
    <w:rsid w:val="00A57A17"/>
    <w:rsid w:val="00A8469D"/>
    <w:rsid w:val="00A84CCC"/>
    <w:rsid w:val="00AB3A06"/>
    <w:rsid w:val="00AC5C71"/>
    <w:rsid w:val="00AD2DEB"/>
    <w:rsid w:val="00AE196A"/>
    <w:rsid w:val="00B07D96"/>
    <w:rsid w:val="00BC0E0D"/>
    <w:rsid w:val="00BC655A"/>
    <w:rsid w:val="00C22202"/>
    <w:rsid w:val="00C2567E"/>
    <w:rsid w:val="00C27054"/>
    <w:rsid w:val="00C37DFB"/>
    <w:rsid w:val="00C50BB4"/>
    <w:rsid w:val="00CB3728"/>
    <w:rsid w:val="00CE4730"/>
    <w:rsid w:val="00D50A0B"/>
    <w:rsid w:val="00D6614F"/>
    <w:rsid w:val="00D83C6F"/>
    <w:rsid w:val="00D9143B"/>
    <w:rsid w:val="00D92C86"/>
    <w:rsid w:val="00DA238B"/>
    <w:rsid w:val="00DB6358"/>
    <w:rsid w:val="00DD2309"/>
    <w:rsid w:val="00DD5566"/>
    <w:rsid w:val="00DD5D49"/>
    <w:rsid w:val="00DE0DB1"/>
    <w:rsid w:val="00DE46DC"/>
    <w:rsid w:val="00E01BB8"/>
    <w:rsid w:val="00E0373E"/>
    <w:rsid w:val="00E20811"/>
    <w:rsid w:val="00E20CA8"/>
    <w:rsid w:val="00E50EBD"/>
    <w:rsid w:val="00E56671"/>
    <w:rsid w:val="00E6500F"/>
    <w:rsid w:val="00E75012"/>
    <w:rsid w:val="00ED0DAE"/>
    <w:rsid w:val="00F031A8"/>
    <w:rsid w:val="00F2123C"/>
    <w:rsid w:val="00F32244"/>
    <w:rsid w:val="00F34C41"/>
    <w:rsid w:val="00F5114B"/>
    <w:rsid w:val="00F73DE0"/>
    <w:rsid w:val="00F776F9"/>
    <w:rsid w:val="00F90D83"/>
    <w:rsid w:val="00FB11F0"/>
    <w:rsid w:val="00FC38C3"/>
    <w:rsid w:val="00FD1621"/>
    <w:rsid w:val="00FD27C0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9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917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13DF2-86E0-4521-B795-1D57AFB9C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112</TotalTime>
  <Pages>1</Pages>
  <Words>244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28</cp:revision>
  <cp:lastPrinted>2026-04-13T15:06:00Z</cp:lastPrinted>
  <dcterms:created xsi:type="dcterms:W3CDTF">2024-06-20T18:27:00Z</dcterms:created>
  <dcterms:modified xsi:type="dcterms:W3CDTF">2026-04-13T15:06:00Z</dcterms:modified>
</cp:coreProperties>
</file>