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26E11690" w:rsidR="00070113" w:rsidRPr="00181D22" w:rsidRDefault="00181D22" w:rsidP="00B14EC1">
      <w:pPr>
        <w:pStyle w:val="NormalWeb"/>
        <w:spacing w:after="0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A52D27">
        <w:rPr>
          <w:rFonts w:ascii="Arial" w:hAnsi="Arial" w:cs="Arial"/>
          <w:b/>
          <w:bCs/>
          <w:color w:val="000000"/>
          <w:sz w:val="22"/>
          <w:szCs w:val="22"/>
        </w:rPr>
        <w:t>0225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44A49630" w14:textId="01CA488D" w:rsidR="00E559ED" w:rsidRPr="00181D22" w:rsidRDefault="00E559ED" w:rsidP="00B14EC1">
      <w:pPr>
        <w:pStyle w:val="NormalWeb"/>
        <w:spacing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231884EB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A52D27">
        <w:rPr>
          <w:rFonts w:ascii="Arial" w:hAnsi="Arial" w:cs="Arial"/>
          <w:color w:val="000000"/>
          <w:sz w:val="22"/>
          <w:szCs w:val="22"/>
        </w:rPr>
        <w:t xml:space="preserve">el mes de </w:t>
      </w:r>
      <w:r w:rsidR="00A52D27" w:rsidRPr="00A52D27">
        <w:rPr>
          <w:rFonts w:ascii="Arial" w:hAnsi="Arial" w:cs="Arial"/>
          <w:b/>
          <w:color w:val="000000"/>
          <w:sz w:val="22"/>
          <w:szCs w:val="22"/>
        </w:rPr>
        <w:t>Marzo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8D6432" w:rsidRPr="001262AD">
        <w:rPr>
          <w:rFonts w:ascii="Arial" w:hAnsi="Arial" w:cs="Arial"/>
          <w:b/>
          <w:bCs/>
          <w:color w:val="000000"/>
          <w:sz w:val="22"/>
          <w:szCs w:val="22"/>
        </w:rPr>
        <w:t>de</w:t>
      </w:r>
      <w:r w:rsidRPr="001262AD">
        <w:rPr>
          <w:rFonts w:ascii="Arial" w:hAnsi="Arial" w:cs="Arial"/>
          <w:b/>
          <w:bCs/>
          <w:color w:val="000000"/>
          <w:sz w:val="22"/>
          <w:szCs w:val="22"/>
        </w:rPr>
        <w:t xml:space="preserve"> 202</w:t>
      </w:r>
      <w:r w:rsidR="00B14EC1"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>no se gener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>ó información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 xml:space="preserve">,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con </w:t>
      </w:r>
      <w:r w:rsidR="008D6432">
        <w:rPr>
          <w:rFonts w:ascii="Arial" w:hAnsi="Arial" w:cs="Arial"/>
          <w:color w:val="000000"/>
          <w:sz w:val="22"/>
          <w:szCs w:val="22"/>
        </w:rPr>
        <w:t xml:space="preserve">respecto al </w:t>
      </w:r>
      <w:r w:rsidR="008D6432" w:rsidRPr="008D6432">
        <w:rPr>
          <w:rFonts w:ascii="Arial" w:hAnsi="Arial" w:cs="Arial"/>
          <w:b/>
          <w:bCs/>
          <w:color w:val="000000"/>
          <w:sz w:val="22"/>
          <w:szCs w:val="22"/>
        </w:rPr>
        <w:t>artículo 8 fracción V inciso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K</w:t>
      </w:r>
      <w:r w:rsidR="008D6432">
        <w:rPr>
          <w:rFonts w:ascii="Arial" w:hAnsi="Arial" w:cs="Arial"/>
          <w:color w:val="000000"/>
          <w:sz w:val="22"/>
          <w:szCs w:val="22"/>
        </w:rPr>
        <w:t>, que se refiere a:</w:t>
      </w:r>
      <w:r w:rsidR="008D6432" w:rsidRP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2A5707" w:rsidRPr="002A5707">
        <w:rPr>
          <w:rFonts w:ascii="Arial" w:hAnsi="Arial" w:cs="Arial"/>
          <w:b/>
          <w:bCs/>
          <w:color w:val="000000"/>
          <w:sz w:val="22"/>
          <w:szCs w:val="22"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="008D6432">
        <w:rPr>
          <w:rFonts w:ascii="Arial" w:hAnsi="Arial" w:cs="Arial"/>
          <w:color w:val="000000"/>
          <w:sz w:val="22"/>
          <w:szCs w:val="22"/>
        </w:rPr>
        <w:t>. Con motivo de generar la Actualización y su publicación en la página de Transparencia y Acceso a la Información Pública del Estado de Jalisco y sus Municipios.</w:t>
      </w:r>
    </w:p>
    <w:p w14:paraId="342AFFEC" w14:textId="2F3FCCC9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D6432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388D59A4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A52D27">
        <w:rPr>
          <w:rFonts w:ascii="Arial" w:hAnsi="Arial" w:cs="Arial"/>
          <w:color w:val="000000"/>
          <w:sz w:val="22"/>
          <w:szCs w:val="22"/>
        </w:rPr>
        <w:t>13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 </w:t>
      </w:r>
      <w:proofErr w:type="gramStart"/>
      <w:r w:rsidR="00A52D27">
        <w:rPr>
          <w:rFonts w:ascii="Arial" w:hAnsi="Arial" w:cs="Arial"/>
          <w:color w:val="000000"/>
          <w:sz w:val="22"/>
          <w:szCs w:val="22"/>
        </w:rPr>
        <w:t>Abril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 202</w:t>
      </w:r>
      <w:r w:rsidR="00B14EC1">
        <w:rPr>
          <w:rFonts w:ascii="Arial" w:hAnsi="Arial" w:cs="Arial"/>
          <w:color w:val="000000"/>
          <w:sz w:val="22"/>
          <w:szCs w:val="22"/>
        </w:rPr>
        <w:t>6</w:t>
      </w:r>
    </w:p>
    <w:p w14:paraId="48B44021" w14:textId="25F347BB" w:rsidR="00B14EC1" w:rsidRPr="00B14EC1" w:rsidRDefault="00B14EC1" w:rsidP="00E559ED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B14EC1">
        <w:rPr>
          <w:rFonts w:ascii="Arial" w:hAnsi="Arial" w:cs="Arial"/>
          <w:b/>
          <w:color w:val="000000"/>
          <w:sz w:val="22"/>
          <w:szCs w:val="22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color w:val="000000"/>
          <w:sz w:val="22"/>
          <w:szCs w:val="22"/>
        </w:rPr>
        <w:t>.”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77777777" w:rsidR="00181D22" w:rsidRP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7A597C8E" w:rsidR="00181D22" w:rsidRPr="00181D22" w:rsidRDefault="00181D22" w:rsidP="00A52D2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                           _______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</w:t>
      </w:r>
    </w:p>
    <w:p w14:paraId="4E0641D4" w14:textId="2E739D9D" w:rsidR="00181D22" w:rsidRPr="00181D22" w:rsidRDefault="00181D22" w:rsidP="00A52D2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Lic. Cintia Carolina Aguilera Arreola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Lic. Luis Ramón Pérez Bravo</w:t>
      </w:r>
    </w:p>
    <w:p w14:paraId="7E1C74E8" w14:textId="35B6E5D0" w:rsidR="00181D22" w:rsidRDefault="00181D22" w:rsidP="00A52D2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Titular de la Unidad de Transparencia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Director General de SAMAPA</w:t>
      </w:r>
    </w:p>
    <w:p w14:paraId="7573B18C" w14:textId="3FD0ADB1" w:rsidR="00181D22" w:rsidRPr="00181D22" w:rsidRDefault="00181D22" w:rsidP="00A52D2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Y Legalidad</w:t>
      </w:r>
      <w:bookmarkStart w:id="0" w:name="_GoBack"/>
      <w:bookmarkEnd w:id="0"/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7E735F" w14:textId="77777777" w:rsidR="003837D4" w:rsidRDefault="003837D4" w:rsidP="008E29D2">
      <w:pPr>
        <w:spacing w:after="0" w:line="240" w:lineRule="auto"/>
      </w:pPr>
      <w:r>
        <w:separator/>
      </w:r>
    </w:p>
  </w:endnote>
  <w:endnote w:type="continuationSeparator" w:id="0">
    <w:p w14:paraId="56CC12B6" w14:textId="77777777" w:rsidR="003837D4" w:rsidRDefault="003837D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BD202" w14:textId="77777777" w:rsidR="003837D4" w:rsidRDefault="003837D4" w:rsidP="008E29D2">
      <w:pPr>
        <w:spacing w:after="0" w:line="240" w:lineRule="auto"/>
      </w:pPr>
      <w:r>
        <w:separator/>
      </w:r>
    </w:p>
  </w:footnote>
  <w:footnote w:type="continuationSeparator" w:id="0">
    <w:p w14:paraId="50F7913E" w14:textId="77777777" w:rsidR="003837D4" w:rsidRDefault="003837D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6CB3"/>
    <w:rsid w:val="0005364B"/>
    <w:rsid w:val="0005441C"/>
    <w:rsid w:val="000554C1"/>
    <w:rsid w:val="00067E06"/>
    <w:rsid w:val="00070113"/>
    <w:rsid w:val="00080ADC"/>
    <w:rsid w:val="000B0DB4"/>
    <w:rsid w:val="000E2C88"/>
    <w:rsid w:val="000F069E"/>
    <w:rsid w:val="00117748"/>
    <w:rsid w:val="001262AD"/>
    <w:rsid w:val="00181D22"/>
    <w:rsid w:val="001B0898"/>
    <w:rsid w:val="001C3F98"/>
    <w:rsid w:val="001F7A7D"/>
    <w:rsid w:val="002070D4"/>
    <w:rsid w:val="002240E0"/>
    <w:rsid w:val="00267E1D"/>
    <w:rsid w:val="00271E54"/>
    <w:rsid w:val="002925C1"/>
    <w:rsid w:val="002A5707"/>
    <w:rsid w:val="002B153E"/>
    <w:rsid w:val="002D1989"/>
    <w:rsid w:val="00335F46"/>
    <w:rsid w:val="00342E1C"/>
    <w:rsid w:val="003562D7"/>
    <w:rsid w:val="00374E2A"/>
    <w:rsid w:val="003837D4"/>
    <w:rsid w:val="003949AD"/>
    <w:rsid w:val="003A57E3"/>
    <w:rsid w:val="003B1A84"/>
    <w:rsid w:val="003E6741"/>
    <w:rsid w:val="00411756"/>
    <w:rsid w:val="00417553"/>
    <w:rsid w:val="00433209"/>
    <w:rsid w:val="0044290A"/>
    <w:rsid w:val="005E46DB"/>
    <w:rsid w:val="005E6764"/>
    <w:rsid w:val="005F645F"/>
    <w:rsid w:val="00636912"/>
    <w:rsid w:val="00640B7B"/>
    <w:rsid w:val="006C768E"/>
    <w:rsid w:val="006E7E0D"/>
    <w:rsid w:val="0074174B"/>
    <w:rsid w:val="0075779E"/>
    <w:rsid w:val="00765A55"/>
    <w:rsid w:val="007A0F19"/>
    <w:rsid w:val="007B0C3A"/>
    <w:rsid w:val="007C2BD7"/>
    <w:rsid w:val="007E1159"/>
    <w:rsid w:val="007F5579"/>
    <w:rsid w:val="00806283"/>
    <w:rsid w:val="00825163"/>
    <w:rsid w:val="0085681C"/>
    <w:rsid w:val="008613D4"/>
    <w:rsid w:val="00876884"/>
    <w:rsid w:val="0088019A"/>
    <w:rsid w:val="00881352"/>
    <w:rsid w:val="00885854"/>
    <w:rsid w:val="0088717C"/>
    <w:rsid w:val="008D6432"/>
    <w:rsid w:val="008E29D2"/>
    <w:rsid w:val="008E6B9D"/>
    <w:rsid w:val="008F17C7"/>
    <w:rsid w:val="008F34AE"/>
    <w:rsid w:val="008F3521"/>
    <w:rsid w:val="009122D5"/>
    <w:rsid w:val="00926BF6"/>
    <w:rsid w:val="009506FC"/>
    <w:rsid w:val="009923C8"/>
    <w:rsid w:val="00994CEF"/>
    <w:rsid w:val="009A4AAC"/>
    <w:rsid w:val="009B3D57"/>
    <w:rsid w:val="00A330EA"/>
    <w:rsid w:val="00A359F3"/>
    <w:rsid w:val="00A46FAF"/>
    <w:rsid w:val="00A52D27"/>
    <w:rsid w:val="00AD5786"/>
    <w:rsid w:val="00B14EC1"/>
    <w:rsid w:val="00B24B9B"/>
    <w:rsid w:val="00B272B5"/>
    <w:rsid w:val="00B57991"/>
    <w:rsid w:val="00B676D9"/>
    <w:rsid w:val="00BB0ACD"/>
    <w:rsid w:val="00BC50B8"/>
    <w:rsid w:val="00BD0247"/>
    <w:rsid w:val="00C22202"/>
    <w:rsid w:val="00CA115F"/>
    <w:rsid w:val="00CF4599"/>
    <w:rsid w:val="00D41D0B"/>
    <w:rsid w:val="00D62C3C"/>
    <w:rsid w:val="00D65EB2"/>
    <w:rsid w:val="00D6614F"/>
    <w:rsid w:val="00D71811"/>
    <w:rsid w:val="00D83C6F"/>
    <w:rsid w:val="00DD2309"/>
    <w:rsid w:val="00E0373E"/>
    <w:rsid w:val="00E50EBD"/>
    <w:rsid w:val="00E559ED"/>
    <w:rsid w:val="00E84FF3"/>
    <w:rsid w:val="00E9244A"/>
    <w:rsid w:val="00EC642F"/>
    <w:rsid w:val="00ED201D"/>
    <w:rsid w:val="00F031A8"/>
    <w:rsid w:val="00F2123C"/>
    <w:rsid w:val="00F219F8"/>
    <w:rsid w:val="00F32244"/>
    <w:rsid w:val="00F52E8A"/>
    <w:rsid w:val="00F81386"/>
    <w:rsid w:val="00F859B6"/>
    <w:rsid w:val="00FA648E"/>
    <w:rsid w:val="00FC5A2D"/>
    <w:rsid w:val="00FD27C0"/>
    <w:rsid w:val="00FE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4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4EC1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39</TotalTime>
  <Pages>1</Pages>
  <Words>226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22</cp:revision>
  <cp:lastPrinted>2026-02-25T17:01:00Z</cp:lastPrinted>
  <dcterms:created xsi:type="dcterms:W3CDTF">2024-06-21T14:31:00Z</dcterms:created>
  <dcterms:modified xsi:type="dcterms:W3CDTF">2026-04-13T15:14:00Z</dcterms:modified>
</cp:coreProperties>
</file>