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09315428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252469">
        <w:rPr>
          <w:rFonts w:ascii="Arial" w:hAnsi="Arial" w:cs="Arial"/>
          <w:b/>
          <w:bCs/>
        </w:rPr>
        <w:t>0228</w:t>
      </w:r>
      <w:r w:rsidRPr="00DF78D4">
        <w:rPr>
          <w:rFonts w:ascii="Arial" w:hAnsi="Arial" w:cs="Arial"/>
          <w:b/>
          <w:bCs/>
        </w:rPr>
        <w:t>/202</w:t>
      </w:r>
      <w:r w:rsidR="00252469">
        <w:rPr>
          <w:rFonts w:ascii="Arial" w:hAnsi="Arial" w:cs="Arial"/>
          <w:b/>
          <w:bCs/>
        </w:rPr>
        <w:t>6</w:t>
      </w:r>
    </w:p>
    <w:p w14:paraId="38ED02B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77777777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>El nombre, denominación o razón social y clave del Registro Federal de Contribuyentes de quien se les hubiera cancelado o condonado algún crédito fiscal, los montos respectivos, así como la información estadística sobre las exenciones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6DB5092E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252469">
        <w:rPr>
          <w:rFonts w:ascii="Arial" w:hAnsi="Arial" w:cs="Arial"/>
          <w:bCs/>
        </w:rPr>
        <w:t xml:space="preserve">el mes de </w:t>
      </w:r>
      <w:proofErr w:type="gramStart"/>
      <w:r w:rsidR="00252469">
        <w:rPr>
          <w:rFonts w:ascii="Arial" w:hAnsi="Arial" w:cs="Arial"/>
          <w:bCs/>
        </w:rPr>
        <w:t>Marzo</w:t>
      </w:r>
      <w:proofErr w:type="gramEnd"/>
      <w:r w:rsidR="00F05E8C">
        <w:rPr>
          <w:rFonts w:ascii="Arial" w:hAnsi="Arial" w:cs="Arial"/>
          <w:bCs/>
        </w:rPr>
        <w:t xml:space="preserve"> </w:t>
      </w:r>
      <w:r w:rsidRPr="00DF78D4">
        <w:rPr>
          <w:rFonts w:ascii="Arial" w:hAnsi="Arial" w:cs="Arial"/>
          <w:bCs/>
        </w:rPr>
        <w:t>del 202</w:t>
      </w:r>
      <w:r w:rsidR="00F05E8C">
        <w:rPr>
          <w:rFonts w:ascii="Arial" w:hAnsi="Arial" w:cs="Arial"/>
          <w:bCs/>
        </w:rPr>
        <w:t>6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18379B14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28450C88" w14:textId="77777777" w:rsidR="004D78B3" w:rsidRPr="00DF78D4" w:rsidRDefault="004D78B3" w:rsidP="004D78B3">
      <w:pPr>
        <w:jc w:val="center"/>
        <w:rPr>
          <w:rFonts w:ascii="Arial" w:hAnsi="Arial" w:cs="Arial"/>
          <w:bCs/>
        </w:rPr>
      </w:pPr>
    </w:p>
    <w:p w14:paraId="7BFE9512" w14:textId="1685A923" w:rsidR="004D78B3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252469">
        <w:rPr>
          <w:rFonts w:ascii="Arial" w:hAnsi="Arial" w:cs="Arial"/>
          <w:bCs/>
        </w:rPr>
        <w:t>13</w:t>
      </w:r>
      <w:r w:rsidRPr="00DF78D4">
        <w:rPr>
          <w:rFonts w:ascii="Arial" w:hAnsi="Arial" w:cs="Arial"/>
          <w:bCs/>
        </w:rPr>
        <w:t xml:space="preserve"> de </w:t>
      </w:r>
      <w:proofErr w:type="gramStart"/>
      <w:r w:rsidR="00252469">
        <w:rPr>
          <w:rFonts w:ascii="Arial" w:hAnsi="Arial" w:cs="Arial"/>
          <w:bCs/>
        </w:rPr>
        <w:t>Abril</w:t>
      </w:r>
      <w:proofErr w:type="gramEnd"/>
      <w:r w:rsidRPr="00DF78D4">
        <w:rPr>
          <w:rFonts w:ascii="Arial" w:hAnsi="Arial" w:cs="Arial"/>
          <w:bCs/>
        </w:rPr>
        <w:t xml:space="preserve"> del 202</w:t>
      </w:r>
      <w:r w:rsidR="00F05E8C">
        <w:rPr>
          <w:rFonts w:ascii="Arial" w:hAnsi="Arial" w:cs="Arial"/>
          <w:bCs/>
        </w:rPr>
        <w:t>6</w:t>
      </w:r>
    </w:p>
    <w:p w14:paraId="5BFB8574" w14:textId="13216440" w:rsidR="00F05E8C" w:rsidRPr="00F05E8C" w:rsidRDefault="00F05E8C" w:rsidP="004D78B3">
      <w:pPr>
        <w:jc w:val="center"/>
        <w:rPr>
          <w:rFonts w:ascii="Arial" w:hAnsi="Arial" w:cs="Arial"/>
          <w:b/>
          <w:bCs/>
        </w:rPr>
      </w:pPr>
      <w:r w:rsidRPr="00F05E8C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</w:rPr>
        <w:t>.”</w:t>
      </w:r>
    </w:p>
    <w:p w14:paraId="3767B269" w14:textId="1CBB9E50" w:rsidR="00FE1F03" w:rsidRDefault="004D78B3" w:rsidP="00F05E8C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64B51FE5" w14:textId="77777777" w:rsidR="00F05E8C" w:rsidRDefault="00F05E8C" w:rsidP="00F05E8C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0C06A092" w14:textId="77777777" w:rsidR="00FE1F03" w:rsidRPr="00DF78D4" w:rsidRDefault="00FE1F0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7790631" w14:textId="453E415B" w:rsidR="004D78B3" w:rsidRPr="00DF78D4" w:rsidRDefault="00D86DF4" w:rsidP="00252469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  <w:r w:rsidR="004D78B3"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02E1607F" w14:textId="6F2239EB" w:rsidR="004D78B3" w:rsidRDefault="00D86DF4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</w:p>
    <w:p w14:paraId="7078AB12" w14:textId="77777777" w:rsidR="00960B0E" w:rsidRPr="004D78B3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3B2CDB77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7B0AB63C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03655F19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69A149D8" w14:textId="6D815A01" w:rsidR="00F2123C" w:rsidRDefault="00F2123C">
      <w:bookmarkStart w:id="0" w:name="_GoBack"/>
      <w:bookmarkEnd w:id="0"/>
    </w:p>
    <w:sectPr w:rsidR="00F2123C" w:rsidSect="00A541D8">
      <w:headerReference w:type="default" r:id="rId7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5B2804" w14:textId="77777777" w:rsidR="00C45A6A" w:rsidRDefault="00C45A6A" w:rsidP="008E29D2">
      <w:pPr>
        <w:spacing w:after="0" w:line="240" w:lineRule="auto"/>
      </w:pPr>
      <w:r>
        <w:separator/>
      </w:r>
    </w:p>
  </w:endnote>
  <w:endnote w:type="continuationSeparator" w:id="0">
    <w:p w14:paraId="4DE9DB93" w14:textId="77777777" w:rsidR="00C45A6A" w:rsidRDefault="00C45A6A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66BF30" w14:textId="77777777" w:rsidR="00C45A6A" w:rsidRDefault="00C45A6A" w:rsidP="008E29D2">
      <w:pPr>
        <w:spacing w:after="0" w:line="240" w:lineRule="auto"/>
      </w:pPr>
      <w:r>
        <w:separator/>
      </w:r>
    </w:p>
  </w:footnote>
  <w:footnote w:type="continuationSeparator" w:id="0">
    <w:p w14:paraId="2011A48A" w14:textId="77777777" w:rsidR="00C45A6A" w:rsidRDefault="00C45A6A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56C8F"/>
    <w:rsid w:val="0007334C"/>
    <w:rsid w:val="000D6109"/>
    <w:rsid w:val="000F56F2"/>
    <w:rsid w:val="0018350D"/>
    <w:rsid w:val="001B0898"/>
    <w:rsid w:val="001E4A1F"/>
    <w:rsid w:val="001F7149"/>
    <w:rsid w:val="00211F39"/>
    <w:rsid w:val="00226305"/>
    <w:rsid w:val="00247E35"/>
    <w:rsid w:val="00252469"/>
    <w:rsid w:val="002925C1"/>
    <w:rsid w:val="002D7B38"/>
    <w:rsid w:val="002E68C3"/>
    <w:rsid w:val="00307E69"/>
    <w:rsid w:val="00357899"/>
    <w:rsid w:val="003F0367"/>
    <w:rsid w:val="0044617B"/>
    <w:rsid w:val="004A6F42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33284"/>
    <w:rsid w:val="006466BA"/>
    <w:rsid w:val="00674E25"/>
    <w:rsid w:val="006A40FF"/>
    <w:rsid w:val="006C2A68"/>
    <w:rsid w:val="006D0E1D"/>
    <w:rsid w:val="006D2091"/>
    <w:rsid w:val="006F1F20"/>
    <w:rsid w:val="00704BC3"/>
    <w:rsid w:val="007132C0"/>
    <w:rsid w:val="0071625D"/>
    <w:rsid w:val="00745F2A"/>
    <w:rsid w:val="00777DF0"/>
    <w:rsid w:val="007D2FC2"/>
    <w:rsid w:val="008375DA"/>
    <w:rsid w:val="00853ED3"/>
    <w:rsid w:val="0087512E"/>
    <w:rsid w:val="00883631"/>
    <w:rsid w:val="008B2666"/>
    <w:rsid w:val="008C62EF"/>
    <w:rsid w:val="008D4514"/>
    <w:rsid w:val="008E29D2"/>
    <w:rsid w:val="00922936"/>
    <w:rsid w:val="00922D3E"/>
    <w:rsid w:val="009502D7"/>
    <w:rsid w:val="00960B0E"/>
    <w:rsid w:val="00990425"/>
    <w:rsid w:val="00990EEF"/>
    <w:rsid w:val="009B3D57"/>
    <w:rsid w:val="009D37C4"/>
    <w:rsid w:val="00A40103"/>
    <w:rsid w:val="00A541D8"/>
    <w:rsid w:val="00A90E2E"/>
    <w:rsid w:val="00A945BE"/>
    <w:rsid w:val="00AC3A60"/>
    <w:rsid w:val="00B3444B"/>
    <w:rsid w:val="00BE2013"/>
    <w:rsid w:val="00C41C43"/>
    <w:rsid w:val="00C45A6A"/>
    <w:rsid w:val="00C71352"/>
    <w:rsid w:val="00C71B15"/>
    <w:rsid w:val="00C82B67"/>
    <w:rsid w:val="00C9153A"/>
    <w:rsid w:val="00CF5145"/>
    <w:rsid w:val="00D16C04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A152D"/>
    <w:rsid w:val="00EB39A0"/>
    <w:rsid w:val="00F05E8C"/>
    <w:rsid w:val="00F06C00"/>
    <w:rsid w:val="00F140E3"/>
    <w:rsid w:val="00F2123C"/>
    <w:rsid w:val="00F55E62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21</TotalTime>
  <Pages>1</Pages>
  <Words>300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21</cp:revision>
  <cp:lastPrinted>2026-04-13T15:43:00Z</cp:lastPrinted>
  <dcterms:created xsi:type="dcterms:W3CDTF">2024-06-21T16:46:00Z</dcterms:created>
  <dcterms:modified xsi:type="dcterms:W3CDTF">2026-04-13T15:44:00Z</dcterms:modified>
</cp:coreProperties>
</file>