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1DAF6261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FA27F9">
        <w:rPr>
          <w:rFonts w:ascii="Arial" w:hAnsi="Arial" w:cs="Arial"/>
          <w:b/>
          <w:bCs/>
          <w:sz w:val="24"/>
          <w:szCs w:val="24"/>
        </w:rPr>
        <w:t>0229</w:t>
      </w:r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0B411B">
        <w:rPr>
          <w:rFonts w:ascii="Arial" w:hAnsi="Arial" w:cs="Arial"/>
          <w:b/>
          <w:bCs/>
          <w:sz w:val="24"/>
          <w:szCs w:val="24"/>
        </w:rPr>
        <w:t>6</w:t>
      </w:r>
    </w:p>
    <w:p w14:paraId="6641C081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5925CC8C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FA27F9">
        <w:rPr>
          <w:rFonts w:ascii="Arial" w:hAnsi="Arial" w:cs="Arial"/>
          <w:bCs/>
          <w:sz w:val="24"/>
          <w:szCs w:val="24"/>
        </w:rPr>
        <w:t>Marzo</w:t>
      </w:r>
      <w:r w:rsidR="000B411B">
        <w:rPr>
          <w:rFonts w:ascii="Arial" w:hAnsi="Arial" w:cs="Arial"/>
          <w:bCs/>
          <w:sz w:val="24"/>
          <w:szCs w:val="24"/>
        </w:rPr>
        <w:t xml:space="preserve">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0B411B">
        <w:rPr>
          <w:rFonts w:ascii="Arial" w:hAnsi="Arial" w:cs="Arial"/>
          <w:bCs/>
          <w:sz w:val="24"/>
          <w:szCs w:val="24"/>
        </w:rPr>
        <w:t>6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no se han generado información con respecto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10E4C214" w:rsidR="000569F3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FA27F9">
        <w:rPr>
          <w:rFonts w:ascii="Arial" w:hAnsi="Arial" w:cs="Arial"/>
          <w:bCs/>
          <w:sz w:val="24"/>
          <w:szCs w:val="24"/>
        </w:rPr>
        <w:t>13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proofErr w:type="gramStart"/>
      <w:r w:rsidR="00FA27F9">
        <w:rPr>
          <w:rFonts w:ascii="Arial" w:hAnsi="Arial" w:cs="Arial"/>
          <w:bCs/>
          <w:sz w:val="24"/>
          <w:szCs w:val="24"/>
        </w:rPr>
        <w:t>Abril</w:t>
      </w:r>
      <w:proofErr w:type="gramEnd"/>
      <w:r w:rsidRPr="00C2459C">
        <w:rPr>
          <w:rFonts w:ascii="Arial" w:hAnsi="Arial" w:cs="Arial"/>
          <w:bCs/>
          <w:sz w:val="24"/>
          <w:szCs w:val="24"/>
        </w:rPr>
        <w:t xml:space="preserve"> del 202</w:t>
      </w:r>
      <w:r w:rsidR="000B411B">
        <w:rPr>
          <w:rFonts w:ascii="Arial" w:hAnsi="Arial" w:cs="Arial"/>
          <w:bCs/>
          <w:sz w:val="24"/>
          <w:szCs w:val="24"/>
        </w:rPr>
        <w:t>6</w:t>
      </w:r>
    </w:p>
    <w:p w14:paraId="0E8A43E9" w14:textId="5630C279" w:rsidR="000B411B" w:rsidRPr="000B411B" w:rsidRDefault="000B411B" w:rsidP="000569F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B411B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2DC0BBA3" w14:textId="77777777" w:rsidR="000569F3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CDBCFE5" w14:textId="77777777" w:rsidR="000403D0" w:rsidRPr="00C2459C" w:rsidRDefault="000403D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5EB2A10" w14:textId="42C82E45" w:rsidR="000569F3" w:rsidRPr="00C2459C" w:rsidRDefault="000569F3" w:rsidP="00FA27F9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 ________________________</w:t>
      </w:r>
    </w:p>
    <w:p w14:paraId="39B99D73" w14:textId="2104589B" w:rsidR="000569F3" w:rsidRPr="00C2459C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</w:t>
      </w:r>
      <w:r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Lic. Luis Ramon Pérez Bravo</w:t>
      </w:r>
    </w:p>
    <w:p w14:paraId="20DA255D" w14:textId="50E02D45" w:rsidR="000569F3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</w:t>
      </w:r>
      <w:r w:rsidRPr="00C2459C">
        <w:rPr>
          <w:rFonts w:ascii="Arial" w:eastAsiaTheme="minorHAnsi" w:hAnsi="Arial" w:cs="Arial"/>
          <w:b/>
          <w:bCs/>
          <w:lang w:eastAsia="en-US"/>
        </w:rPr>
        <w:t xml:space="preserve">Titular De La Unidad De Transparencia 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Director General de SAMAPA</w:t>
      </w:r>
    </w:p>
    <w:p w14:paraId="7888147C" w14:textId="1FB34099" w:rsidR="000403D0" w:rsidRPr="00C2459C" w:rsidRDefault="000403D0" w:rsidP="00FA27F9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          </w:t>
      </w:r>
      <w:r w:rsidR="00FA27F9">
        <w:rPr>
          <w:rFonts w:ascii="Arial" w:eastAsiaTheme="minorHAnsi" w:hAnsi="Arial" w:cs="Arial"/>
          <w:b/>
          <w:bCs/>
          <w:lang w:eastAsia="en-US"/>
        </w:rPr>
        <w:t xml:space="preserve">     </w:t>
      </w:r>
      <w:bookmarkStart w:id="0" w:name="_GoBack"/>
      <w:bookmarkEnd w:id="0"/>
      <w:r>
        <w:rPr>
          <w:rFonts w:ascii="Arial" w:eastAsiaTheme="minorHAnsi" w:hAnsi="Arial" w:cs="Arial"/>
          <w:b/>
          <w:bCs/>
          <w:lang w:eastAsia="en-US"/>
        </w:rPr>
        <w:t xml:space="preserve"> y Legalidad</w:t>
      </w:r>
    </w:p>
    <w:sectPr w:rsidR="000403D0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886842" w14:textId="77777777" w:rsidR="00C77EA5" w:rsidRDefault="00C77EA5" w:rsidP="008E29D2">
      <w:pPr>
        <w:spacing w:after="0" w:line="240" w:lineRule="auto"/>
      </w:pPr>
      <w:r>
        <w:separator/>
      </w:r>
    </w:p>
  </w:endnote>
  <w:endnote w:type="continuationSeparator" w:id="0">
    <w:p w14:paraId="3A45184B" w14:textId="77777777" w:rsidR="00C77EA5" w:rsidRDefault="00C77EA5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0E0C70" w14:textId="77777777" w:rsidR="00C77EA5" w:rsidRDefault="00C77EA5" w:rsidP="008E29D2">
      <w:pPr>
        <w:spacing w:after="0" w:line="240" w:lineRule="auto"/>
      </w:pPr>
      <w:r>
        <w:separator/>
      </w:r>
    </w:p>
  </w:footnote>
  <w:footnote w:type="continuationSeparator" w:id="0">
    <w:p w14:paraId="2F272C70" w14:textId="77777777" w:rsidR="00C77EA5" w:rsidRDefault="00C77EA5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55D90"/>
    <w:rsid w:val="000569F3"/>
    <w:rsid w:val="00070113"/>
    <w:rsid w:val="000B403F"/>
    <w:rsid w:val="000B411B"/>
    <w:rsid w:val="000C71E6"/>
    <w:rsid w:val="000D3A05"/>
    <w:rsid w:val="000E2EFD"/>
    <w:rsid w:val="00105A51"/>
    <w:rsid w:val="001B0898"/>
    <w:rsid w:val="001B0D97"/>
    <w:rsid w:val="001B424B"/>
    <w:rsid w:val="001B73D0"/>
    <w:rsid w:val="00206C71"/>
    <w:rsid w:val="002240E0"/>
    <w:rsid w:val="002925C1"/>
    <w:rsid w:val="002A3210"/>
    <w:rsid w:val="002E74EF"/>
    <w:rsid w:val="00303BED"/>
    <w:rsid w:val="003162E0"/>
    <w:rsid w:val="00342E1C"/>
    <w:rsid w:val="003949AD"/>
    <w:rsid w:val="003A29C6"/>
    <w:rsid w:val="003A57E3"/>
    <w:rsid w:val="003B42DC"/>
    <w:rsid w:val="003D35FB"/>
    <w:rsid w:val="003D387E"/>
    <w:rsid w:val="003D5E23"/>
    <w:rsid w:val="00411756"/>
    <w:rsid w:val="00433209"/>
    <w:rsid w:val="004E7581"/>
    <w:rsid w:val="00516502"/>
    <w:rsid w:val="00516E38"/>
    <w:rsid w:val="00523718"/>
    <w:rsid w:val="005542E5"/>
    <w:rsid w:val="00572DFD"/>
    <w:rsid w:val="005E46DB"/>
    <w:rsid w:val="005F645F"/>
    <w:rsid w:val="00615EA1"/>
    <w:rsid w:val="00624C19"/>
    <w:rsid w:val="006506EE"/>
    <w:rsid w:val="006B633C"/>
    <w:rsid w:val="00762F1F"/>
    <w:rsid w:val="007A0F19"/>
    <w:rsid w:val="007B17A5"/>
    <w:rsid w:val="007C70AF"/>
    <w:rsid w:val="007E1B0F"/>
    <w:rsid w:val="007F4114"/>
    <w:rsid w:val="007F426F"/>
    <w:rsid w:val="00865CD6"/>
    <w:rsid w:val="008734D3"/>
    <w:rsid w:val="00876884"/>
    <w:rsid w:val="00881352"/>
    <w:rsid w:val="008E29D2"/>
    <w:rsid w:val="008E6B9D"/>
    <w:rsid w:val="009122D5"/>
    <w:rsid w:val="009502D7"/>
    <w:rsid w:val="009506FC"/>
    <w:rsid w:val="009732ED"/>
    <w:rsid w:val="009832F5"/>
    <w:rsid w:val="009B3D57"/>
    <w:rsid w:val="009D3704"/>
    <w:rsid w:val="009E5224"/>
    <w:rsid w:val="00A02A80"/>
    <w:rsid w:val="00AC4D8F"/>
    <w:rsid w:val="00AE04D9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77EA5"/>
    <w:rsid w:val="00C84AEA"/>
    <w:rsid w:val="00D02EED"/>
    <w:rsid w:val="00D6614F"/>
    <w:rsid w:val="00D83C6F"/>
    <w:rsid w:val="00DB1277"/>
    <w:rsid w:val="00DB2ED9"/>
    <w:rsid w:val="00DB5DD6"/>
    <w:rsid w:val="00DC0631"/>
    <w:rsid w:val="00DC1720"/>
    <w:rsid w:val="00DD2309"/>
    <w:rsid w:val="00E0373E"/>
    <w:rsid w:val="00E32ACF"/>
    <w:rsid w:val="00E37E83"/>
    <w:rsid w:val="00E50EBD"/>
    <w:rsid w:val="00E827E6"/>
    <w:rsid w:val="00EA7298"/>
    <w:rsid w:val="00F031A8"/>
    <w:rsid w:val="00F04F21"/>
    <w:rsid w:val="00F2123C"/>
    <w:rsid w:val="00F32244"/>
    <w:rsid w:val="00F4044E"/>
    <w:rsid w:val="00F42870"/>
    <w:rsid w:val="00F663BB"/>
    <w:rsid w:val="00FA27F9"/>
    <w:rsid w:val="00FB3184"/>
    <w:rsid w:val="00FC1845"/>
    <w:rsid w:val="00FD27C0"/>
    <w:rsid w:val="00FE5745"/>
    <w:rsid w:val="00FF0DB3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65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21</cp:revision>
  <cp:lastPrinted>2026-04-13T15:45:00Z</cp:lastPrinted>
  <dcterms:created xsi:type="dcterms:W3CDTF">2024-06-21T16:59:00Z</dcterms:created>
  <dcterms:modified xsi:type="dcterms:W3CDTF">2026-04-13T15:45:00Z</dcterms:modified>
</cp:coreProperties>
</file>