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5C361325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10499C">
        <w:rPr>
          <w:rFonts w:ascii="Arial" w:hAnsi="Arial" w:cs="Arial"/>
          <w:b/>
          <w:bCs/>
          <w:sz w:val="20"/>
          <w:szCs w:val="20"/>
        </w:rPr>
        <w:t>0230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121DDF">
        <w:rPr>
          <w:rFonts w:ascii="Arial" w:hAnsi="Arial" w:cs="Arial"/>
          <w:b/>
          <w:bCs/>
          <w:sz w:val="20"/>
          <w:szCs w:val="20"/>
        </w:rPr>
        <w:t>6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6790159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10499C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10499C">
        <w:rPr>
          <w:rFonts w:ascii="Arial" w:hAnsi="Arial" w:cs="Arial"/>
          <w:bCs/>
          <w:sz w:val="20"/>
          <w:szCs w:val="20"/>
        </w:rPr>
        <w:t>Marzo</w:t>
      </w:r>
      <w:proofErr w:type="gramEnd"/>
      <w:r w:rsidR="00121DDF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121DDF">
        <w:rPr>
          <w:rFonts w:ascii="Arial" w:hAnsi="Arial" w:cs="Arial"/>
          <w:bCs/>
          <w:sz w:val="20"/>
          <w:szCs w:val="20"/>
        </w:rPr>
        <w:t>6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3570FFA4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10499C">
        <w:rPr>
          <w:rFonts w:ascii="Arial" w:hAnsi="Arial" w:cs="Arial"/>
          <w:bCs/>
          <w:sz w:val="20"/>
          <w:szCs w:val="20"/>
        </w:rPr>
        <w:t>13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10499C">
        <w:rPr>
          <w:rFonts w:ascii="Arial" w:hAnsi="Arial" w:cs="Arial"/>
          <w:bCs/>
          <w:sz w:val="20"/>
          <w:szCs w:val="20"/>
        </w:rPr>
        <w:t>Abril</w:t>
      </w:r>
      <w:proofErr w:type="gramEnd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121DDF">
        <w:rPr>
          <w:rFonts w:ascii="Arial" w:hAnsi="Arial" w:cs="Arial"/>
          <w:bCs/>
          <w:sz w:val="20"/>
          <w:szCs w:val="20"/>
        </w:rPr>
        <w:t>6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77777777" w:rsidR="00F31324" w:rsidRPr="007D7E64" w:rsidRDefault="00F31324" w:rsidP="00F3132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10499C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</w:t>
      </w:r>
      <w:bookmarkStart w:id="0" w:name="_GoBack"/>
      <w:bookmarkEnd w:id="0"/>
      <w:r w:rsidRPr="007D7E64">
        <w:rPr>
          <w:rFonts w:ascii="Arial" w:hAnsi="Arial" w:cs="Arial"/>
          <w:b/>
          <w:bCs/>
          <w:sz w:val="20"/>
          <w:szCs w:val="20"/>
        </w:rPr>
        <w:t>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CF42FA" w14:textId="77777777" w:rsidR="002779E1" w:rsidRDefault="002779E1" w:rsidP="008E29D2">
      <w:pPr>
        <w:spacing w:after="0" w:line="240" w:lineRule="auto"/>
      </w:pPr>
      <w:r>
        <w:separator/>
      </w:r>
    </w:p>
  </w:endnote>
  <w:endnote w:type="continuationSeparator" w:id="0">
    <w:p w14:paraId="753D9C8C" w14:textId="77777777" w:rsidR="002779E1" w:rsidRDefault="002779E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365C22" w14:textId="77777777" w:rsidR="002779E1" w:rsidRDefault="002779E1" w:rsidP="008E29D2">
      <w:pPr>
        <w:spacing w:after="0" w:line="240" w:lineRule="auto"/>
      </w:pPr>
      <w:r>
        <w:separator/>
      </w:r>
    </w:p>
  </w:footnote>
  <w:footnote w:type="continuationSeparator" w:id="0">
    <w:p w14:paraId="0020FEDA" w14:textId="77777777" w:rsidR="002779E1" w:rsidRDefault="002779E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41CA"/>
    <w:rsid w:val="00074D4B"/>
    <w:rsid w:val="00082DC1"/>
    <w:rsid w:val="000E67E5"/>
    <w:rsid w:val="0010499C"/>
    <w:rsid w:val="00121DDF"/>
    <w:rsid w:val="00142836"/>
    <w:rsid w:val="0015436A"/>
    <w:rsid w:val="001B0898"/>
    <w:rsid w:val="001D2DF3"/>
    <w:rsid w:val="001F5D98"/>
    <w:rsid w:val="001F7149"/>
    <w:rsid w:val="00222A81"/>
    <w:rsid w:val="00253805"/>
    <w:rsid w:val="002779E1"/>
    <w:rsid w:val="002925C1"/>
    <w:rsid w:val="002B0A6B"/>
    <w:rsid w:val="002D7B38"/>
    <w:rsid w:val="00307E69"/>
    <w:rsid w:val="00327BC2"/>
    <w:rsid w:val="00334E8E"/>
    <w:rsid w:val="00334E9A"/>
    <w:rsid w:val="00355CF1"/>
    <w:rsid w:val="00384ADF"/>
    <w:rsid w:val="00395FE0"/>
    <w:rsid w:val="003F45F2"/>
    <w:rsid w:val="00401E7D"/>
    <w:rsid w:val="0044617B"/>
    <w:rsid w:val="00454D55"/>
    <w:rsid w:val="00467FC1"/>
    <w:rsid w:val="00482A66"/>
    <w:rsid w:val="004D78B3"/>
    <w:rsid w:val="0057311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31461"/>
    <w:rsid w:val="00664335"/>
    <w:rsid w:val="006873BC"/>
    <w:rsid w:val="00687846"/>
    <w:rsid w:val="006B1869"/>
    <w:rsid w:val="006D2091"/>
    <w:rsid w:val="006D486F"/>
    <w:rsid w:val="00704BC3"/>
    <w:rsid w:val="00707839"/>
    <w:rsid w:val="00750E08"/>
    <w:rsid w:val="007522E8"/>
    <w:rsid w:val="00760EFC"/>
    <w:rsid w:val="00795738"/>
    <w:rsid w:val="007C2E7B"/>
    <w:rsid w:val="007D7E64"/>
    <w:rsid w:val="008050D3"/>
    <w:rsid w:val="008421E4"/>
    <w:rsid w:val="008A4081"/>
    <w:rsid w:val="008A44A5"/>
    <w:rsid w:val="008C20B0"/>
    <w:rsid w:val="008C62EF"/>
    <w:rsid w:val="008D4514"/>
    <w:rsid w:val="008D5341"/>
    <w:rsid w:val="008E29D2"/>
    <w:rsid w:val="008F653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83C6F"/>
    <w:rsid w:val="00DA16C8"/>
    <w:rsid w:val="00DA1D5F"/>
    <w:rsid w:val="00DC439F"/>
    <w:rsid w:val="00DD2309"/>
    <w:rsid w:val="00E913E9"/>
    <w:rsid w:val="00E97073"/>
    <w:rsid w:val="00EC7AAE"/>
    <w:rsid w:val="00ED497E"/>
    <w:rsid w:val="00F0346C"/>
    <w:rsid w:val="00F140E3"/>
    <w:rsid w:val="00F2123C"/>
    <w:rsid w:val="00F2716D"/>
    <w:rsid w:val="00F31324"/>
    <w:rsid w:val="00F42317"/>
    <w:rsid w:val="00F663F8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50</TotalTime>
  <Pages>1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20</cp:revision>
  <cp:lastPrinted>2026-04-13T15:47:00Z</cp:lastPrinted>
  <dcterms:created xsi:type="dcterms:W3CDTF">2024-06-21T17:17:00Z</dcterms:created>
  <dcterms:modified xsi:type="dcterms:W3CDTF">2026-04-13T15:47:00Z</dcterms:modified>
</cp:coreProperties>
</file>