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569C5E9C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A37E81">
        <w:rPr>
          <w:rFonts w:ascii="Arial" w:hAnsi="Arial" w:cs="Arial"/>
          <w:b/>
          <w:bCs/>
        </w:rPr>
        <w:t>0</w:t>
      </w:r>
      <w:r w:rsidR="005471A3">
        <w:rPr>
          <w:rFonts w:ascii="Arial" w:hAnsi="Arial" w:cs="Arial"/>
          <w:b/>
          <w:bCs/>
        </w:rPr>
        <w:t>231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98010F">
        <w:rPr>
          <w:rFonts w:ascii="Arial" w:hAnsi="Arial" w:cs="Arial"/>
          <w:b/>
          <w:bCs/>
        </w:rPr>
        <w:t>6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43276CF2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5471A3">
        <w:rPr>
          <w:rFonts w:ascii="Arial" w:hAnsi="Arial" w:cs="Arial"/>
          <w:bCs/>
        </w:rPr>
        <w:t>Marzo</w:t>
      </w:r>
      <w:proofErr w:type="gramEnd"/>
      <w:r w:rsidR="00A37E81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del </w:t>
      </w:r>
      <w:r w:rsidR="00A37E81">
        <w:rPr>
          <w:rFonts w:ascii="Arial" w:hAnsi="Arial" w:cs="Arial"/>
          <w:bCs/>
        </w:rPr>
        <w:t>2026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7AD1CB62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5471A3">
        <w:rPr>
          <w:rFonts w:ascii="Arial" w:hAnsi="Arial" w:cs="Arial"/>
          <w:bCs/>
        </w:rPr>
        <w:t xml:space="preserve">13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5471A3">
        <w:rPr>
          <w:rFonts w:ascii="Arial" w:hAnsi="Arial" w:cs="Arial"/>
          <w:bCs/>
        </w:rPr>
        <w:t>Abril</w:t>
      </w:r>
      <w:bookmarkStart w:id="0" w:name="_GoBack"/>
      <w:bookmarkEnd w:id="0"/>
      <w:proofErr w:type="gramEnd"/>
      <w:r w:rsidRPr="006F56B2">
        <w:rPr>
          <w:rFonts w:ascii="Arial" w:hAnsi="Arial" w:cs="Arial"/>
          <w:bCs/>
        </w:rPr>
        <w:t xml:space="preserve"> del 202</w:t>
      </w:r>
      <w:r w:rsidR="00A37E81">
        <w:rPr>
          <w:rFonts w:ascii="Arial" w:hAnsi="Arial" w:cs="Arial"/>
          <w:bCs/>
        </w:rPr>
        <w:t>6</w:t>
      </w:r>
    </w:p>
    <w:p w14:paraId="2F562653" w14:textId="006A7AB3" w:rsidR="002C6CCE" w:rsidRPr="00A37E81" w:rsidRDefault="00A37E81" w:rsidP="00A5717A">
      <w:pPr>
        <w:jc w:val="center"/>
        <w:rPr>
          <w:rFonts w:ascii="Arial" w:hAnsi="Arial" w:cs="Arial"/>
          <w:b/>
          <w:bCs/>
        </w:rPr>
      </w:pPr>
      <w:r w:rsidRPr="00A37E8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A17BE" w14:textId="77777777" w:rsidR="002D41F7" w:rsidRDefault="002D41F7" w:rsidP="008E29D2">
      <w:pPr>
        <w:spacing w:after="0" w:line="240" w:lineRule="auto"/>
      </w:pPr>
      <w:r>
        <w:separator/>
      </w:r>
    </w:p>
  </w:endnote>
  <w:endnote w:type="continuationSeparator" w:id="0">
    <w:p w14:paraId="515E4374" w14:textId="77777777" w:rsidR="002D41F7" w:rsidRDefault="002D41F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072541" w14:textId="77777777" w:rsidR="002D41F7" w:rsidRDefault="002D41F7" w:rsidP="008E29D2">
      <w:pPr>
        <w:spacing w:after="0" w:line="240" w:lineRule="auto"/>
      </w:pPr>
      <w:r>
        <w:separator/>
      </w:r>
    </w:p>
  </w:footnote>
  <w:footnote w:type="continuationSeparator" w:id="0">
    <w:p w14:paraId="606D3BFF" w14:textId="77777777" w:rsidR="002D41F7" w:rsidRDefault="002D41F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62A43"/>
    <w:rsid w:val="00166397"/>
    <w:rsid w:val="00174904"/>
    <w:rsid w:val="00187608"/>
    <w:rsid w:val="001B0898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D41F7"/>
    <w:rsid w:val="002E4A7C"/>
    <w:rsid w:val="0030588E"/>
    <w:rsid w:val="00341BAE"/>
    <w:rsid w:val="003723D6"/>
    <w:rsid w:val="003D7169"/>
    <w:rsid w:val="0042382E"/>
    <w:rsid w:val="004313DD"/>
    <w:rsid w:val="004461BF"/>
    <w:rsid w:val="00450BC2"/>
    <w:rsid w:val="00452F2A"/>
    <w:rsid w:val="00473E1F"/>
    <w:rsid w:val="00496694"/>
    <w:rsid w:val="004A0BDB"/>
    <w:rsid w:val="004B0F32"/>
    <w:rsid w:val="004D1D98"/>
    <w:rsid w:val="004D78B3"/>
    <w:rsid w:val="00500F3A"/>
    <w:rsid w:val="005471A3"/>
    <w:rsid w:val="005748B3"/>
    <w:rsid w:val="005A385A"/>
    <w:rsid w:val="005A4CD7"/>
    <w:rsid w:val="005C4306"/>
    <w:rsid w:val="005C7A6B"/>
    <w:rsid w:val="005F3CB7"/>
    <w:rsid w:val="006760CE"/>
    <w:rsid w:val="006A14DD"/>
    <w:rsid w:val="006B3681"/>
    <w:rsid w:val="006D139C"/>
    <w:rsid w:val="006F56B2"/>
    <w:rsid w:val="00704BC3"/>
    <w:rsid w:val="00756D5F"/>
    <w:rsid w:val="00792B32"/>
    <w:rsid w:val="007B1E02"/>
    <w:rsid w:val="007D61F9"/>
    <w:rsid w:val="007F7C47"/>
    <w:rsid w:val="008C62EF"/>
    <w:rsid w:val="008C6E3C"/>
    <w:rsid w:val="008E29D2"/>
    <w:rsid w:val="009502D7"/>
    <w:rsid w:val="00960B0E"/>
    <w:rsid w:val="0098010F"/>
    <w:rsid w:val="00981C02"/>
    <w:rsid w:val="009A47C2"/>
    <w:rsid w:val="009B3D57"/>
    <w:rsid w:val="009B4CA4"/>
    <w:rsid w:val="009C2071"/>
    <w:rsid w:val="009C4C7E"/>
    <w:rsid w:val="00A027BB"/>
    <w:rsid w:val="00A11883"/>
    <w:rsid w:val="00A25DDC"/>
    <w:rsid w:val="00A364CE"/>
    <w:rsid w:val="00A37E81"/>
    <w:rsid w:val="00A5717A"/>
    <w:rsid w:val="00AD1F05"/>
    <w:rsid w:val="00AF28EB"/>
    <w:rsid w:val="00B343FF"/>
    <w:rsid w:val="00B77409"/>
    <w:rsid w:val="00C0058A"/>
    <w:rsid w:val="00C16121"/>
    <w:rsid w:val="00C30B98"/>
    <w:rsid w:val="00C404CA"/>
    <w:rsid w:val="00C46C7D"/>
    <w:rsid w:val="00C535B3"/>
    <w:rsid w:val="00C72F7C"/>
    <w:rsid w:val="00C83583"/>
    <w:rsid w:val="00CE0303"/>
    <w:rsid w:val="00CF015B"/>
    <w:rsid w:val="00D0176A"/>
    <w:rsid w:val="00D40875"/>
    <w:rsid w:val="00D65116"/>
    <w:rsid w:val="00D83C6F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7330"/>
    <w:rsid w:val="00EC54EF"/>
    <w:rsid w:val="00F140E3"/>
    <w:rsid w:val="00F2123C"/>
    <w:rsid w:val="00F2716D"/>
    <w:rsid w:val="00FA3C76"/>
    <w:rsid w:val="00FA74D2"/>
    <w:rsid w:val="00FC3030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26</TotalTime>
  <Pages>1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21</cp:revision>
  <cp:lastPrinted>2026-04-13T15:48:00Z</cp:lastPrinted>
  <dcterms:created xsi:type="dcterms:W3CDTF">2024-06-21T17:27:00Z</dcterms:created>
  <dcterms:modified xsi:type="dcterms:W3CDTF">2026-04-13T15:48:00Z</dcterms:modified>
</cp:coreProperties>
</file>