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2B058AFC"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AB23B5">
        <w:rPr>
          <w:rFonts w:ascii="Arial" w:hAnsi="Arial" w:cs="Arial"/>
          <w:b/>
          <w:bCs/>
          <w:sz w:val="20"/>
          <w:szCs w:val="20"/>
        </w:rPr>
        <w:t>0</w:t>
      </w:r>
      <w:r w:rsidR="00F85335">
        <w:rPr>
          <w:rFonts w:ascii="Arial" w:hAnsi="Arial" w:cs="Arial"/>
          <w:b/>
          <w:bCs/>
          <w:sz w:val="20"/>
          <w:szCs w:val="20"/>
        </w:rPr>
        <w:t>232</w:t>
      </w:r>
      <w:r w:rsidRPr="0029783C">
        <w:rPr>
          <w:rFonts w:ascii="Arial" w:hAnsi="Arial" w:cs="Arial"/>
          <w:b/>
          <w:bCs/>
          <w:sz w:val="20"/>
          <w:szCs w:val="20"/>
        </w:rPr>
        <w:t>/202</w:t>
      </w:r>
      <w:r w:rsidR="00AB23B5">
        <w:rPr>
          <w:rFonts w:ascii="Arial" w:hAnsi="Arial" w:cs="Arial"/>
          <w:b/>
          <w:bCs/>
          <w:sz w:val="20"/>
          <w:szCs w:val="20"/>
        </w:rPr>
        <w:t>6</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680A80D0"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F85335">
        <w:rPr>
          <w:rFonts w:ascii="Arial" w:hAnsi="Arial" w:cs="Arial"/>
          <w:bCs/>
          <w:sz w:val="20"/>
          <w:szCs w:val="20"/>
        </w:rPr>
        <w:t>Marzo</w:t>
      </w:r>
      <w:proofErr w:type="gramEnd"/>
      <w:r w:rsidR="00F874C3" w:rsidRPr="0029783C">
        <w:rPr>
          <w:rFonts w:ascii="Arial" w:hAnsi="Arial" w:cs="Arial"/>
          <w:bCs/>
          <w:sz w:val="20"/>
          <w:szCs w:val="20"/>
        </w:rPr>
        <w:t xml:space="preserve"> del 202</w:t>
      </w:r>
      <w:r w:rsidR="00AB23B5">
        <w:rPr>
          <w:rFonts w:ascii="Arial" w:hAnsi="Arial" w:cs="Arial"/>
          <w:bCs/>
          <w:sz w:val="20"/>
          <w:szCs w:val="20"/>
        </w:rPr>
        <w:t>6</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1339BAC7" w:rsidR="004D78B3" w:rsidRDefault="004D78B3" w:rsidP="004D78B3">
      <w:pPr>
        <w:jc w:val="center"/>
        <w:rPr>
          <w:rFonts w:ascii="Arial" w:hAnsi="Arial" w:cs="Arial"/>
          <w:bCs/>
          <w:sz w:val="20"/>
          <w:szCs w:val="20"/>
        </w:rPr>
      </w:pPr>
      <w:proofErr w:type="spellStart"/>
      <w:r w:rsidRPr="0029783C">
        <w:rPr>
          <w:rFonts w:ascii="Arial" w:hAnsi="Arial" w:cs="Arial"/>
          <w:bCs/>
          <w:sz w:val="20"/>
          <w:szCs w:val="20"/>
        </w:rPr>
        <w:t>Ixtlahuacán</w:t>
      </w:r>
      <w:proofErr w:type="spellEnd"/>
      <w:r w:rsidRPr="0029783C">
        <w:rPr>
          <w:rFonts w:ascii="Arial" w:hAnsi="Arial" w:cs="Arial"/>
          <w:bCs/>
          <w:sz w:val="20"/>
          <w:szCs w:val="20"/>
        </w:rPr>
        <w:t xml:space="preserve"> de los Membrillos, Jalisco a </w:t>
      </w:r>
      <w:r w:rsidR="00F85335">
        <w:rPr>
          <w:rFonts w:ascii="Arial" w:hAnsi="Arial" w:cs="Arial"/>
          <w:bCs/>
          <w:sz w:val="20"/>
          <w:szCs w:val="20"/>
        </w:rPr>
        <w:t>13</w:t>
      </w:r>
      <w:r w:rsidR="00297914">
        <w:rPr>
          <w:rFonts w:ascii="Arial" w:hAnsi="Arial" w:cs="Arial"/>
          <w:bCs/>
          <w:sz w:val="20"/>
          <w:szCs w:val="20"/>
        </w:rPr>
        <w:t xml:space="preserve"> </w:t>
      </w:r>
      <w:r w:rsidRPr="0029783C">
        <w:rPr>
          <w:rFonts w:ascii="Arial" w:hAnsi="Arial" w:cs="Arial"/>
          <w:bCs/>
          <w:sz w:val="20"/>
          <w:szCs w:val="20"/>
        </w:rPr>
        <w:t xml:space="preserve">de </w:t>
      </w:r>
      <w:proofErr w:type="gramStart"/>
      <w:r w:rsidR="00F85335">
        <w:rPr>
          <w:rFonts w:ascii="Arial" w:hAnsi="Arial" w:cs="Arial"/>
          <w:bCs/>
          <w:sz w:val="20"/>
          <w:szCs w:val="20"/>
        </w:rPr>
        <w:t>Abril</w:t>
      </w:r>
      <w:proofErr w:type="gramEnd"/>
      <w:r w:rsidR="00F85335">
        <w:rPr>
          <w:rFonts w:ascii="Arial" w:hAnsi="Arial" w:cs="Arial"/>
          <w:bCs/>
          <w:sz w:val="20"/>
          <w:szCs w:val="20"/>
        </w:rPr>
        <w:t xml:space="preserve"> </w:t>
      </w:r>
      <w:r w:rsidRPr="0029783C">
        <w:rPr>
          <w:rFonts w:ascii="Arial" w:hAnsi="Arial" w:cs="Arial"/>
          <w:bCs/>
          <w:sz w:val="20"/>
          <w:szCs w:val="20"/>
        </w:rPr>
        <w:t>del 202</w:t>
      </w:r>
      <w:r w:rsidR="00AB23B5">
        <w:rPr>
          <w:rFonts w:ascii="Arial" w:hAnsi="Arial" w:cs="Arial"/>
          <w:bCs/>
          <w:sz w:val="20"/>
          <w:szCs w:val="20"/>
        </w:rPr>
        <w:t>6</w:t>
      </w:r>
    </w:p>
    <w:p w14:paraId="1E3B5649" w14:textId="38E93866" w:rsidR="00AB23B5" w:rsidRPr="00AB23B5" w:rsidRDefault="00AB23B5" w:rsidP="004D78B3">
      <w:pPr>
        <w:jc w:val="center"/>
        <w:rPr>
          <w:rFonts w:ascii="Arial" w:hAnsi="Arial" w:cs="Arial"/>
          <w:b/>
          <w:bCs/>
          <w:sz w:val="20"/>
          <w:szCs w:val="20"/>
        </w:rPr>
      </w:pPr>
      <w:r w:rsidRPr="00AB23B5">
        <w:rPr>
          <w:rFonts w:ascii="Arial" w:hAnsi="Arial" w:cs="Arial"/>
          <w:b/>
          <w:bCs/>
          <w:sz w:val="20"/>
          <w:szCs w:val="20"/>
        </w:rPr>
        <w:t>“2026, Año de la Conmemoración del 442 Aniversario de la Fundación de la Hacienda de San Juan de los Cedros y del Centenario del Natalicio del Torero Don Manuel Capetillo Villaseñor.”</w:t>
      </w:r>
    </w:p>
    <w:p w14:paraId="70A9C14E" w14:textId="77777777" w:rsidR="004D78B3" w:rsidRPr="0029783C"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0C06A092" w14:textId="77777777" w:rsidR="00FE1F03" w:rsidRDefault="00FE1F03" w:rsidP="004D78B3">
      <w:pPr>
        <w:pStyle w:val="NormalWeb"/>
        <w:spacing w:after="255" w:afterAutospacing="0"/>
        <w:jc w:val="center"/>
        <w:rPr>
          <w:rFonts w:ascii="Arial" w:eastAsiaTheme="minorHAnsi" w:hAnsi="Arial" w:cs="Arial"/>
          <w:b/>
          <w:bCs/>
          <w:sz w:val="20"/>
          <w:szCs w:val="20"/>
          <w:lang w:eastAsia="en-US"/>
        </w:rPr>
      </w:pPr>
    </w:p>
    <w:p w14:paraId="2E63D3DF" w14:textId="77777777" w:rsidR="009309B7" w:rsidRPr="0029783C" w:rsidRDefault="009309B7" w:rsidP="004D78B3">
      <w:pPr>
        <w:pStyle w:val="NormalWeb"/>
        <w:spacing w:after="255" w:afterAutospacing="0"/>
        <w:jc w:val="center"/>
        <w:rPr>
          <w:rFonts w:ascii="Arial" w:eastAsiaTheme="minorHAnsi" w:hAnsi="Arial" w:cs="Arial"/>
          <w:b/>
          <w:bCs/>
          <w:sz w:val="20"/>
          <w:szCs w:val="20"/>
          <w:lang w:eastAsia="en-US"/>
        </w:rPr>
      </w:pPr>
    </w:p>
    <w:p w14:paraId="67790631" w14:textId="11B963F7"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69A149D8" w14:textId="46C3CE7B" w:rsidR="00F2123C" w:rsidRPr="009309B7"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w:t>
      </w:r>
      <w:bookmarkStart w:id="0" w:name="_GoBack"/>
      <w:bookmarkEnd w:id="0"/>
      <w:r>
        <w:rPr>
          <w:rFonts w:ascii="Arial" w:eastAsiaTheme="minorHAnsi" w:hAnsi="Arial" w:cs="Arial"/>
          <w:b/>
          <w:bCs/>
          <w:sz w:val="20"/>
          <w:szCs w:val="20"/>
          <w:lang w:eastAsia="en-US"/>
        </w:rPr>
        <w:t xml:space="preserve">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23D12F" w14:textId="77777777" w:rsidR="00B34B27" w:rsidRDefault="00B34B27" w:rsidP="008E29D2">
      <w:pPr>
        <w:spacing w:after="0" w:line="240" w:lineRule="auto"/>
      </w:pPr>
      <w:r>
        <w:separator/>
      </w:r>
    </w:p>
  </w:endnote>
  <w:endnote w:type="continuationSeparator" w:id="0">
    <w:p w14:paraId="307F4F5F" w14:textId="77777777" w:rsidR="00B34B27" w:rsidRDefault="00B34B27"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E48D79" w14:textId="77777777" w:rsidR="00B34B27" w:rsidRDefault="00B34B27" w:rsidP="008E29D2">
      <w:pPr>
        <w:spacing w:after="0" w:line="240" w:lineRule="auto"/>
      </w:pPr>
      <w:r>
        <w:separator/>
      </w:r>
    </w:p>
  </w:footnote>
  <w:footnote w:type="continuationSeparator" w:id="0">
    <w:p w14:paraId="02E35DA0" w14:textId="77777777" w:rsidR="00B34B27" w:rsidRDefault="00B34B27"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8049B7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749A"/>
    <w:rsid w:val="0005101A"/>
    <w:rsid w:val="00071A6C"/>
    <w:rsid w:val="00095951"/>
    <w:rsid w:val="00113B57"/>
    <w:rsid w:val="00152553"/>
    <w:rsid w:val="001541CC"/>
    <w:rsid w:val="001B0898"/>
    <w:rsid w:val="001F5D98"/>
    <w:rsid w:val="001F7149"/>
    <w:rsid w:val="002063D8"/>
    <w:rsid w:val="00220E3E"/>
    <w:rsid w:val="00283AB0"/>
    <w:rsid w:val="002925C1"/>
    <w:rsid w:val="0029783C"/>
    <w:rsid w:val="00297914"/>
    <w:rsid w:val="002B0A6B"/>
    <w:rsid w:val="002D7B38"/>
    <w:rsid w:val="002E7A9A"/>
    <w:rsid w:val="002F14FF"/>
    <w:rsid w:val="00305B98"/>
    <w:rsid w:val="00307E69"/>
    <w:rsid w:val="00334E8E"/>
    <w:rsid w:val="003B0905"/>
    <w:rsid w:val="004167B3"/>
    <w:rsid w:val="0044617B"/>
    <w:rsid w:val="00447CED"/>
    <w:rsid w:val="004D78B3"/>
    <w:rsid w:val="005061E9"/>
    <w:rsid w:val="0051020E"/>
    <w:rsid w:val="00513915"/>
    <w:rsid w:val="00513BB0"/>
    <w:rsid w:val="00580ED0"/>
    <w:rsid w:val="00582237"/>
    <w:rsid w:val="00595BB8"/>
    <w:rsid w:val="005A4CD7"/>
    <w:rsid w:val="005C332A"/>
    <w:rsid w:val="005C4306"/>
    <w:rsid w:val="005D0C50"/>
    <w:rsid w:val="006233D3"/>
    <w:rsid w:val="006438A5"/>
    <w:rsid w:val="00666A5E"/>
    <w:rsid w:val="006A3415"/>
    <w:rsid w:val="006D2091"/>
    <w:rsid w:val="006E7B1E"/>
    <w:rsid w:val="00704BC3"/>
    <w:rsid w:val="00750E08"/>
    <w:rsid w:val="007807E7"/>
    <w:rsid w:val="00874F32"/>
    <w:rsid w:val="008801A9"/>
    <w:rsid w:val="0089506C"/>
    <w:rsid w:val="008A62C6"/>
    <w:rsid w:val="008B76AE"/>
    <w:rsid w:val="008C1698"/>
    <w:rsid w:val="008C62EF"/>
    <w:rsid w:val="008D4514"/>
    <w:rsid w:val="008E29D2"/>
    <w:rsid w:val="0090098F"/>
    <w:rsid w:val="00924C61"/>
    <w:rsid w:val="009309B7"/>
    <w:rsid w:val="009502D7"/>
    <w:rsid w:val="00951A1F"/>
    <w:rsid w:val="00960B0E"/>
    <w:rsid w:val="00987BAC"/>
    <w:rsid w:val="009A537D"/>
    <w:rsid w:val="009B3D57"/>
    <w:rsid w:val="00A22FD6"/>
    <w:rsid w:val="00A30F31"/>
    <w:rsid w:val="00A70043"/>
    <w:rsid w:val="00AA52A6"/>
    <w:rsid w:val="00AB23B5"/>
    <w:rsid w:val="00AB4632"/>
    <w:rsid w:val="00B34B27"/>
    <w:rsid w:val="00B646AF"/>
    <w:rsid w:val="00BA0637"/>
    <w:rsid w:val="00BC6DE2"/>
    <w:rsid w:val="00BF215F"/>
    <w:rsid w:val="00C2296F"/>
    <w:rsid w:val="00C6243F"/>
    <w:rsid w:val="00C64729"/>
    <w:rsid w:val="00C74BFD"/>
    <w:rsid w:val="00CF3158"/>
    <w:rsid w:val="00D34DA5"/>
    <w:rsid w:val="00D83C6F"/>
    <w:rsid w:val="00D96846"/>
    <w:rsid w:val="00DD2309"/>
    <w:rsid w:val="00DF4B8B"/>
    <w:rsid w:val="00E4226A"/>
    <w:rsid w:val="00E76835"/>
    <w:rsid w:val="00E82ACF"/>
    <w:rsid w:val="00EC45FB"/>
    <w:rsid w:val="00EC4946"/>
    <w:rsid w:val="00EF0FE6"/>
    <w:rsid w:val="00F0604A"/>
    <w:rsid w:val="00F140E3"/>
    <w:rsid w:val="00F2123C"/>
    <w:rsid w:val="00F74C89"/>
    <w:rsid w:val="00F76A7C"/>
    <w:rsid w:val="00F85335"/>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Listaconvietas">
    <w:name w:val="List Bullet"/>
    <w:basedOn w:val="Normal"/>
    <w:uiPriority w:val="99"/>
    <w:unhideWhenUsed/>
    <w:rsid w:val="00F85335"/>
    <w:pPr>
      <w:numPr>
        <w:numId w:val="2"/>
      </w:numPr>
      <w:contextualSpacing/>
    </w:pPr>
  </w:style>
  <w:style w:type="paragraph" w:styleId="Textoindependiente">
    <w:name w:val="Body Text"/>
    <w:basedOn w:val="Normal"/>
    <w:link w:val="TextoindependienteCar"/>
    <w:uiPriority w:val="99"/>
    <w:unhideWhenUsed/>
    <w:rsid w:val="00F85335"/>
    <w:pPr>
      <w:spacing w:after="120"/>
    </w:pPr>
  </w:style>
  <w:style w:type="character" w:customStyle="1" w:styleId="TextoindependienteCar">
    <w:name w:val="Texto independiente Car"/>
    <w:basedOn w:val="Fuentedeprrafopredeter"/>
    <w:link w:val="Textoindependiente"/>
    <w:uiPriority w:val="99"/>
    <w:rsid w:val="00F85335"/>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05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59</TotalTime>
  <Pages>1</Pages>
  <Words>308</Words>
  <Characters>1695</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18</cp:revision>
  <cp:lastPrinted>2026-04-13T15:50:00Z</cp:lastPrinted>
  <dcterms:created xsi:type="dcterms:W3CDTF">2024-06-21T17:32:00Z</dcterms:created>
  <dcterms:modified xsi:type="dcterms:W3CDTF">2026-04-13T15:50:00Z</dcterms:modified>
</cp:coreProperties>
</file>