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213847C8" w:rsidR="00A5717A" w:rsidRPr="006F56B2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CA184D">
        <w:rPr>
          <w:rFonts w:ascii="Arial" w:hAnsi="Arial" w:cs="Arial"/>
          <w:b/>
          <w:bCs/>
        </w:rPr>
        <w:t>0</w:t>
      </w:r>
      <w:r w:rsidR="00652872">
        <w:rPr>
          <w:rFonts w:ascii="Arial" w:hAnsi="Arial" w:cs="Arial"/>
          <w:b/>
          <w:bCs/>
        </w:rPr>
        <w:t>1</w:t>
      </w:r>
      <w:r w:rsidR="00CA184D">
        <w:rPr>
          <w:rFonts w:ascii="Arial" w:hAnsi="Arial" w:cs="Arial"/>
          <w:b/>
          <w:bCs/>
        </w:rPr>
        <w:t>6</w:t>
      </w:r>
      <w:r w:rsidR="00652872">
        <w:rPr>
          <w:rFonts w:ascii="Arial" w:hAnsi="Arial" w:cs="Arial"/>
          <w:b/>
          <w:bCs/>
        </w:rPr>
        <w:t>0</w:t>
      </w:r>
      <w:r w:rsidR="00A5717A" w:rsidRPr="006F56B2">
        <w:rPr>
          <w:rFonts w:ascii="Arial" w:hAnsi="Arial" w:cs="Arial"/>
          <w:b/>
          <w:bCs/>
        </w:rPr>
        <w:t>/202</w:t>
      </w:r>
      <w:r w:rsidR="00652872">
        <w:rPr>
          <w:rFonts w:ascii="Arial" w:hAnsi="Arial" w:cs="Arial"/>
          <w:b/>
          <w:bCs/>
        </w:rPr>
        <w:t>6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2B5C631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DF2967" w:rsidRPr="0083592B">
        <w:rPr>
          <w:rFonts w:ascii="Arial" w:hAnsi="Arial" w:cs="Arial"/>
          <w:b/>
        </w:rPr>
        <w:t>V</w:t>
      </w:r>
      <w:r w:rsidRPr="0083592B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 xml:space="preserve">del inciso </w:t>
      </w:r>
      <w:r w:rsidR="00DF2967" w:rsidRPr="0083592B">
        <w:rPr>
          <w:rFonts w:ascii="Arial" w:hAnsi="Arial" w:cs="Arial"/>
          <w:b/>
        </w:rPr>
        <w:t>Z</w:t>
      </w:r>
      <w:r w:rsidRPr="006F56B2">
        <w:rPr>
          <w:rFonts w:ascii="Arial" w:hAnsi="Arial" w:cs="Arial"/>
          <w:bCs/>
        </w:rPr>
        <w:t xml:space="preserve"> que se refiere a:</w:t>
      </w:r>
    </w:p>
    <w:p w14:paraId="2573E745" w14:textId="384F0775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DF2967">
        <w:rPr>
          <w:rFonts w:ascii="Arial" w:hAnsi="Arial" w:cs="Arial"/>
          <w:b/>
          <w:bCs/>
        </w:rPr>
        <w:t>El registro de los procedimientos de responsabilidad administrativa, con indicación del número de expediente, fecha de ingreso, nombre del denunciante, nombre y cargo del denunciado, causa del procedimiento, estado procesal y, en su caso la sanción impuesta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17128590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8075D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8075DD">
        <w:rPr>
          <w:rFonts w:ascii="Arial" w:hAnsi="Arial" w:cs="Arial"/>
          <w:bCs/>
        </w:rPr>
        <w:t xml:space="preserve">el mes de </w:t>
      </w:r>
      <w:proofErr w:type="gramStart"/>
      <w:r w:rsidR="00DC6CE2">
        <w:rPr>
          <w:rFonts w:ascii="Arial" w:hAnsi="Arial" w:cs="Arial"/>
          <w:bCs/>
        </w:rPr>
        <w:t>Enero</w:t>
      </w:r>
      <w:proofErr w:type="gramEnd"/>
      <w:r w:rsidRPr="006F56B2">
        <w:rPr>
          <w:rFonts w:ascii="Arial" w:hAnsi="Arial" w:cs="Arial"/>
          <w:bCs/>
        </w:rPr>
        <w:t xml:space="preserve"> </w:t>
      </w:r>
      <w:r w:rsidR="00054DC8">
        <w:rPr>
          <w:rFonts w:ascii="Arial" w:hAnsi="Arial" w:cs="Arial"/>
          <w:bCs/>
        </w:rPr>
        <w:t xml:space="preserve">y </w:t>
      </w:r>
      <w:r w:rsidR="0044732F">
        <w:rPr>
          <w:rFonts w:ascii="Arial" w:hAnsi="Arial" w:cs="Arial"/>
          <w:bCs/>
        </w:rPr>
        <w:t>Marzo</w:t>
      </w:r>
      <w:r w:rsidR="00054DC8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del 202</w:t>
      </w:r>
      <w:r w:rsidR="00054DC8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este OPD, </w:t>
      </w:r>
      <w:r w:rsidR="00DF2967">
        <w:rPr>
          <w:rFonts w:ascii="Arial" w:hAnsi="Arial" w:cs="Arial"/>
          <w:b/>
          <w:bCs/>
        </w:rPr>
        <w:t xml:space="preserve">no ha generado información </w:t>
      </w:r>
      <w:r w:rsidR="004C7DD6">
        <w:rPr>
          <w:rFonts w:ascii="Arial" w:hAnsi="Arial" w:cs="Arial"/>
          <w:b/>
          <w:bCs/>
        </w:rPr>
        <w:t>correspondiente a procedimientos de responsabilidad administrativa que informar</w:t>
      </w:r>
      <w:r w:rsidRPr="006F56B2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45412F93" w:rsidR="00A5717A" w:rsidRPr="006F56B2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44732F">
        <w:rPr>
          <w:rFonts w:ascii="Arial" w:hAnsi="Arial" w:cs="Arial"/>
          <w:bCs/>
        </w:rPr>
        <w:t>22</w:t>
      </w:r>
      <w:r w:rsidRPr="006F56B2">
        <w:rPr>
          <w:rFonts w:ascii="Arial" w:hAnsi="Arial" w:cs="Arial"/>
          <w:bCs/>
        </w:rPr>
        <w:t xml:space="preserve"> de </w:t>
      </w:r>
      <w:proofErr w:type="gramStart"/>
      <w:r w:rsidR="0044732F">
        <w:rPr>
          <w:rFonts w:ascii="Arial" w:hAnsi="Arial" w:cs="Arial"/>
          <w:bCs/>
        </w:rPr>
        <w:t>Abril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054DC8">
        <w:rPr>
          <w:rFonts w:ascii="Arial" w:hAnsi="Arial" w:cs="Arial"/>
          <w:bCs/>
        </w:rPr>
        <w:t>6</w:t>
      </w:r>
    </w:p>
    <w:p w14:paraId="68031297" w14:textId="3DDECC37" w:rsidR="00821834" w:rsidRPr="00054DC8" w:rsidRDefault="00054DC8" w:rsidP="00A5717A">
      <w:pPr>
        <w:jc w:val="center"/>
        <w:rPr>
          <w:rFonts w:ascii="Arial" w:hAnsi="Arial" w:cs="Arial"/>
          <w:b/>
          <w:bCs/>
        </w:rPr>
      </w:pPr>
      <w:r w:rsidRPr="00054DC8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1B517CA3" w14:textId="59E078E8" w:rsidR="00A5717A" w:rsidRDefault="00A5717A" w:rsidP="00054DC8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313C403" w14:textId="77777777" w:rsidR="00147D39" w:rsidRPr="006F56B2" w:rsidRDefault="00147D39" w:rsidP="00A5717A">
      <w:pPr>
        <w:rPr>
          <w:rFonts w:ascii="Arial" w:hAnsi="Arial" w:cs="Arial"/>
          <w:b/>
          <w:bCs/>
        </w:rPr>
      </w:pPr>
    </w:p>
    <w:p w14:paraId="20272B0B" w14:textId="5ECB8510" w:rsidR="00A5717A" w:rsidRPr="006F56B2" w:rsidRDefault="004C7DD6" w:rsidP="0044732F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</w:t>
      </w:r>
    </w:p>
    <w:p w14:paraId="47380D53" w14:textId="40BCAF5F" w:rsidR="006F56B2" w:rsidRPr="006F56B2" w:rsidRDefault="004C7DD6" w:rsidP="0044732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BC23FB6" w14:textId="2D0C022B" w:rsidR="004C7DD6" w:rsidRPr="006F56B2" w:rsidRDefault="004C7DD6" w:rsidP="0044732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  <w:bookmarkStart w:id="0" w:name="_GoBack"/>
      <w:bookmarkEnd w:id="0"/>
    </w:p>
    <w:sectPr w:rsidR="004C7DD6" w:rsidRPr="006F56B2" w:rsidSect="00375101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F9B00F" w14:textId="77777777" w:rsidR="0002363F" w:rsidRDefault="0002363F" w:rsidP="008E29D2">
      <w:pPr>
        <w:spacing w:after="0" w:line="240" w:lineRule="auto"/>
      </w:pPr>
      <w:r>
        <w:separator/>
      </w:r>
    </w:p>
  </w:endnote>
  <w:endnote w:type="continuationSeparator" w:id="0">
    <w:p w14:paraId="680FA8F6" w14:textId="77777777" w:rsidR="0002363F" w:rsidRDefault="0002363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6A7B66" w14:textId="77777777" w:rsidR="0002363F" w:rsidRDefault="0002363F" w:rsidP="008E29D2">
      <w:pPr>
        <w:spacing w:after="0" w:line="240" w:lineRule="auto"/>
      </w:pPr>
      <w:r>
        <w:separator/>
      </w:r>
    </w:p>
  </w:footnote>
  <w:footnote w:type="continuationSeparator" w:id="0">
    <w:p w14:paraId="015EEC94" w14:textId="77777777" w:rsidR="0002363F" w:rsidRDefault="0002363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38D4"/>
    <w:rsid w:val="0002363F"/>
    <w:rsid w:val="0004376E"/>
    <w:rsid w:val="00054DC8"/>
    <w:rsid w:val="000661C5"/>
    <w:rsid w:val="00074FDE"/>
    <w:rsid w:val="00077459"/>
    <w:rsid w:val="0008329F"/>
    <w:rsid w:val="0008524B"/>
    <w:rsid w:val="00090DB0"/>
    <w:rsid w:val="00093FE1"/>
    <w:rsid w:val="00147D39"/>
    <w:rsid w:val="001500D4"/>
    <w:rsid w:val="00166397"/>
    <w:rsid w:val="00196A75"/>
    <w:rsid w:val="001B0898"/>
    <w:rsid w:val="001E322E"/>
    <w:rsid w:val="001F0E3E"/>
    <w:rsid w:val="001F7149"/>
    <w:rsid w:val="00202C3F"/>
    <w:rsid w:val="002207DB"/>
    <w:rsid w:val="00235B95"/>
    <w:rsid w:val="002925C1"/>
    <w:rsid w:val="002F63A1"/>
    <w:rsid w:val="00360849"/>
    <w:rsid w:val="00375101"/>
    <w:rsid w:val="003D6B2F"/>
    <w:rsid w:val="0042382E"/>
    <w:rsid w:val="0044732F"/>
    <w:rsid w:val="00450BC2"/>
    <w:rsid w:val="00472DB6"/>
    <w:rsid w:val="004C7DD6"/>
    <w:rsid w:val="004D78B3"/>
    <w:rsid w:val="00501638"/>
    <w:rsid w:val="005106D1"/>
    <w:rsid w:val="00595BB8"/>
    <w:rsid w:val="005A4CD7"/>
    <w:rsid w:val="005B361A"/>
    <w:rsid w:val="005B6F09"/>
    <w:rsid w:val="005C4306"/>
    <w:rsid w:val="005C7A6B"/>
    <w:rsid w:val="005F741E"/>
    <w:rsid w:val="00601F24"/>
    <w:rsid w:val="00652872"/>
    <w:rsid w:val="006E3858"/>
    <w:rsid w:val="006F56B2"/>
    <w:rsid w:val="00704BC3"/>
    <w:rsid w:val="00765865"/>
    <w:rsid w:val="007B1E02"/>
    <w:rsid w:val="008075DD"/>
    <w:rsid w:val="00821834"/>
    <w:rsid w:val="0083592B"/>
    <w:rsid w:val="008803DB"/>
    <w:rsid w:val="00890893"/>
    <w:rsid w:val="00894AA3"/>
    <w:rsid w:val="008C62EF"/>
    <w:rsid w:val="008C6E3C"/>
    <w:rsid w:val="008C785E"/>
    <w:rsid w:val="008E29D2"/>
    <w:rsid w:val="00913E63"/>
    <w:rsid w:val="009502D7"/>
    <w:rsid w:val="009603A5"/>
    <w:rsid w:val="00960B0E"/>
    <w:rsid w:val="009937D2"/>
    <w:rsid w:val="009A4C78"/>
    <w:rsid w:val="009B3D57"/>
    <w:rsid w:val="009F01A5"/>
    <w:rsid w:val="00A1235A"/>
    <w:rsid w:val="00A255FB"/>
    <w:rsid w:val="00A36561"/>
    <w:rsid w:val="00A5717A"/>
    <w:rsid w:val="00AB08D5"/>
    <w:rsid w:val="00B06414"/>
    <w:rsid w:val="00B93AE8"/>
    <w:rsid w:val="00C872DC"/>
    <w:rsid w:val="00CA184D"/>
    <w:rsid w:val="00CC03CB"/>
    <w:rsid w:val="00CC5692"/>
    <w:rsid w:val="00D32A90"/>
    <w:rsid w:val="00D360BC"/>
    <w:rsid w:val="00D83C6F"/>
    <w:rsid w:val="00DA19D9"/>
    <w:rsid w:val="00DA5484"/>
    <w:rsid w:val="00DB2567"/>
    <w:rsid w:val="00DC6CE2"/>
    <w:rsid w:val="00DD2309"/>
    <w:rsid w:val="00DE0A5D"/>
    <w:rsid w:val="00DF2967"/>
    <w:rsid w:val="00E46CF3"/>
    <w:rsid w:val="00E83720"/>
    <w:rsid w:val="00EB540E"/>
    <w:rsid w:val="00EC1446"/>
    <w:rsid w:val="00F01CC3"/>
    <w:rsid w:val="00F07F5E"/>
    <w:rsid w:val="00F140E3"/>
    <w:rsid w:val="00F2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20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20</cp:revision>
  <cp:lastPrinted>2024-06-05T18:21:00Z</cp:lastPrinted>
  <dcterms:created xsi:type="dcterms:W3CDTF">2024-06-21T17:40:00Z</dcterms:created>
  <dcterms:modified xsi:type="dcterms:W3CDTF">2026-04-22T18:36:00Z</dcterms:modified>
</cp:coreProperties>
</file>