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69E5E67A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C27D2F">
        <w:rPr>
          <w:rFonts w:ascii="Arial" w:hAnsi="Arial" w:cs="Arial"/>
          <w:b/>
          <w:bCs/>
          <w:sz w:val="20"/>
          <w:szCs w:val="20"/>
        </w:rPr>
        <w:t>0233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0442FD">
        <w:rPr>
          <w:rFonts w:ascii="Arial" w:hAnsi="Arial" w:cs="Arial"/>
          <w:b/>
          <w:bCs/>
          <w:sz w:val="20"/>
          <w:szCs w:val="20"/>
        </w:rPr>
        <w:t>6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6ED86EA1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C27D2F">
        <w:rPr>
          <w:rFonts w:ascii="Arial" w:hAnsi="Arial" w:cs="Arial"/>
          <w:bCs/>
          <w:sz w:val="20"/>
          <w:szCs w:val="20"/>
        </w:rPr>
        <w:t>Marzo</w:t>
      </w:r>
      <w:proofErr w:type="gramEnd"/>
      <w:r w:rsidR="000442FD">
        <w:rPr>
          <w:rFonts w:ascii="Arial" w:hAnsi="Arial" w:cs="Arial"/>
          <w:bCs/>
          <w:sz w:val="20"/>
          <w:szCs w:val="20"/>
        </w:rPr>
        <w:t xml:space="preserve"> </w:t>
      </w:r>
      <w:r w:rsidR="00B94B7B">
        <w:rPr>
          <w:rFonts w:ascii="Arial" w:hAnsi="Arial" w:cs="Arial"/>
          <w:bCs/>
          <w:sz w:val="20"/>
          <w:szCs w:val="20"/>
        </w:rPr>
        <w:t>de 202</w:t>
      </w:r>
      <w:r w:rsidR="000442FD">
        <w:rPr>
          <w:rFonts w:ascii="Arial" w:hAnsi="Arial" w:cs="Arial"/>
          <w:bCs/>
          <w:sz w:val="20"/>
          <w:szCs w:val="20"/>
        </w:rPr>
        <w:t>6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2E267349" w:rsidR="00FF1FBC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proofErr w:type="spellStart"/>
      <w:r w:rsidRPr="00AD5159">
        <w:rPr>
          <w:rFonts w:ascii="Arial" w:hAnsi="Arial" w:cs="Arial"/>
          <w:bCs/>
          <w:sz w:val="20"/>
          <w:szCs w:val="20"/>
        </w:rPr>
        <w:t>Ixtlahuacán</w:t>
      </w:r>
      <w:proofErr w:type="spellEnd"/>
      <w:r w:rsidRPr="00AD5159">
        <w:rPr>
          <w:rFonts w:ascii="Arial" w:hAnsi="Arial" w:cs="Arial"/>
          <w:bCs/>
          <w:sz w:val="20"/>
          <w:szCs w:val="20"/>
        </w:rPr>
        <w:t xml:space="preserve"> de los Membrillos, Jalisco </w:t>
      </w:r>
      <w:r w:rsidR="00C27D2F">
        <w:rPr>
          <w:rFonts w:ascii="Arial" w:hAnsi="Arial" w:cs="Arial"/>
          <w:bCs/>
          <w:sz w:val="20"/>
          <w:szCs w:val="20"/>
        </w:rPr>
        <w:t>13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C27D2F">
        <w:rPr>
          <w:rFonts w:ascii="Arial" w:hAnsi="Arial" w:cs="Arial"/>
          <w:bCs/>
          <w:sz w:val="20"/>
          <w:szCs w:val="20"/>
        </w:rPr>
        <w:t>Abril</w:t>
      </w:r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0442FD">
        <w:rPr>
          <w:rFonts w:ascii="Arial" w:hAnsi="Arial" w:cs="Arial"/>
          <w:bCs/>
          <w:sz w:val="20"/>
          <w:szCs w:val="20"/>
        </w:rPr>
        <w:t>6</w:t>
      </w:r>
    </w:p>
    <w:p w14:paraId="11E94E1E" w14:textId="5435146B" w:rsidR="000442FD" w:rsidRPr="000442FD" w:rsidRDefault="000442FD" w:rsidP="00FF1F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442FD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77777777" w:rsidR="007101EA" w:rsidRPr="00AD5159" w:rsidRDefault="007101EA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C27D2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C27D2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bookmarkStart w:id="0" w:name="_GoBack"/>
      <w:bookmarkEnd w:id="0"/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5127A3" w14:textId="77777777" w:rsidR="00944992" w:rsidRDefault="00944992" w:rsidP="008E29D2">
      <w:pPr>
        <w:spacing w:after="0" w:line="240" w:lineRule="auto"/>
      </w:pPr>
      <w:r>
        <w:separator/>
      </w:r>
    </w:p>
  </w:endnote>
  <w:endnote w:type="continuationSeparator" w:id="0">
    <w:p w14:paraId="007CE601" w14:textId="77777777" w:rsidR="00944992" w:rsidRDefault="0094499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7D79F7" w14:textId="77777777" w:rsidR="00944992" w:rsidRDefault="00944992" w:rsidP="008E29D2">
      <w:pPr>
        <w:spacing w:after="0" w:line="240" w:lineRule="auto"/>
      </w:pPr>
      <w:r>
        <w:separator/>
      </w:r>
    </w:p>
  </w:footnote>
  <w:footnote w:type="continuationSeparator" w:id="0">
    <w:p w14:paraId="6D4F2618" w14:textId="77777777" w:rsidR="00944992" w:rsidRDefault="0094499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442FD"/>
    <w:rsid w:val="000607BE"/>
    <w:rsid w:val="00070113"/>
    <w:rsid w:val="000A1C15"/>
    <w:rsid w:val="0011214D"/>
    <w:rsid w:val="001241F8"/>
    <w:rsid w:val="001305A1"/>
    <w:rsid w:val="001757EA"/>
    <w:rsid w:val="001813A8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57E3"/>
    <w:rsid w:val="00410670"/>
    <w:rsid w:val="00411756"/>
    <w:rsid w:val="0041393E"/>
    <w:rsid w:val="00426900"/>
    <w:rsid w:val="00433209"/>
    <w:rsid w:val="0045328E"/>
    <w:rsid w:val="004A1CFF"/>
    <w:rsid w:val="004A5159"/>
    <w:rsid w:val="004C2115"/>
    <w:rsid w:val="004E0C2F"/>
    <w:rsid w:val="00515787"/>
    <w:rsid w:val="00527F08"/>
    <w:rsid w:val="005A3AB0"/>
    <w:rsid w:val="005C39A3"/>
    <w:rsid w:val="005D28B7"/>
    <w:rsid w:val="005E46DB"/>
    <w:rsid w:val="005F1095"/>
    <w:rsid w:val="005F645F"/>
    <w:rsid w:val="0061613C"/>
    <w:rsid w:val="0068143E"/>
    <w:rsid w:val="006A1516"/>
    <w:rsid w:val="006C7F29"/>
    <w:rsid w:val="006F6C1D"/>
    <w:rsid w:val="007101EA"/>
    <w:rsid w:val="00742C75"/>
    <w:rsid w:val="0076608A"/>
    <w:rsid w:val="00772CD2"/>
    <w:rsid w:val="007A0F19"/>
    <w:rsid w:val="00811D6E"/>
    <w:rsid w:val="00852119"/>
    <w:rsid w:val="0085369B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44992"/>
    <w:rsid w:val="009502D7"/>
    <w:rsid w:val="009506FC"/>
    <w:rsid w:val="00956BB7"/>
    <w:rsid w:val="0097495A"/>
    <w:rsid w:val="009836B2"/>
    <w:rsid w:val="009B3D57"/>
    <w:rsid w:val="009C3B6C"/>
    <w:rsid w:val="00A13D5E"/>
    <w:rsid w:val="00A46D8F"/>
    <w:rsid w:val="00A870C8"/>
    <w:rsid w:val="00AD5159"/>
    <w:rsid w:val="00B166B9"/>
    <w:rsid w:val="00B213DB"/>
    <w:rsid w:val="00B661A9"/>
    <w:rsid w:val="00B94B7B"/>
    <w:rsid w:val="00BB63A9"/>
    <w:rsid w:val="00BD222F"/>
    <w:rsid w:val="00BE328E"/>
    <w:rsid w:val="00C02D0E"/>
    <w:rsid w:val="00C22202"/>
    <w:rsid w:val="00C27D2F"/>
    <w:rsid w:val="00CD0E7A"/>
    <w:rsid w:val="00CF68A3"/>
    <w:rsid w:val="00D54E43"/>
    <w:rsid w:val="00D6614F"/>
    <w:rsid w:val="00D826DD"/>
    <w:rsid w:val="00D83C6F"/>
    <w:rsid w:val="00DD2309"/>
    <w:rsid w:val="00DE2089"/>
    <w:rsid w:val="00E0373E"/>
    <w:rsid w:val="00E27F4C"/>
    <w:rsid w:val="00E50EBD"/>
    <w:rsid w:val="00EE25BD"/>
    <w:rsid w:val="00F01FA7"/>
    <w:rsid w:val="00F031A8"/>
    <w:rsid w:val="00F2123C"/>
    <w:rsid w:val="00F32244"/>
    <w:rsid w:val="00F95B61"/>
    <w:rsid w:val="00FA1713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89</TotalTime>
  <Pages>1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19</cp:revision>
  <cp:lastPrinted>2026-04-13T15:52:00Z</cp:lastPrinted>
  <dcterms:created xsi:type="dcterms:W3CDTF">2024-06-21T17:50:00Z</dcterms:created>
  <dcterms:modified xsi:type="dcterms:W3CDTF">2026-04-13T15:52:00Z</dcterms:modified>
</cp:coreProperties>
</file>