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428A0D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7FB70410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2B23D6DF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18F6E2A2" w14:textId="77777777" w:rsidR="00E758A4" w:rsidRDefault="00E758A4" w:rsidP="002A2D39">
      <w:pPr>
        <w:spacing w:after="0"/>
        <w:jc w:val="right"/>
        <w:rPr>
          <w:b/>
          <w:bCs/>
          <w:sz w:val="24"/>
          <w:szCs w:val="24"/>
        </w:rPr>
      </w:pPr>
    </w:p>
    <w:p w14:paraId="52612E7A" w14:textId="57D9E6CA" w:rsidR="00E758A4" w:rsidRPr="004317A2" w:rsidRDefault="000D3942" w:rsidP="002A2D39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OFICIO/SAMAPA/</w:t>
      </w:r>
      <w:r w:rsidR="007A19E0">
        <w:rPr>
          <w:rFonts w:ascii="Arial" w:hAnsi="Arial" w:cs="Arial"/>
          <w:b/>
          <w:bCs/>
          <w:sz w:val="24"/>
          <w:szCs w:val="24"/>
        </w:rPr>
        <w:t>0</w:t>
      </w:r>
      <w:r w:rsidR="002A2D39">
        <w:rPr>
          <w:rFonts w:ascii="Arial" w:hAnsi="Arial" w:cs="Arial"/>
          <w:b/>
          <w:bCs/>
          <w:sz w:val="24"/>
          <w:szCs w:val="24"/>
        </w:rPr>
        <w:t>235</w:t>
      </w:r>
      <w:r w:rsidR="00E57400">
        <w:rPr>
          <w:rFonts w:ascii="Arial" w:hAnsi="Arial" w:cs="Arial"/>
          <w:b/>
          <w:bCs/>
          <w:sz w:val="24"/>
          <w:szCs w:val="24"/>
        </w:rPr>
        <w:t>/202</w:t>
      </w:r>
      <w:r w:rsidR="008C7244">
        <w:rPr>
          <w:rFonts w:ascii="Arial" w:hAnsi="Arial" w:cs="Arial"/>
          <w:b/>
          <w:bCs/>
          <w:sz w:val="24"/>
          <w:szCs w:val="24"/>
        </w:rPr>
        <w:t>6</w:t>
      </w:r>
    </w:p>
    <w:p w14:paraId="7540DF0D" w14:textId="77777777" w:rsidR="00E758A4" w:rsidRPr="004317A2" w:rsidRDefault="00E758A4" w:rsidP="002A2D39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ASUNTO: CONOCIMIENTO</w:t>
      </w:r>
    </w:p>
    <w:p w14:paraId="54B9E2AB" w14:textId="77777777" w:rsidR="00E758A4" w:rsidRPr="004317A2" w:rsidRDefault="00E758A4" w:rsidP="002A2D3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AL PUBLICO EN GENERAL</w:t>
      </w:r>
    </w:p>
    <w:p w14:paraId="7A399827" w14:textId="77777777" w:rsidR="00E758A4" w:rsidRPr="004317A2" w:rsidRDefault="00E758A4" w:rsidP="002A2D3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PRESENTE:</w:t>
      </w:r>
    </w:p>
    <w:p w14:paraId="0E8F0ECD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</w:p>
    <w:p w14:paraId="2137810D" w14:textId="52979505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Por este medio me permito enviarle un cordial saludo, ocasión que aprovecho para informarle que</w:t>
      </w:r>
      <w:r w:rsidR="000D3942">
        <w:rPr>
          <w:rFonts w:ascii="Arial" w:hAnsi="Arial" w:cs="Arial"/>
          <w:bCs/>
          <w:sz w:val="24"/>
          <w:szCs w:val="24"/>
        </w:rPr>
        <w:t xml:space="preserve"> el Organismo Público Descentralizado llamada Sistema Administrativo Municipal de Agua Potable y Alcantarillado (SAMAPA) del Municipio de Ixtlahuacán de los Membrillos, Jalisco,</w:t>
      </w:r>
      <w:r w:rsidR="00E57400">
        <w:rPr>
          <w:rFonts w:ascii="Arial" w:hAnsi="Arial" w:cs="Arial"/>
          <w:bCs/>
          <w:sz w:val="24"/>
          <w:szCs w:val="24"/>
        </w:rPr>
        <w:t xml:space="preserve"> </w:t>
      </w:r>
      <w:r w:rsidR="00E57400" w:rsidRPr="00E57400">
        <w:rPr>
          <w:rFonts w:ascii="Arial" w:hAnsi="Arial" w:cs="Arial"/>
          <w:b/>
          <w:bCs/>
          <w:sz w:val="24"/>
          <w:szCs w:val="24"/>
        </w:rPr>
        <w:t xml:space="preserve">declara que durante </w:t>
      </w:r>
      <w:r w:rsidR="00D12CA1">
        <w:rPr>
          <w:rFonts w:ascii="Arial" w:hAnsi="Arial" w:cs="Arial"/>
          <w:b/>
          <w:bCs/>
          <w:sz w:val="24"/>
          <w:szCs w:val="24"/>
        </w:rPr>
        <w:t xml:space="preserve">el mes de </w:t>
      </w:r>
      <w:proofErr w:type="gramStart"/>
      <w:r w:rsidR="002A2D39">
        <w:rPr>
          <w:rFonts w:ascii="Arial" w:hAnsi="Arial" w:cs="Arial"/>
          <w:b/>
          <w:bCs/>
          <w:sz w:val="24"/>
          <w:szCs w:val="24"/>
        </w:rPr>
        <w:t>Marzo</w:t>
      </w:r>
      <w:proofErr w:type="gramEnd"/>
      <w:r w:rsidR="008C7244">
        <w:rPr>
          <w:rFonts w:ascii="Arial" w:hAnsi="Arial" w:cs="Arial"/>
          <w:b/>
          <w:bCs/>
          <w:sz w:val="24"/>
          <w:szCs w:val="24"/>
        </w:rPr>
        <w:t xml:space="preserve"> </w:t>
      </w:r>
      <w:r w:rsidR="0040036E">
        <w:rPr>
          <w:rFonts w:ascii="Arial" w:hAnsi="Arial" w:cs="Arial"/>
          <w:b/>
          <w:bCs/>
          <w:sz w:val="24"/>
          <w:szCs w:val="24"/>
        </w:rPr>
        <w:t xml:space="preserve">de </w:t>
      </w:r>
      <w:r w:rsidR="00E57400" w:rsidRPr="00E57400">
        <w:rPr>
          <w:rFonts w:ascii="Arial" w:hAnsi="Arial" w:cs="Arial"/>
          <w:b/>
          <w:bCs/>
          <w:sz w:val="24"/>
          <w:szCs w:val="24"/>
        </w:rPr>
        <w:t>202</w:t>
      </w:r>
      <w:r w:rsidR="008C7244">
        <w:rPr>
          <w:rFonts w:ascii="Arial" w:hAnsi="Arial" w:cs="Arial"/>
          <w:b/>
          <w:bCs/>
          <w:sz w:val="24"/>
          <w:szCs w:val="24"/>
        </w:rPr>
        <w:t>6,</w:t>
      </w:r>
      <w:r w:rsidRPr="004317A2">
        <w:rPr>
          <w:rFonts w:ascii="Arial" w:hAnsi="Arial" w:cs="Arial"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>no se ha</w:t>
      </w:r>
      <w:r w:rsidR="000D3942">
        <w:rPr>
          <w:rFonts w:ascii="Arial" w:hAnsi="Arial" w:cs="Arial"/>
          <w:b/>
          <w:bCs/>
          <w:sz w:val="24"/>
          <w:szCs w:val="24"/>
        </w:rPr>
        <w:t xml:space="preserve"> contratado cuentas de inversión ni fideicomisos, como consecuencia no existen estados de cuenta </w:t>
      </w:r>
      <w:r w:rsidR="0040036E">
        <w:rPr>
          <w:rFonts w:ascii="Arial" w:hAnsi="Arial" w:cs="Arial"/>
          <w:b/>
          <w:bCs/>
          <w:sz w:val="24"/>
          <w:szCs w:val="24"/>
        </w:rPr>
        <w:t>relacionadas a ello</w:t>
      </w:r>
      <w:r w:rsidR="000D3942">
        <w:rPr>
          <w:rFonts w:ascii="Arial" w:hAnsi="Arial" w:cs="Arial"/>
          <w:b/>
          <w:bCs/>
          <w:sz w:val="24"/>
          <w:szCs w:val="24"/>
        </w:rPr>
        <w:t>.</w:t>
      </w:r>
    </w:p>
    <w:p w14:paraId="695E9A80" w14:textId="77777777" w:rsidR="00433209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 xml:space="preserve">Lo anterior, con motivo de generar actualizada la </w:t>
      </w:r>
      <w:r w:rsidR="004317A2" w:rsidRPr="004317A2">
        <w:rPr>
          <w:rFonts w:ascii="Arial" w:hAnsi="Arial" w:cs="Arial"/>
          <w:bCs/>
          <w:sz w:val="24"/>
          <w:szCs w:val="24"/>
        </w:rPr>
        <w:t>página</w:t>
      </w:r>
      <w:r w:rsidRPr="004317A2">
        <w:rPr>
          <w:rFonts w:ascii="Arial" w:hAnsi="Arial" w:cs="Arial"/>
          <w:bCs/>
          <w:sz w:val="24"/>
          <w:szCs w:val="24"/>
        </w:rPr>
        <w:t xml:space="preserve"> de Transparencia de conformidad con la Ley de Transparencia y Acceso a la Información </w:t>
      </w:r>
      <w:r w:rsidR="004317A2" w:rsidRPr="004317A2">
        <w:rPr>
          <w:rFonts w:ascii="Arial" w:hAnsi="Arial" w:cs="Arial"/>
          <w:bCs/>
          <w:sz w:val="24"/>
          <w:szCs w:val="24"/>
        </w:rPr>
        <w:t>Pública</w:t>
      </w:r>
      <w:r w:rsidRPr="004317A2">
        <w:rPr>
          <w:rFonts w:ascii="Arial" w:hAnsi="Arial" w:cs="Arial"/>
          <w:bCs/>
          <w:sz w:val="24"/>
          <w:szCs w:val="24"/>
        </w:rPr>
        <w:t xml:space="preserve"> del Estado de Jalisco y sus Municipios.</w:t>
      </w:r>
    </w:p>
    <w:p w14:paraId="6D5A04FA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Sin otro en particular me despido, no sin antes reiterarle un cordial saludo.</w:t>
      </w:r>
    </w:p>
    <w:p w14:paraId="317DDAEA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</w:p>
    <w:p w14:paraId="444412A8" w14:textId="72855B70" w:rsidR="00E758A4" w:rsidRDefault="00E758A4" w:rsidP="002A2D39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Ixtlahuacá</w:t>
      </w:r>
      <w:r w:rsidR="00E3438D">
        <w:rPr>
          <w:rFonts w:ascii="Arial" w:hAnsi="Arial" w:cs="Arial"/>
          <w:b/>
          <w:bCs/>
          <w:sz w:val="24"/>
          <w:szCs w:val="24"/>
        </w:rPr>
        <w:t xml:space="preserve">n de los Membrillos, Jalisco. </w:t>
      </w:r>
      <w:r w:rsidR="002A2D39">
        <w:rPr>
          <w:rFonts w:ascii="Arial" w:hAnsi="Arial" w:cs="Arial"/>
          <w:b/>
          <w:bCs/>
          <w:sz w:val="24"/>
          <w:szCs w:val="24"/>
        </w:rPr>
        <w:t>13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de </w:t>
      </w:r>
      <w:proofErr w:type="gramStart"/>
      <w:r w:rsidR="002A2D39">
        <w:rPr>
          <w:rFonts w:ascii="Arial" w:hAnsi="Arial" w:cs="Arial"/>
          <w:b/>
          <w:bCs/>
          <w:sz w:val="24"/>
          <w:szCs w:val="24"/>
        </w:rPr>
        <w:t>Abril</w:t>
      </w:r>
      <w:proofErr w:type="gramEnd"/>
      <w:r w:rsidR="002A2D39">
        <w:rPr>
          <w:rFonts w:ascii="Arial" w:hAnsi="Arial" w:cs="Arial"/>
          <w:b/>
          <w:bCs/>
          <w:sz w:val="24"/>
          <w:szCs w:val="24"/>
        </w:rPr>
        <w:t xml:space="preserve"> </w:t>
      </w:r>
      <w:bookmarkStart w:id="0" w:name="_GoBack"/>
      <w:bookmarkEnd w:id="0"/>
      <w:r w:rsidRPr="004317A2">
        <w:rPr>
          <w:rFonts w:ascii="Arial" w:hAnsi="Arial" w:cs="Arial"/>
          <w:b/>
          <w:bCs/>
          <w:sz w:val="24"/>
          <w:szCs w:val="24"/>
        </w:rPr>
        <w:t>de</w:t>
      </w:r>
      <w:r w:rsidR="00E3438D">
        <w:rPr>
          <w:rFonts w:ascii="Arial" w:hAnsi="Arial" w:cs="Arial"/>
          <w:b/>
          <w:bCs/>
          <w:sz w:val="24"/>
          <w:szCs w:val="24"/>
        </w:rPr>
        <w:t xml:space="preserve"> 202</w:t>
      </w:r>
      <w:r w:rsidR="008C7244">
        <w:rPr>
          <w:rFonts w:ascii="Arial" w:hAnsi="Arial" w:cs="Arial"/>
          <w:b/>
          <w:bCs/>
          <w:sz w:val="24"/>
          <w:szCs w:val="24"/>
        </w:rPr>
        <w:t>6</w:t>
      </w:r>
    </w:p>
    <w:p w14:paraId="10D46B5E" w14:textId="055906F5" w:rsidR="008C7244" w:rsidRPr="004317A2" w:rsidRDefault="008C7244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8C7244">
        <w:rPr>
          <w:rFonts w:ascii="Arial" w:hAnsi="Arial" w:cs="Arial"/>
          <w:b/>
          <w:bCs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</w:t>
      </w:r>
      <w:r>
        <w:rPr>
          <w:rFonts w:ascii="Arial" w:hAnsi="Arial" w:cs="Arial"/>
          <w:b/>
          <w:bCs/>
          <w:sz w:val="24"/>
          <w:szCs w:val="24"/>
        </w:rPr>
        <w:t>.”</w:t>
      </w:r>
    </w:p>
    <w:p w14:paraId="661A271F" w14:textId="5FC6BF40" w:rsidR="004317A2" w:rsidRPr="004317A2" w:rsidRDefault="0040036E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ATENTAMENTE</w:t>
      </w:r>
    </w:p>
    <w:p w14:paraId="145BB844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DB8D7AE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736F2EB" w14:textId="6C5CF9B8" w:rsidR="004317A2" w:rsidRPr="004317A2" w:rsidRDefault="0040036E" w:rsidP="002A2D39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___________________________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______________________________</w:t>
      </w:r>
    </w:p>
    <w:p w14:paraId="721210DD" w14:textId="3F359DF8" w:rsidR="004317A2" w:rsidRPr="004317A2" w:rsidRDefault="0040036E" w:rsidP="002A2D39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4317A2">
        <w:rPr>
          <w:rFonts w:ascii="Arial" w:hAnsi="Arial" w:cs="Arial"/>
          <w:b/>
          <w:bCs/>
          <w:sz w:val="24"/>
          <w:szCs w:val="24"/>
        </w:rPr>
        <w:t>Lic. Luis Ramón Pére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z Bravo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  Lic. Cintia Carolina Aguilera Arreola</w:t>
      </w:r>
    </w:p>
    <w:p w14:paraId="3A1DD2EA" w14:textId="10BBB99D" w:rsidR="004317A2" w:rsidRDefault="0040036E" w:rsidP="002A2D39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Director General del SAMAPA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Titular de la Unidad de Transparencia</w:t>
      </w:r>
    </w:p>
    <w:p w14:paraId="253132C0" w14:textId="35652649" w:rsidR="00070113" w:rsidRPr="008C7244" w:rsidRDefault="0040036E" w:rsidP="002A2D39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                                              y Legalidad</w:t>
      </w:r>
    </w:p>
    <w:sectPr w:rsidR="00070113" w:rsidRPr="008C7244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C0D590" w14:textId="77777777" w:rsidR="00FF5222" w:rsidRDefault="00FF5222" w:rsidP="008E29D2">
      <w:pPr>
        <w:spacing w:after="0" w:line="240" w:lineRule="auto"/>
      </w:pPr>
      <w:r>
        <w:separator/>
      </w:r>
    </w:p>
  </w:endnote>
  <w:endnote w:type="continuationSeparator" w:id="0">
    <w:p w14:paraId="2D063515" w14:textId="77777777" w:rsidR="00FF5222" w:rsidRDefault="00FF5222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816BAA" w14:textId="77777777" w:rsidR="00FF5222" w:rsidRDefault="00FF5222" w:rsidP="008E29D2">
      <w:pPr>
        <w:spacing w:after="0" w:line="240" w:lineRule="auto"/>
      </w:pPr>
      <w:r>
        <w:separator/>
      </w:r>
    </w:p>
  </w:footnote>
  <w:footnote w:type="continuationSeparator" w:id="0">
    <w:p w14:paraId="40D6591B" w14:textId="77777777" w:rsidR="00FF5222" w:rsidRDefault="00FF5222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A6F3F3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2BE2C38E" wp14:editId="3574D7D5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23304"/>
    <w:rsid w:val="00024F48"/>
    <w:rsid w:val="00070113"/>
    <w:rsid w:val="00070B1E"/>
    <w:rsid w:val="000804C8"/>
    <w:rsid w:val="000946F8"/>
    <w:rsid w:val="000B1BFE"/>
    <w:rsid w:val="000D3942"/>
    <w:rsid w:val="00187D1F"/>
    <w:rsid w:val="001B0898"/>
    <w:rsid w:val="001E7475"/>
    <w:rsid w:val="0021485B"/>
    <w:rsid w:val="002240E0"/>
    <w:rsid w:val="0024718C"/>
    <w:rsid w:val="00251DB1"/>
    <w:rsid w:val="0025455E"/>
    <w:rsid w:val="0026692A"/>
    <w:rsid w:val="002925C1"/>
    <w:rsid w:val="002964C5"/>
    <w:rsid w:val="002A2D39"/>
    <w:rsid w:val="00321552"/>
    <w:rsid w:val="00342E1C"/>
    <w:rsid w:val="003949AD"/>
    <w:rsid w:val="003A084E"/>
    <w:rsid w:val="003A57E3"/>
    <w:rsid w:val="003F0F9C"/>
    <w:rsid w:val="0040036E"/>
    <w:rsid w:val="00411756"/>
    <w:rsid w:val="004317A2"/>
    <w:rsid w:val="00433209"/>
    <w:rsid w:val="00475993"/>
    <w:rsid w:val="005269FF"/>
    <w:rsid w:val="00531415"/>
    <w:rsid w:val="00563AEA"/>
    <w:rsid w:val="005E46DB"/>
    <w:rsid w:val="005F645F"/>
    <w:rsid w:val="00606FED"/>
    <w:rsid w:val="0069155F"/>
    <w:rsid w:val="006A42AE"/>
    <w:rsid w:val="006A47AA"/>
    <w:rsid w:val="006A5995"/>
    <w:rsid w:val="006B0FB3"/>
    <w:rsid w:val="006E1279"/>
    <w:rsid w:val="006E29DC"/>
    <w:rsid w:val="007158D4"/>
    <w:rsid w:val="007220B6"/>
    <w:rsid w:val="00746200"/>
    <w:rsid w:val="00753EFE"/>
    <w:rsid w:val="00760F6A"/>
    <w:rsid w:val="007662EA"/>
    <w:rsid w:val="00772904"/>
    <w:rsid w:val="007A0F19"/>
    <w:rsid w:val="007A19E0"/>
    <w:rsid w:val="007B1CF6"/>
    <w:rsid w:val="00820670"/>
    <w:rsid w:val="00825CEF"/>
    <w:rsid w:val="00860757"/>
    <w:rsid w:val="00863E58"/>
    <w:rsid w:val="00876884"/>
    <w:rsid w:val="00881352"/>
    <w:rsid w:val="00894A59"/>
    <w:rsid w:val="008A0C5B"/>
    <w:rsid w:val="008C7244"/>
    <w:rsid w:val="008D40A0"/>
    <w:rsid w:val="008E29D2"/>
    <w:rsid w:val="008E6B9D"/>
    <w:rsid w:val="009122D5"/>
    <w:rsid w:val="00925043"/>
    <w:rsid w:val="009502D7"/>
    <w:rsid w:val="009506FC"/>
    <w:rsid w:val="00964B5A"/>
    <w:rsid w:val="009B3D57"/>
    <w:rsid w:val="009C735D"/>
    <w:rsid w:val="00A3175C"/>
    <w:rsid w:val="00A33B98"/>
    <w:rsid w:val="00AD4677"/>
    <w:rsid w:val="00B42213"/>
    <w:rsid w:val="00BE2098"/>
    <w:rsid w:val="00C22202"/>
    <w:rsid w:val="00C65B77"/>
    <w:rsid w:val="00CA1235"/>
    <w:rsid w:val="00CA49C0"/>
    <w:rsid w:val="00CA6064"/>
    <w:rsid w:val="00CF0E0A"/>
    <w:rsid w:val="00CF3458"/>
    <w:rsid w:val="00D12CA1"/>
    <w:rsid w:val="00D50DCC"/>
    <w:rsid w:val="00D6614F"/>
    <w:rsid w:val="00D732EB"/>
    <w:rsid w:val="00D83C6F"/>
    <w:rsid w:val="00DC3964"/>
    <w:rsid w:val="00DC4627"/>
    <w:rsid w:val="00DD2309"/>
    <w:rsid w:val="00E0373E"/>
    <w:rsid w:val="00E03E8B"/>
    <w:rsid w:val="00E3438D"/>
    <w:rsid w:val="00E50EBD"/>
    <w:rsid w:val="00E567C3"/>
    <w:rsid w:val="00E57400"/>
    <w:rsid w:val="00E66008"/>
    <w:rsid w:val="00E758A4"/>
    <w:rsid w:val="00EA6DFC"/>
    <w:rsid w:val="00ED3B4A"/>
    <w:rsid w:val="00F031A8"/>
    <w:rsid w:val="00F066C1"/>
    <w:rsid w:val="00F2123C"/>
    <w:rsid w:val="00F32244"/>
    <w:rsid w:val="00FD27C0"/>
    <w:rsid w:val="00FE775C"/>
    <w:rsid w:val="00FF5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C12504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317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17A2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11</TotalTime>
  <Pages>1</Pages>
  <Words>219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18</cp:revision>
  <cp:lastPrinted>2026-04-13T16:01:00Z</cp:lastPrinted>
  <dcterms:created xsi:type="dcterms:W3CDTF">2024-06-21T18:15:00Z</dcterms:created>
  <dcterms:modified xsi:type="dcterms:W3CDTF">2026-04-13T16:03:00Z</dcterms:modified>
</cp:coreProperties>
</file>