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642AFCA7" w:rsidR="00A5717A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2B6FC7">
        <w:rPr>
          <w:rFonts w:ascii="Arial" w:hAnsi="Arial" w:cs="Arial"/>
          <w:b/>
          <w:bCs/>
        </w:rPr>
        <w:t>0</w:t>
      </w:r>
      <w:r w:rsidR="004351A8">
        <w:rPr>
          <w:rFonts w:ascii="Arial" w:hAnsi="Arial" w:cs="Arial"/>
          <w:b/>
          <w:bCs/>
        </w:rPr>
        <w:t>236</w:t>
      </w:r>
      <w:r w:rsidR="00A5717A" w:rsidRPr="006F56B2">
        <w:rPr>
          <w:rFonts w:ascii="Arial" w:hAnsi="Arial" w:cs="Arial"/>
          <w:b/>
          <w:bCs/>
        </w:rPr>
        <w:t>/202</w:t>
      </w:r>
      <w:r w:rsidR="00185841">
        <w:rPr>
          <w:rFonts w:ascii="Arial" w:hAnsi="Arial" w:cs="Arial"/>
          <w:b/>
          <w:bCs/>
        </w:rPr>
        <w:t>6</w:t>
      </w:r>
    </w:p>
    <w:p w14:paraId="29F061C6" w14:textId="2D9E8BC9" w:rsidR="00220D74" w:rsidRPr="006F56B2" w:rsidRDefault="00220D74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0571E547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A91B21">
        <w:rPr>
          <w:rFonts w:ascii="Arial" w:hAnsi="Arial" w:cs="Arial"/>
          <w:b/>
        </w:rPr>
        <w:t>fracción V</w:t>
      </w:r>
      <w:r w:rsidR="00A91B21" w:rsidRPr="00A91B21">
        <w:rPr>
          <w:rFonts w:ascii="Arial" w:hAnsi="Arial" w:cs="Arial"/>
          <w:b/>
        </w:rPr>
        <w:t>II</w:t>
      </w:r>
      <w:r w:rsidRPr="00A91B21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BBA1D5B" w:rsidR="00A5717A" w:rsidRPr="006F56B2" w:rsidRDefault="00A5717A" w:rsidP="00A91B21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A91B21" w:rsidRPr="00A91B21">
        <w:rPr>
          <w:rFonts w:ascii="Arial" w:hAnsi="Arial" w:cs="Arial"/>
          <w:b/>
          <w:bCs/>
        </w:rPr>
        <w:t>Las versiones públicas de las resoluciones y laudos que emitan los sujetos obligados, en procesos o procedimientos seguidos en forma de juicio y que hayan causado estado</w:t>
      </w:r>
      <w:r w:rsidRPr="006F56B2">
        <w:rPr>
          <w:rFonts w:ascii="Arial" w:hAnsi="Arial" w:cs="Arial"/>
          <w:b/>
          <w:bCs/>
        </w:rPr>
        <w:t>”</w:t>
      </w:r>
    </w:p>
    <w:p w14:paraId="1609C8F8" w14:textId="69F91FCB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A91B21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</w:t>
      </w:r>
      <w:r w:rsidR="00174DBD">
        <w:rPr>
          <w:rFonts w:ascii="Arial" w:hAnsi="Arial" w:cs="Arial"/>
          <w:b/>
          <w:bCs/>
        </w:rPr>
        <w:t xml:space="preserve">no tiene la facultad para emitir resoluciones o sentencias, </w:t>
      </w:r>
      <w:r w:rsidR="00174DBD" w:rsidRPr="00174DBD">
        <w:rPr>
          <w:rFonts w:ascii="Arial" w:hAnsi="Arial" w:cs="Arial"/>
        </w:rPr>
        <w:t xml:space="preserve">por lo </w:t>
      </w:r>
      <w:proofErr w:type="gramStart"/>
      <w:r w:rsidR="00174DBD" w:rsidRPr="00174DBD">
        <w:rPr>
          <w:rFonts w:ascii="Arial" w:hAnsi="Arial" w:cs="Arial"/>
        </w:rPr>
        <w:t>tanto</w:t>
      </w:r>
      <w:proofErr w:type="gramEnd"/>
      <w:r w:rsidR="00174DBD" w:rsidRPr="00174DBD">
        <w:rPr>
          <w:rFonts w:ascii="Arial" w:hAnsi="Arial" w:cs="Arial"/>
        </w:rPr>
        <w:t xml:space="preserve"> a lo que</w:t>
      </w:r>
      <w:r w:rsidR="00174DBD">
        <w:rPr>
          <w:rFonts w:ascii="Arial" w:hAnsi="Arial" w:cs="Arial"/>
          <w:b/>
          <w:bCs/>
        </w:rPr>
        <w:t xml:space="preserve"> </w:t>
      </w:r>
      <w:r w:rsidR="00B5623D">
        <w:rPr>
          <w:rFonts w:ascii="Arial" w:hAnsi="Arial" w:cs="Arial"/>
          <w:bCs/>
        </w:rPr>
        <w:t>respect</w:t>
      </w:r>
      <w:r w:rsidR="00174DB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 </w:t>
      </w:r>
      <w:r w:rsidR="00B5623D">
        <w:rPr>
          <w:rFonts w:ascii="Arial" w:hAnsi="Arial" w:cs="Arial"/>
          <w:bCs/>
        </w:rPr>
        <w:t>a</w:t>
      </w:r>
      <w:r w:rsidR="000C429D">
        <w:rPr>
          <w:rFonts w:ascii="Arial" w:hAnsi="Arial" w:cs="Arial"/>
          <w:bCs/>
        </w:rPr>
        <w:t xml:space="preserve">l </w:t>
      </w:r>
      <w:r w:rsidR="004759A1">
        <w:rPr>
          <w:rFonts w:ascii="Arial" w:hAnsi="Arial" w:cs="Arial"/>
          <w:bCs/>
        </w:rPr>
        <w:t xml:space="preserve">mes de </w:t>
      </w:r>
      <w:r w:rsidR="004351A8">
        <w:rPr>
          <w:rFonts w:ascii="Arial" w:hAnsi="Arial" w:cs="Arial"/>
          <w:bCs/>
        </w:rPr>
        <w:t>Marzo</w:t>
      </w:r>
      <w:r w:rsidRPr="006F56B2">
        <w:rPr>
          <w:rFonts w:ascii="Arial" w:hAnsi="Arial" w:cs="Arial"/>
          <w:bCs/>
        </w:rPr>
        <w:t xml:space="preserve"> del 202</w:t>
      </w:r>
      <w:r w:rsidR="00185841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</w:t>
      </w:r>
      <w:r w:rsidR="00174DBD">
        <w:rPr>
          <w:rFonts w:ascii="Arial" w:hAnsi="Arial" w:cs="Arial"/>
          <w:bCs/>
        </w:rPr>
        <w:t>hay información que declarar.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2E7045EF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4351A8">
        <w:rPr>
          <w:rFonts w:ascii="Arial" w:hAnsi="Arial" w:cs="Arial"/>
          <w:bCs/>
        </w:rPr>
        <w:t xml:space="preserve">13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4351A8">
        <w:rPr>
          <w:rFonts w:ascii="Arial" w:hAnsi="Arial" w:cs="Arial"/>
          <w:bCs/>
        </w:rPr>
        <w:t>Abril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185841">
        <w:rPr>
          <w:rFonts w:ascii="Arial" w:hAnsi="Arial" w:cs="Arial"/>
          <w:bCs/>
        </w:rPr>
        <w:t>6</w:t>
      </w:r>
    </w:p>
    <w:p w14:paraId="259687E3" w14:textId="738F4BB3" w:rsidR="00185841" w:rsidRPr="00185841" w:rsidRDefault="00185841" w:rsidP="00A5717A">
      <w:pPr>
        <w:jc w:val="center"/>
        <w:rPr>
          <w:rFonts w:ascii="Arial" w:hAnsi="Arial" w:cs="Arial"/>
          <w:b/>
          <w:bCs/>
        </w:rPr>
      </w:pPr>
      <w:r w:rsidRPr="00185841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5AE4EC7E" w14:textId="29FC0186" w:rsidR="00A5717A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43D32887" w14:textId="77777777" w:rsidR="004351A8" w:rsidRDefault="004351A8" w:rsidP="00A5717A">
      <w:pPr>
        <w:jc w:val="center"/>
        <w:rPr>
          <w:rFonts w:ascii="Arial" w:hAnsi="Arial" w:cs="Arial"/>
          <w:b/>
          <w:bCs/>
        </w:rPr>
      </w:pPr>
      <w:bookmarkStart w:id="0" w:name="_GoBack"/>
      <w:bookmarkEnd w:id="0"/>
    </w:p>
    <w:p w14:paraId="1B517CA3" w14:textId="5B58033E" w:rsidR="00A5717A" w:rsidRPr="006F56B2" w:rsidRDefault="00A5717A" w:rsidP="00A5717A">
      <w:pPr>
        <w:rPr>
          <w:rFonts w:ascii="Arial" w:hAnsi="Arial" w:cs="Arial"/>
          <w:b/>
          <w:bCs/>
        </w:rPr>
      </w:pPr>
    </w:p>
    <w:p w14:paraId="20272B0B" w14:textId="66F88A8B" w:rsidR="00A5717A" w:rsidRPr="006F56B2" w:rsidRDefault="00A5717A" w:rsidP="004351A8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____________________________</w:t>
      </w:r>
      <w:r w:rsidR="00A91B21">
        <w:rPr>
          <w:rFonts w:ascii="Arial" w:hAnsi="Arial" w:cs="Arial"/>
          <w:b/>
          <w:bCs/>
        </w:rPr>
        <w:t xml:space="preserve">                              _____________________________</w:t>
      </w:r>
    </w:p>
    <w:p w14:paraId="47380D53" w14:textId="58685DD2" w:rsidR="006F56B2" w:rsidRPr="006F56B2" w:rsidRDefault="00A91B21" w:rsidP="004351A8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6BDDF8E0" w14:textId="059C9190" w:rsidR="00A91B21" w:rsidRPr="006F56B2" w:rsidRDefault="00A91B21" w:rsidP="004351A8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sectPr w:rsidR="00A91B21" w:rsidRPr="006F56B2" w:rsidSect="00A744B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C446BF" w14:textId="77777777" w:rsidR="007A486A" w:rsidRDefault="007A486A" w:rsidP="008E29D2">
      <w:pPr>
        <w:spacing w:after="0" w:line="240" w:lineRule="auto"/>
      </w:pPr>
      <w:r>
        <w:separator/>
      </w:r>
    </w:p>
  </w:endnote>
  <w:endnote w:type="continuationSeparator" w:id="0">
    <w:p w14:paraId="531BDFC6" w14:textId="77777777" w:rsidR="007A486A" w:rsidRDefault="007A486A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A22A99" w14:textId="77777777" w:rsidR="007A486A" w:rsidRDefault="007A486A" w:rsidP="008E29D2">
      <w:pPr>
        <w:spacing w:after="0" w:line="240" w:lineRule="auto"/>
      </w:pPr>
      <w:r>
        <w:separator/>
      </w:r>
    </w:p>
  </w:footnote>
  <w:footnote w:type="continuationSeparator" w:id="0">
    <w:p w14:paraId="5F313568" w14:textId="77777777" w:rsidR="007A486A" w:rsidRDefault="007A486A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93FE1"/>
    <w:rsid w:val="000C429D"/>
    <w:rsid w:val="000D4269"/>
    <w:rsid w:val="00164A62"/>
    <w:rsid w:val="00166397"/>
    <w:rsid w:val="00174DBD"/>
    <w:rsid w:val="00180E41"/>
    <w:rsid w:val="00185841"/>
    <w:rsid w:val="001B0898"/>
    <w:rsid w:val="001D4313"/>
    <w:rsid w:val="001E47D2"/>
    <w:rsid w:val="001F7149"/>
    <w:rsid w:val="0021665F"/>
    <w:rsid w:val="00220D74"/>
    <w:rsid w:val="00226E57"/>
    <w:rsid w:val="00251949"/>
    <w:rsid w:val="00254303"/>
    <w:rsid w:val="002925C1"/>
    <w:rsid w:val="002B6FC7"/>
    <w:rsid w:val="002D0EA6"/>
    <w:rsid w:val="002F425D"/>
    <w:rsid w:val="00313E47"/>
    <w:rsid w:val="0031438A"/>
    <w:rsid w:val="003155E2"/>
    <w:rsid w:val="00320608"/>
    <w:rsid w:val="00363FB5"/>
    <w:rsid w:val="003B0B29"/>
    <w:rsid w:val="003B44CD"/>
    <w:rsid w:val="004210E0"/>
    <w:rsid w:val="0042382E"/>
    <w:rsid w:val="004351A8"/>
    <w:rsid w:val="00450BC2"/>
    <w:rsid w:val="0045431B"/>
    <w:rsid w:val="00474767"/>
    <w:rsid w:val="004759A1"/>
    <w:rsid w:val="00486A73"/>
    <w:rsid w:val="004A799E"/>
    <w:rsid w:val="004B7C72"/>
    <w:rsid w:val="004D36E6"/>
    <w:rsid w:val="004D78B3"/>
    <w:rsid w:val="00514966"/>
    <w:rsid w:val="005407D4"/>
    <w:rsid w:val="00544FC9"/>
    <w:rsid w:val="005748E2"/>
    <w:rsid w:val="005A385A"/>
    <w:rsid w:val="005A4CD7"/>
    <w:rsid w:val="005C4306"/>
    <w:rsid w:val="005C7A6B"/>
    <w:rsid w:val="006075B2"/>
    <w:rsid w:val="00632B0C"/>
    <w:rsid w:val="00666B0D"/>
    <w:rsid w:val="00693A05"/>
    <w:rsid w:val="006F56B2"/>
    <w:rsid w:val="00704BC3"/>
    <w:rsid w:val="007137FE"/>
    <w:rsid w:val="00713D76"/>
    <w:rsid w:val="00723210"/>
    <w:rsid w:val="0072469F"/>
    <w:rsid w:val="007A486A"/>
    <w:rsid w:val="007B1E02"/>
    <w:rsid w:val="0082085B"/>
    <w:rsid w:val="00840319"/>
    <w:rsid w:val="008A02D7"/>
    <w:rsid w:val="008C62EF"/>
    <w:rsid w:val="008C6E3C"/>
    <w:rsid w:val="008D3B13"/>
    <w:rsid w:val="008E29D2"/>
    <w:rsid w:val="009502D7"/>
    <w:rsid w:val="00960B0E"/>
    <w:rsid w:val="00961AF5"/>
    <w:rsid w:val="009A7A17"/>
    <w:rsid w:val="009B15C5"/>
    <w:rsid w:val="009B3D57"/>
    <w:rsid w:val="009D211F"/>
    <w:rsid w:val="00A366F4"/>
    <w:rsid w:val="00A5717A"/>
    <w:rsid w:val="00A744B5"/>
    <w:rsid w:val="00A91B21"/>
    <w:rsid w:val="00AD1F05"/>
    <w:rsid w:val="00B53A89"/>
    <w:rsid w:val="00B5623D"/>
    <w:rsid w:val="00CF53AB"/>
    <w:rsid w:val="00CF63E4"/>
    <w:rsid w:val="00D83C6F"/>
    <w:rsid w:val="00DB5656"/>
    <w:rsid w:val="00DD2309"/>
    <w:rsid w:val="00DF2967"/>
    <w:rsid w:val="00E165CB"/>
    <w:rsid w:val="00E37F58"/>
    <w:rsid w:val="00E46CF3"/>
    <w:rsid w:val="00E4746E"/>
    <w:rsid w:val="00E54FFC"/>
    <w:rsid w:val="00E73154"/>
    <w:rsid w:val="00E7611E"/>
    <w:rsid w:val="00EB540E"/>
    <w:rsid w:val="00EC074A"/>
    <w:rsid w:val="00EE5591"/>
    <w:rsid w:val="00F02E25"/>
    <w:rsid w:val="00F1380E"/>
    <w:rsid w:val="00F140E3"/>
    <w:rsid w:val="00F2123C"/>
    <w:rsid w:val="00F47329"/>
    <w:rsid w:val="00F67D51"/>
    <w:rsid w:val="00F7167E"/>
    <w:rsid w:val="00F834D8"/>
    <w:rsid w:val="00F84F76"/>
    <w:rsid w:val="00F8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27</TotalTime>
  <Pages>1</Pages>
  <Words>274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29</cp:revision>
  <cp:lastPrinted>2026-04-13T16:38:00Z</cp:lastPrinted>
  <dcterms:created xsi:type="dcterms:W3CDTF">2024-04-25T18:32:00Z</dcterms:created>
  <dcterms:modified xsi:type="dcterms:W3CDTF">2026-04-13T16:38:00Z</dcterms:modified>
</cp:coreProperties>
</file>